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CF10D" w14:textId="386ED873" w:rsidR="00504779" w:rsidRDefault="00504779" w:rsidP="0050477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86</w:t>
      </w:r>
      <w:r>
        <w:rPr>
          <w:b/>
          <w:sz w:val="24"/>
        </w:rPr>
        <w:t>/2</w:t>
      </w:r>
      <w:r>
        <w:rPr>
          <w:b/>
          <w:sz w:val="24"/>
        </w:rPr>
        <w:t>5</w:t>
      </w:r>
    </w:p>
    <w:p w14:paraId="37484422" w14:textId="77777777" w:rsidR="00504779" w:rsidRDefault="00504779" w:rsidP="005047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A6A9FF8" w14:textId="77777777" w:rsidR="00504779" w:rsidRDefault="00504779" w:rsidP="00504779">
      <w:pPr>
        <w:jc w:val="center"/>
        <w:rPr>
          <w:b/>
          <w:sz w:val="28"/>
          <w:szCs w:val="28"/>
        </w:rPr>
      </w:pPr>
    </w:p>
    <w:p w14:paraId="1787E236" w14:textId="77777777" w:rsidR="00504779" w:rsidRDefault="00504779" w:rsidP="0050477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2FDE16C" w14:textId="77777777" w:rsidR="00504779" w:rsidRDefault="00504779" w:rsidP="00504779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70BDC1BA" w14:textId="77777777" w:rsidR="00504779" w:rsidRDefault="00504779" w:rsidP="0050477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ABDE013" w14:textId="77777777" w:rsidR="00504779" w:rsidRDefault="00504779" w:rsidP="00504779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214A1B23" w14:textId="7A69E19D" w:rsidR="00504779" w:rsidRDefault="00504779" w:rsidP="0050477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5375C">
        <w:rPr>
          <w:b/>
        </w:rPr>
        <w:t xml:space="preserve">Dostawa </w:t>
      </w:r>
      <w:r>
        <w:rPr>
          <w:b/>
        </w:rPr>
        <w:t>komputerów przenośnych</w:t>
      </w:r>
      <w:r w:rsidRPr="0045375C">
        <w:rPr>
          <w:b/>
        </w:rPr>
        <w:t xml:space="preserve"> na potrzeby </w:t>
      </w:r>
      <w:r>
        <w:rPr>
          <w:b/>
        </w:rPr>
        <w:t>Wydziału Zarządzania AGH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32FFC636" w14:textId="77777777" w:rsidR="00504779" w:rsidRDefault="00504779" w:rsidP="0050477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963DDCF" w14:textId="77777777" w:rsidR="00504779" w:rsidRDefault="00504779" w:rsidP="0050477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7412006" w14:textId="77777777" w:rsidR="00504779" w:rsidRDefault="00504779" w:rsidP="0050477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8764725" w14:textId="77777777" w:rsidR="00504779" w:rsidRDefault="00504779" w:rsidP="00504779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C941C6D" w14:textId="77777777" w:rsidR="00504779" w:rsidRDefault="00504779" w:rsidP="00504779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19134E1A" w14:textId="77777777" w:rsidR="00504779" w:rsidRDefault="00504779" w:rsidP="00504779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14A80062" w14:textId="77777777" w:rsidR="00504779" w:rsidRDefault="00504779" w:rsidP="00504779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04779" w14:paraId="0A735659" w14:textId="77777777" w:rsidTr="00975A3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36747" w14:textId="77777777" w:rsidR="00504779" w:rsidRDefault="00504779" w:rsidP="00975A38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DC0B2" w14:textId="77777777" w:rsidR="00504779" w:rsidRDefault="00504779" w:rsidP="00975A38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64574" w14:textId="77777777" w:rsidR="00504779" w:rsidRDefault="00504779" w:rsidP="00975A38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504779" w14:paraId="6DD84DBD" w14:textId="77777777" w:rsidTr="00975A3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45AB2" w14:textId="77777777" w:rsidR="00504779" w:rsidRDefault="00504779" w:rsidP="00975A38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0148" w14:textId="77777777" w:rsidR="00504779" w:rsidRDefault="00504779" w:rsidP="00975A3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FDD8" w14:textId="77777777" w:rsidR="00504779" w:rsidRDefault="00504779" w:rsidP="00975A38">
            <w:pPr>
              <w:widowControl w:val="0"/>
              <w:spacing w:line="360" w:lineRule="auto"/>
              <w:jc w:val="both"/>
            </w:pPr>
          </w:p>
        </w:tc>
      </w:tr>
      <w:tr w:rsidR="00504779" w14:paraId="4567950D" w14:textId="77777777" w:rsidTr="00975A3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B38AF" w14:textId="77777777" w:rsidR="00504779" w:rsidRDefault="00504779" w:rsidP="00975A38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A5023" w14:textId="77777777" w:rsidR="00504779" w:rsidRDefault="00504779" w:rsidP="00975A3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4242" w14:textId="77777777" w:rsidR="00504779" w:rsidRDefault="00504779" w:rsidP="00975A38">
            <w:pPr>
              <w:widowControl w:val="0"/>
              <w:spacing w:line="360" w:lineRule="auto"/>
              <w:jc w:val="both"/>
            </w:pPr>
          </w:p>
        </w:tc>
      </w:tr>
      <w:tr w:rsidR="00504779" w14:paraId="7C101C1C" w14:textId="77777777" w:rsidTr="00975A3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DDA9B" w14:textId="77777777" w:rsidR="00504779" w:rsidRDefault="00504779" w:rsidP="00975A38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3FB4" w14:textId="77777777" w:rsidR="00504779" w:rsidRDefault="00504779" w:rsidP="00975A3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BC9A" w14:textId="77777777" w:rsidR="00504779" w:rsidRDefault="00504779" w:rsidP="00975A38">
            <w:pPr>
              <w:widowControl w:val="0"/>
              <w:spacing w:line="360" w:lineRule="auto"/>
              <w:jc w:val="both"/>
            </w:pPr>
          </w:p>
        </w:tc>
      </w:tr>
    </w:tbl>
    <w:p w14:paraId="111358E8" w14:textId="77777777" w:rsidR="00504779" w:rsidRDefault="00504779" w:rsidP="00504779">
      <w:pPr>
        <w:widowControl w:val="0"/>
        <w:spacing w:line="360" w:lineRule="auto"/>
        <w:jc w:val="both"/>
      </w:pPr>
    </w:p>
    <w:p w14:paraId="2E468424" w14:textId="77777777" w:rsidR="00504779" w:rsidRDefault="00504779" w:rsidP="00504779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24813F8" w14:textId="77777777" w:rsidR="00504779" w:rsidRDefault="00504779" w:rsidP="00504779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2330875" w14:textId="77777777" w:rsidR="00504779" w:rsidRDefault="00504779" w:rsidP="00504779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7AD8318A" w14:textId="77777777" w:rsidR="00504779" w:rsidRDefault="00504779" w:rsidP="00504779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52F16E73" w14:textId="77777777" w:rsidR="00504779" w:rsidRDefault="00504779" w:rsidP="00504779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327112A" w14:textId="77777777" w:rsidR="00504779" w:rsidRDefault="00504779" w:rsidP="00504779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CCA3480" w14:textId="77777777" w:rsidR="00504779" w:rsidRDefault="00504779" w:rsidP="00504779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544CEDD6" w14:textId="77777777" w:rsidR="00504779" w:rsidRDefault="00504779" w:rsidP="00504779">
      <w:pPr>
        <w:rPr>
          <w:rFonts w:eastAsia="Times New Roman"/>
          <w:lang w:eastAsia="pl-PL"/>
        </w:rPr>
      </w:pPr>
    </w:p>
    <w:p w14:paraId="264D14B1" w14:textId="77777777" w:rsidR="00504779" w:rsidRDefault="00504779" w:rsidP="00504779"/>
    <w:p w14:paraId="761F9DFE" w14:textId="77777777" w:rsidR="00504779" w:rsidRDefault="00504779" w:rsidP="00504779"/>
    <w:p w14:paraId="35FD155B" w14:textId="77777777" w:rsidR="00504779" w:rsidRDefault="00504779" w:rsidP="00504779"/>
    <w:p w14:paraId="4929161B" w14:textId="77777777" w:rsidR="00504779" w:rsidRPr="00D54AE7" w:rsidRDefault="00504779" w:rsidP="00504779"/>
    <w:p w14:paraId="4841DFAD" w14:textId="77777777" w:rsidR="00504779" w:rsidRPr="007B5051" w:rsidRDefault="00504779" w:rsidP="00504779"/>
    <w:p w14:paraId="222ECFD5" w14:textId="77777777" w:rsidR="00504779" w:rsidRPr="00EE068C" w:rsidRDefault="00504779" w:rsidP="00504779"/>
    <w:p w14:paraId="78E7EC00" w14:textId="77777777" w:rsidR="00504779" w:rsidRPr="00450928" w:rsidRDefault="00504779" w:rsidP="00504779"/>
    <w:p w14:paraId="7455C318" w14:textId="77777777" w:rsidR="00504779" w:rsidRPr="009B0995" w:rsidRDefault="00504779" w:rsidP="00504779"/>
    <w:p w14:paraId="192A5CBE" w14:textId="77777777" w:rsidR="00504779" w:rsidRPr="00D22E09" w:rsidRDefault="00504779" w:rsidP="00504779"/>
    <w:p w14:paraId="091A0BC4" w14:textId="5E963285" w:rsidR="00106AC7" w:rsidRPr="00504779" w:rsidRDefault="00106AC7" w:rsidP="00504779"/>
    <w:sectPr w:rsidR="00106AC7" w:rsidRPr="0050477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D5FC1" w14:textId="77777777" w:rsidR="00BE45D3" w:rsidRDefault="00BE45D3">
      <w:r>
        <w:separator/>
      </w:r>
    </w:p>
  </w:endnote>
  <w:endnote w:type="continuationSeparator" w:id="0">
    <w:p w14:paraId="5133810F" w14:textId="77777777" w:rsidR="00BE45D3" w:rsidRDefault="00BE4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CEFE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BBDF6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6342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36C4B42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55C734A1">
        <v:line id="_x0000_s1025" style="position:absolute;left:0;text-align:left;z-index:251657728" from="-3.85pt,8.7pt" to="455.15pt,8.7pt"/>
      </w:pict>
    </w:r>
  </w:p>
  <w:p w14:paraId="4C90038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58388" w14:textId="77777777" w:rsidR="007E02CD" w:rsidRDefault="007E02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EB3D6" w14:textId="77777777" w:rsidR="00BE45D3" w:rsidRDefault="00BE45D3">
      <w:r>
        <w:separator/>
      </w:r>
    </w:p>
  </w:footnote>
  <w:footnote w:type="continuationSeparator" w:id="0">
    <w:p w14:paraId="737D2366" w14:textId="77777777" w:rsidR="00BE45D3" w:rsidRDefault="00BE4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390D" w14:textId="77777777" w:rsidR="007E02CD" w:rsidRDefault="007E02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B0E0D" w14:textId="77777777" w:rsidR="007E02CD" w:rsidRDefault="007E02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89422" w14:textId="77777777" w:rsidR="007E02CD" w:rsidRDefault="007E02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3953619">
    <w:abstractNumId w:val="15"/>
  </w:num>
  <w:num w:numId="2" w16cid:durableId="1729382766">
    <w:abstractNumId w:val="0"/>
  </w:num>
  <w:num w:numId="3" w16cid:durableId="1457869280">
    <w:abstractNumId w:val="13"/>
  </w:num>
  <w:num w:numId="4" w16cid:durableId="1103109737">
    <w:abstractNumId w:val="8"/>
  </w:num>
  <w:num w:numId="5" w16cid:durableId="1233275214">
    <w:abstractNumId w:val="7"/>
  </w:num>
  <w:num w:numId="6" w16cid:durableId="1721712227">
    <w:abstractNumId w:val="1"/>
  </w:num>
  <w:num w:numId="7" w16cid:durableId="764500450">
    <w:abstractNumId w:val="6"/>
  </w:num>
  <w:num w:numId="8" w16cid:durableId="1968580533">
    <w:abstractNumId w:val="3"/>
  </w:num>
  <w:num w:numId="9" w16cid:durableId="178664129">
    <w:abstractNumId w:val="2"/>
  </w:num>
  <w:num w:numId="10" w16cid:durableId="1669286149">
    <w:abstractNumId w:val="5"/>
  </w:num>
  <w:num w:numId="11" w16cid:durableId="140582357">
    <w:abstractNumId w:val="11"/>
  </w:num>
  <w:num w:numId="12" w16cid:durableId="436565445">
    <w:abstractNumId w:val="4"/>
  </w:num>
  <w:num w:numId="13" w16cid:durableId="1271428840">
    <w:abstractNumId w:val="10"/>
  </w:num>
  <w:num w:numId="14" w16cid:durableId="66267949">
    <w:abstractNumId w:val="14"/>
  </w:num>
  <w:num w:numId="18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45D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4779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02CD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45D3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BCA077F"/>
  <w15:chartTrackingRefBased/>
  <w15:docId w15:val="{48B22C68-DB98-4913-B883-477DECE1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477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504779"/>
  </w:style>
  <w:style w:type="paragraph" w:styleId="Akapitzlist">
    <w:name w:val="List Paragraph"/>
    <w:basedOn w:val="Normalny"/>
    <w:uiPriority w:val="34"/>
    <w:qFormat/>
    <w:rsid w:val="0050477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336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2025-02-17T08:22:00Z</dcterms:created>
  <dcterms:modified xsi:type="dcterms:W3CDTF">2025-02-17T08:24:00Z</dcterms:modified>
</cp:coreProperties>
</file>