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BEAA5" w14:textId="77777777" w:rsidR="00427D31" w:rsidRPr="002A16E2" w:rsidRDefault="009862E3" w:rsidP="00427D31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5577FBA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427D31" w:rsidRPr="002A16E2">
        <w:rPr>
          <w:rFonts w:ascii="Times New Roman" w:hAnsi="Times New Roman"/>
          <w:b w:val="0"/>
          <w:sz w:val="22"/>
          <w:szCs w:val="22"/>
        </w:rPr>
        <w:tab/>
      </w:r>
      <w:r w:rsidR="00427D31" w:rsidRPr="002A16E2">
        <w:rPr>
          <w:rFonts w:ascii="Times New Roman" w:hAnsi="Times New Roman"/>
          <w:b w:val="0"/>
          <w:sz w:val="22"/>
          <w:szCs w:val="22"/>
        </w:rPr>
        <w:tab/>
      </w:r>
      <w:r w:rsidR="00427D31" w:rsidRPr="002A16E2">
        <w:rPr>
          <w:rFonts w:ascii="Times New Roman" w:hAnsi="Times New Roman"/>
          <w:b w:val="0"/>
          <w:sz w:val="22"/>
          <w:szCs w:val="22"/>
        </w:rPr>
        <w:tab/>
      </w:r>
      <w:r w:rsidR="00427D31" w:rsidRPr="002A16E2">
        <w:rPr>
          <w:rFonts w:ascii="Times New Roman" w:hAnsi="Times New Roman"/>
          <w:b w:val="0"/>
          <w:sz w:val="22"/>
          <w:szCs w:val="22"/>
        </w:rPr>
        <w:tab/>
      </w:r>
      <w:r w:rsidR="00427D31" w:rsidRPr="002A16E2">
        <w:rPr>
          <w:rFonts w:ascii="Times New Roman" w:hAnsi="Times New Roman"/>
          <w:b w:val="0"/>
          <w:sz w:val="22"/>
          <w:szCs w:val="22"/>
        </w:rPr>
        <w:tab/>
      </w:r>
      <w:r w:rsidR="00427D31" w:rsidRPr="002A16E2">
        <w:rPr>
          <w:rFonts w:ascii="Times New Roman" w:hAnsi="Times New Roman"/>
          <w:b w:val="0"/>
          <w:sz w:val="22"/>
          <w:szCs w:val="22"/>
        </w:rPr>
        <w:tab/>
      </w:r>
      <w:r w:rsidR="00427D31" w:rsidRPr="002A16E2">
        <w:rPr>
          <w:rFonts w:ascii="Times New Roman" w:hAnsi="Times New Roman"/>
          <w:b w:val="0"/>
          <w:sz w:val="22"/>
          <w:szCs w:val="22"/>
        </w:rPr>
        <w:tab/>
      </w:r>
      <w:r w:rsidR="00427D31" w:rsidRPr="002A16E2">
        <w:rPr>
          <w:rFonts w:ascii="Times New Roman" w:hAnsi="Times New Roman"/>
          <w:sz w:val="22"/>
          <w:szCs w:val="22"/>
        </w:rPr>
        <w:t>Załącznik nr 1</w:t>
      </w:r>
    </w:p>
    <w:p w14:paraId="71F5B83F" w14:textId="77777777" w:rsidR="00427D31" w:rsidRPr="002A16E2" w:rsidRDefault="00427D31" w:rsidP="00427D3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AAA2FD6" w14:textId="77777777" w:rsidR="00427D31" w:rsidRPr="002A16E2" w:rsidRDefault="00427D31" w:rsidP="00427D3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DFA14C2" w14:textId="77777777" w:rsidR="00427D31" w:rsidRPr="002A16E2" w:rsidRDefault="00427D31" w:rsidP="00427D3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DFB4599" w14:textId="77777777" w:rsidR="00427D31" w:rsidRPr="002A16E2" w:rsidRDefault="00427D31" w:rsidP="00427D3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BA9C072" w14:textId="77777777" w:rsidR="00427D31" w:rsidRPr="00FA50AF" w:rsidRDefault="00427D31" w:rsidP="00427D3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A48A24A" w14:textId="77777777" w:rsidR="00427D31" w:rsidRPr="002A16E2" w:rsidRDefault="00427D31" w:rsidP="00427D3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F86D8A9" w14:textId="77777777" w:rsidR="00427D31" w:rsidRPr="002A16E2" w:rsidRDefault="00427D31" w:rsidP="00427D3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33294D3" w14:textId="77777777" w:rsidR="00427D31" w:rsidRPr="002A16E2" w:rsidRDefault="00427D31" w:rsidP="00427D3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6843CCB" w14:textId="77777777" w:rsidR="00427D31" w:rsidRPr="002A16E2" w:rsidRDefault="00427D31" w:rsidP="00427D3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A1CFEEE" w14:textId="77777777" w:rsidR="00427D31" w:rsidRPr="002A16E2" w:rsidRDefault="00427D31" w:rsidP="00427D3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56CB95F" w14:textId="77777777" w:rsidR="00427D31" w:rsidRPr="002A16E2" w:rsidRDefault="00427D31" w:rsidP="00427D3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7101ADF" w14:textId="77777777" w:rsidR="00427D31" w:rsidRPr="002A16E2" w:rsidRDefault="00427D31" w:rsidP="00427D3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FE3C10A" w14:textId="77777777" w:rsidR="00427D31" w:rsidRPr="002A16E2" w:rsidRDefault="00427D31" w:rsidP="00427D31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F718947" w14:textId="77777777" w:rsidR="00427D31" w:rsidRPr="002A16E2" w:rsidRDefault="00427D31" w:rsidP="00427D3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1AC5152" w14:textId="77777777" w:rsidR="00427D31" w:rsidRPr="002A16E2" w:rsidRDefault="00427D31" w:rsidP="00427D3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AB8792C" w14:textId="77777777" w:rsidR="00427D31" w:rsidRPr="002A16E2" w:rsidRDefault="00427D31" w:rsidP="00427D3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20D8AA4" w14:textId="77777777" w:rsidR="00427D31" w:rsidRPr="002A16E2" w:rsidRDefault="00427D31" w:rsidP="00427D3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C8C8082" w14:textId="77777777" w:rsidR="00427D31" w:rsidRPr="002A16E2" w:rsidRDefault="00427D31" w:rsidP="00427D31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52AC747" w14:textId="77777777" w:rsidR="00427D31" w:rsidRPr="002A16E2" w:rsidRDefault="00427D31" w:rsidP="00427D31">
      <w:pPr>
        <w:ind w:firstLine="3969"/>
        <w:rPr>
          <w:b/>
          <w:sz w:val="22"/>
          <w:szCs w:val="22"/>
        </w:rPr>
      </w:pPr>
    </w:p>
    <w:p w14:paraId="652BD6A4" w14:textId="2EB6CE58" w:rsidR="00427D31" w:rsidRDefault="00427D31" w:rsidP="00427D31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C379D8">
        <w:rPr>
          <w:b/>
          <w:sz w:val="22"/>
          <w:szCs w:val="22"/>
        </w:rPr>
        <w:t xml:space="preserve">Dostawa </w:t>
      </w:r>
      <w:r w:rsidR="00411E36">
        <w:rPr>
          <w:b/>
          <w:sz w:val="22"/>
          <w:szCs w:val="22"/>
        </w:rPr>
        <w:t>urządzeń laboratoryjnych</w:t>
      </w:r>
      <w:r w:rsidRPr="00C379D8">
        <w:rPr>
          <w:b/>
          <w:sz w:val="22"/>
          <w:szCs w:val="22"/>
        </w:rPr>
        <w:t xml:space="preserve"> na potrzeby </w:t>
      </w:r>
      <w:proofErr w:type="spellStart"/>
      <w:r w:rsidRPr="00C379D8">
        <w:rPr>
          <w:b/>
          <w:sz w:val="22"/>
          <w:szCs w:val="22"/>
        </w:rPr>
        <w:t>W</w:t>
      </w:r>
      <w:r w:rsidR="00411E36">
        <w:rPr>
          <w:b/>
          <w:sz w:val="22"/>
          <w:szCs w:val="22"/>
        </w:rPr>
        <w:t>IMiC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411E36">
        <w:rPr>
          <w:b/>
          <w:sz w:val="22"/>
          <w:szCs w:val="22"/>
        </w:rPr>
        <w:t>30</w:t>
      </w:r>
      <w:r w:rsidRPr="002A16E2">
        <w:rPr>
          <w:b/>
          <w:sz w:val="22"/>
          <w:szCs w:val="22"/>
        </w:rPr>
        <w:t>/2</w:t>
      </w:r>
      <w:r w:rsidR="00411E36"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0A207A1" w14:textId="77777777" w:rsidR="00427D31" w:rsidRPr="00BB4283" w:rsidRDefault="00427D31" w:rsidP="00427D31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630B4CAE" w14:textId="2D4FE1D2" w:rsidR="00427D31" w:rsidRPr="004E7108" w:rsidRDefault="00427D31" w:rsidP="00427D31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 w:rsidR="00411E36">
        <w:rPr>
          <w:b/>
          <w:bCs/>
          <w:color w:val="FF0000"/>
        </w:rPr>
        <w:t>młynka laboratoryjnego</w:t>
      </w:r>
      <w:r w:rsidRPr="00C379D8">
        <w:rPr>
          <w:b/>
          <w:sz w:val="22"/>
          <w:szCs w:val="22"/>
        </w:rPr>
        <w:t xml:space="preserve"> </w:t>
      </w:r>
    </w:p>
    <w:p w14:paraId="1709AE20" w14:textId="77777777" w:rsidR="00411E36" w:rsidRDefault="00411E36" w:rsidP="00411E36">
      <w:pPr>
        <w:rPr>
          <w:b/>
          <w:sz w:val="22"/>
          <w:szCs w:val="22"/>
        </w:rPr>
      </w:pPr>
    </w:p>
    <w:p w14:paraId="7EBC4802" w14:textId="16C82394" w:rsidR="00411E36" w:rsidRPr="00983989" w:rsidRDefault="00411E36" w:rsidP="00411E36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Cena netto:   .........................................................................PLN</w:t>
      </w:r>
    </w:p>
    <w:p w14:paraId="18237BAD" w14:textId="77777777" w:rsidR="00411E36" w:rsidRPr="00983989" w:rsidRDefault="00411E36" w:rsidP="00411E36">
      <w:pPr>
        <w:rPr>
          <w:b/>
          <w:sz w:val="22"/>
          <w:szCs w:val="22"/>
        </w:rPr>
      </w:pPr>
    </w:p>
    <w:p w14:paraId="244C5492" w14:textId="77777777" w:rsidR="00411E36" w:rsidRPr="00983989" w:rsidRDefault="00411E36" w:rsidP="00411E36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Cena brutto: .........................................................................PLN</w:t>
      </w:r>
    </w:p>
    <w:p w14:paraId="1F552BC6" w14:textId="77777777" w:rsidR="00411E36" w:rsidRPr="00983989" w:rsidRDefault="00411E36" w:rsidP="00411E36">
      <w:pPr>
        <w:rPr>
          <w:b/>
          <w:sz w:val="22"/>
          <w:szCs w:val="22"/>
        </w:rPr>
      </w:pPr>
    </w:p>
    <w:p w14:paraId="217D1064" w14:textId="77777777" w:rsidR="00411E36" w:rsidRPr="00983989" w:rsidRDefault="00411E36" w:rsidP="00411E36">
      <w:pPr>
        <w:rPr>
          <w:sz w:val="22"/>
          <w:szCs w:val="22"/>
        </w:rPr>
      </w:pPr>
      <w:r w:rsidRPr="00983989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5EA8E6A" w14:textId="77777777" w:rsidR="00411E36" w:rsidRPr="00983989" w:rsidRDefault="00411E36" w:rsidP="00411E36">
      <w:pPr>
        <w:rPr>
          <w:b/>
          <w:sz w:val="22"/>
          <w:szCs w:val="22"/>
        </w:rPr>
      </w:pPr>
    </w:p>
    <w:p w14:paraId="22665A4B" w14:textId="77777777" w:rsidR="00411E36" w:rsidRPr="00983989" w:rsidRDefault="00411E36" w:rsidP="00411E36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Powyższa cena podatek VAT w wysokości 23 % tj.…………………….PLN</w:t>
      </w:r>
    </w:p>
    <w:p w14:paraId="4BA2A44C" w14:textId="77777777" w:rsidR="00411E36" w:rsidRDefault="00411E36" w:rsidP="00411E36">
      <w:pPr>
        <w:rPr>
          <w:b/>
          <w:sz w:val="22"/>
          <w:szCs w:val="22"/>
        </w:rPr>
      </w:pPr>
    </w:p>
    <w:p w14:paraId="3985C22A" w14:textId="77777777" w:rsidR="00411E36" w:rsidRDefault="00411E36" w:rsidP="00411E36">
      <w:pPr>
        <w:rPr>
          <w:sz w:val="22"/>
          <w:szCs w:val="22"/>
        </w:rPr>
      </w:pPr>
      <w:r w:rsidRPr="00983989">
        <w:rPr>
          <w:b/>
          <w:sz w:val="22"/>
          <w:szCs w:val="22"/>
        </w:rPr>
        <w:t xml:space="preserve">Producent/model zaoferowanego sprzętu </w:t>
      </w:r>
      <w:r w:rsidRPr="00983989">
        <w:rPr>
          <w:sz w:val="22"/>
          <w:szCs w:val="22"/>
        </w:rPr>
        <w:t>…………………………………………..</w:t>
      </w:r>
    </w:p>
    <w:p w14:paraId="24F0D29A" w14:textId="77777777" w:rsidR="00427D31" w:rsidRPr="002A16E2" w:rsidRDefault="00427D31" w:rsidP="00427D31">
      <w:pPr>
        <w:tabs>
          <w:tab w:val="right" w:pos="9000"/>
        </w:tabs>
        <w:rPr>
          <w:sz w:val="22"/>
          <w:szCs w:val="22"/>
        </w:rPr>
      </w:pPr>
    </w:p>
    <w:p w14:paraId="3213FA21" w14:textId="2B439ECD" w:rsidR="00427D31" w:rsidRDefault="00427D31" w:rsidP="00427D31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9A0103"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</w:t>
      </w:r>
      <w:r w:rsidR="00411E36">
        <w:rPr>
          <w:b/>
          <w:bCs/>
          <w:sz w:val="22"/>
          <w:szCs w:val="22"/>
        </w:rPr>
        <w:t>podpisania umowy</w:t>
      </w:r>
      <w:r>
        <w:rPr>
          <w:b/>
          <w:bCs/>
          <w:sz w:val="22"/>
          <w:szCs w:val="22"/>
        </w:rPr>
        <w:t xml:space="preserve"> </w:t>
      </w:r>
    </w:p>
    <w:p w14:paraId="436F9DAD" w14:textId="020CA876" w:rsidR="00427D31" w:rsidRDefault="00427D31" w:rsidP="00427D31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9A0103"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</w:p>
    <w:p w14:paraId="022F8DBF" w14:textId="77777777" w:rsidR="009A0103" w:rsidRDefault="009A0103" w:rsidP="00427D31">
      <w:pPr>
        <w:widowControl w:val="0"/>
        <w:jc w:val="both"/>
      </w:pPr>
    </w:p>
    <w:p w14:paraId="102DE44A" w14:textId="63AE1D24" w:rsidR="009A0103" w:rsidRDefault="009A0103" w:rsidP="009A0103">
      <w:pPr>
        <w:widowControl w:val="0"/>
        <w:jc w:val="both"/>
        <w:rPr>
          <w:b/>
          <w:bCs/>
          <w:sz w:val="22"/>
          <w:szCs w:val="22"/>
        </w:rPr>
      </w:pPr>
      <w:r w:rsidRPr="009A0103">
        <w:rPr>
          <w:b/>
          <w:bCs/>
        </w:rPr>
        <w:t>Masa wsadu</w:t>
      </w:r>
      <w:r w:rsidRPr="009A0103">
        <w:rPr>
          <w:b/>
          <w:bCs/>
        </w:rPr>
        <w:t>:</w:t>
      </w:r>
      <w:r>
        <w:t xml:space="preserve"> …………………….. w g 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</w:t>
      </w:r>
      <w:r>
        <w:rPr>
          <w:i/>
          <w:sz w:val="22"/>
          <w:szCs w:val="22"/>
          <w:highlight w:val="yellow"/>
        </w:rPr>
        <w:t>, należy uzupełnić</w:t>
      </w:r>
      <w:r w:rsidRPr="002A16E2">
        <w:rPr>
          <w:i/>
          <w:sz w:val="22"/>
          <w:szCs w:val="22"/>
          <w:highlight w:val="yellow"/>
        </w:rPr>
        <w:t>)</w:t>
      </w:r>
    </w:p>
    <w:p w14:paraId="4C63DBF0" w14:textId="77777777" w:rsidR="009A0103" w:rsidRDefault="009A0103" w:rsidP="009A0103">
      <w:pPr>
        <w:widowControl w:val="0"/>
        <w:jc w:val="both"/>
        <w:rPr>
          <w:b/>
          <w:bCs/>
        </w:rPr>
      </w:pPr>
    </w:p>
    <w:p w14:paraId="3AA7713D" w14:textId="22164BBA" w:rsidR="009A0103" w:rsidRDefault="009A0103" w:rsidP="009A0103">
      <w:pPr>
        <w:widowControl w:val="0"/>
        <w:jc w:val="both"/>
        <w:rPr>
          <w:b/>
          <w:bCs/>
          <w:sz w:val="22"/>
          <w:szCs w:val="22"/>
        </w:rPr>
      </w:pPr>
      <w:r w:rsidRPr="009A0103">
        <w:rPr>
          <w:b/>
          <w:bCs/>
        </w:rPr>
        <w:t>Obroty</w:t>
      </w:r>
      <w:r w:rsidRPr="009A0103">
        <w:rPr>
          <w:b/>
          <w:bCs/>
        </w:rPr>
        <w:t>:</w:t>
      </w:r>
      <w:r>
        <w:t xml:space="preserve"> …………………… </w:t>
      </w:r>
      <w:r>
        <w:rPr>
          <w:bCs/>
          <w:sz w:val="20"/>
          <w:szCs w:val="20"/>
        </w:rPr>
        <w:t>RPM</w:t>
      </w:r>
      <w: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</w:t>
      </w:r>
      <w:r>
        <w:rPr>
          <w:i/>
          <w:sz w:val="22"/>
          <w:szCs w:val="22"/>
          <w:highlight w:val="yellow"/>
        </w:rPr>
        <w:t>, należy uzupełnić</w:t>
      </w:r>
      <w:r w:rsidRPr="002A16E2">
        <w:rPr>
          <w:i/>
          <w:sz w:val="22"/>
          <w:szCs w:val="22"/>
          <w:highlight w:val="yellow"/>
        </w:rPr>
        <w:t>)</w:t>
      </w:r>
    </w:p>
    <w:p w14:paraId="2C00DFF3" w14:textId="44AFF7BF" w:rsidR="00427D31" w:rsidRDefault="00427D31" w:rsidP="00427D31">
      <w:pPr>
        <w:widowControl w:val="0"/>
        <w:jc w:val="both"/>
        <w:rPr>
          <w:b/>
          <w:sz w:val="22"/>
          <w:szCs w:val="22"/>
        </w:rPr>
      </w:pPr>
    </w:p>
    <w:p w14:paraId="3586421E" w14:textId="48A34ECE" w:rsidR="009A0103" w:rsidRPr="005149A1" w:rsidRDefault="009A0103" w:rsidP="009A0103">
      <w:pPr>
        <w:pStyle w:val="Tekstpodstawowy"/>
        <w:rPr>
          <w:b w:val="0"/>
          <w:sz w:val="22"/>
          <w:szCs w:val="22"/>
          <w:u w:val="single"/>
        </w:rPr>
      </w:pPr>
      <w:r>
        <w:rPr>
          <w:sz w:val="22"/>
          <w:szCs w:val="22"/>
        </w:rPr>
        <w:t>Moc</w:t>
      </w:r>
      <w:r>
        <w:rPr>
          <w:sz w:val="22"/>
          <w:szCs w:val="22"/>
        </w:rPr>
        <w:t xml:space="preserve">: …………………. </w:t>
      </w:r>
      <w:r>
        <w:rPr>
          <w:b w:val="0"/>
          <w:bCs/>
          <w:sz w:val="22"/>
          <w:szCs w:val="22"/>
        </w:rPr>
        <w:t xml:space="preserve">W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</w:t>
      </w:r>
      <w:r>
        <w:rPr>
          <w:i/>
          <w:sz w:val="22"/>
          <w:szCs w:val="22"/>
          <w:highlight w:val="yellow"/>
        </w:rPr>
        <w:t>, należy uzupełnić</w:t>
      </w:r>
      <w:r w:rsidRPr="002A16E2">
        <w:rPr>
          <w:i/>
          <w:sz w:val="22"/>
          <w:szCs w:val="22"/>
          <w:highlight w:val="yellow"/>
        </w:rPr>
        <w:t>)</w:t>
      </w:r>
    </w:p>
    <w:p w14:paraId="3609EAEC" w14:textId="77777777" w:rsidR="009A0103" w:rsidRPr="002A16E2" w:rsidRDefault="009A0103" w:rsidP="00427D31">
      <w:pPr>
        <w:widowControl w:val="0"/>
        <w:jc w:val="both"/>
        <w:rPr>
          <w:b/>
          <w:sz w:val="22"/>
          <w:szCs w:val="22"/>
        </w:rPr>
      </w:pPr>
    </w:p>
    <w:p w14:paraId="389C288C" w14:textId="77777777" w:rsidR="00427D31" w:rsidRPr="002A16E2" w:rsidRDefault="00427D31" w:rsidP="00427D3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9CC5055" w14:textId="77777777" w:rsidR="00427D31" w:rsidRPr="002A16E2" w:rsidRDefault="00427D31" w:rsidP="00427D3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E32C60B" w14:textId="77777777" w:rsidR="00427D31" w:rsidRDefault="00427D31" w:rsidP="00427D31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E43C75" w14:textId="77777777" w:rsidR="00427D31" w:rsidRDefault="00427D31" w:rsidP="00427D3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AF031A3" w14:textId="77777777" w:rsidR="00427D31" w:rsidRDefault="00427D31" w:rsidP="00427D31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BAD31F4" w14:textId="77777777" w:rsidR="00427D31" w:rsidRPr="00BB4283" w:rsidRDefault="00427D31" w:rsidP="00427D31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5E621B4E" w14:textId="606E823B" w:rsidR="00427D31" w:rsidRPr="00C379D8" w:rsidRDefault="00427D31" w:rsidP="00427D31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 w:rsidR="00411E36">
        <w:rPr>
          <w:b/>
          <w:color w:val="FF0000"/>
          <w:sz w:val="22"/>
          <w:szCs w:val="22"/>
        </w:rPr>
        <w:t>mieszadła magnetycznego</w:t>
      </w:r>
    </w:p>
    <w:p w14:paraId="74BE6BFB" w14:textId="77777777" w:rsidR="00427D31" w:rsidRPr="002A16E2" w:rsidRDefault="00427D31" w:rsidP="00427D31">
      <w:pPr>
        <w:widowControl w:val="0"/>
        <w:ind w:right="1"/>
        <w:jc w:val="both"/>
        <w:rPr>
          <w:sz w:val="22"/>
          <w:szCs w:val="22"/>
        </w:rPr>
      </w:pPr>
    </w:p>
    <w:p w14:paraId="67910F1B" w14:textId="77777777" w:rsidR="00411E36" w:rsidRPr="00983989" w:rsidRDefault="00411E36" w:rsidP="00411E36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Cena netto:   .........................................................................PLN</w:t>
      </w:r>
    </w:p>
    <w:p w14:paraId="42FD75CB" w14:textId="77777777" w:rsidR="00411E36" w:rsidRPr="00983989" w:rsidRDefault="00411E36" w:rsidP="00411E36">
      <w:pPr>
        <w:rPr>
          <w:b/>
          <w:sz w:val="22"/>
          <w:szCs w:val="22"/>
        </w:rPr>
      </w:pPr>
    </w:p>
    <w:p w14:paraId="109CD7AC" w14:textId="77777777" w:rsidR="00411E36" w:rsidRPr="00983989" w:rsidRDefault="00411E36" w:rsidP="00411E36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Cena brutto: .........................................................................PLN</w:t>
      </w:r>
    </w:p>
    <w:p w14:paraId="6C0A9CAD" w14:textId="77777777" w:rsidR="00411E36" w:rsidRPr="00983989" w:rsidRDefault="00411E36" w:rsidP="00411E36">
      <w:pPr>
        <w:rPr>
          <w:b/>
          <w:sz w:val="22"/>
          <w:szCs w:val="22"/>
        </w:rPr>
      </w:pPr>
    </w:p>
    <w:p w14:paraId="6E2985B7" w14:textId="77777777" w:rsidR="00411E36" w:rsidRPr="00983989" w:rsidRDefault="00411E36" w:rsidP="00411E36">
      <w:pPr>
        <w:rPr>
          <w:sz w:val="22"/>
          <w:szCs w:val="22"/>
        </w:rPr>
      </w:pPr>
      <w:r w:rsidRPr="00983989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9FBBAD6" w14:textId="77777777" w:rsidR="00411E36" w:rsidRPr="00983989" w:rsidRDefault="00411E36" w:rsidP="00411E36">
      <w:pPr>
        <w:rPr>
          <w:b/>
          <w:sz w:val="22"/>
          <w:szCs w:val="22"/>
        </w:rPr>
      </w:pPr>
    </w:p>
    <w:p w14:paraId="593B793C" w14:textId="77777777" w:rsidR="00411E36" w:rsidRPr="00983989" w:rsidRDefault="00411E36" w:rsidP="00411E36">
      <w:pPr>
        <w:rPr>
          <w:b/>
          <w:sz w:val="22"/>
          <w:szCs w:val="22"/>
        </w:rPr>
      </w:pPr>
      <w:r w:rsidRPr="00983989">
        <w:rPr>
          <w:b/>
          <w:sz w:val="22"/>
          <w:szCs w:val="22"/>
        </w:rPr>
        <w:t>Powyższa cena podatek VAT w wysokości 23 % tj.…………………….PLN</w:t>
      </w:r>
    </w:p>
    <w:p w14:paraId="59A6D64D" w14:textId="77777777" w:rsidR="00411E36" w:rsidRDefault="00411E36" w:rsidP="00411E36">
      <w:pPr>
        <w:rPr>
          <w:b/>
          <w:sz w:val="22"/>
          <w:szCs w:val="22"/>
        </w:rPr>
      </w:pPr>
    </w:p>
    <w:p w14:paraId="70782A33" w14:textId="77777777" w:rsidR="00411E36" w:rsidRDefault="00411E36" w:rsidP="00411E36">
      <w:pPr>
        <w:rPr>
          <w:sz w:val="22"/>
          <w:szCs w:val="22"/>
        </w:rPr>
      </w:pPr>
      <w:r w:rsidRPr="00983989">
        <w:rPr>
          <w:b/>
          <w:sz w:val="22"/>
          <w:szCs w:val="22"/>
        </w:rPr>
        <w:t xml:space="preserve">Producent/model zaoferowanego sprzętu </w:t>
      </w:r>
      <w:r w:rsidRPr="00983989">
        <w:rPr>
          <w:sz w:val="22"/>
          <w:szCs w:val="22"/>
        </w:rPr>
        <w:t>…………………………………………..</w:t>
      </w:r>
    </w:p>
    <w:p w14:paraId="395A16B5" w14:textId="77777777" w:rsidR="00427D31" w:rsidRPr="002A16E2" w:rsidRDefault="00427D31" w:rsidP="00427D31">
      <w:pPr>
        <w:tabs>
          <w:tab w:val="right" w:pos="9000"/>
        </w:tabs>
        <w:rPr>
          <w:sz w:val="22"/>
          <w:szCs w:val="22"/>
        </w:rPr>
      </w:pPr>
    </w:p>
    <w:p w14:paraId="5025E04A" w14:textId="42AA24DB" w:rsidR="00427D31" w:rsidRDefault="00427D31" w:rsidP="00427D3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9A0103"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>podpisania umowy</w:t>
      </w:r>
    </w:p>
    <w:p w14:paraId="581A5C1C" w14:textId="5B77E843" w:rsidR="00427D31" w:rsidRDefault="00427D31" w:rsidP="00427D3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9A0103">
        <w:rPr>
          <w:b/>
          <w:bCs/>
          <w:sz w:val="22"/>
          <w:szCs w:val="22"/>
        </w:rPr>
        <w:t xml:space="preserve">12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</w:p>
    <w:p w14:paraId="3E04453F" w14:textId="77777777" w:rsidR="009A0103" w:rsidRDefault="009A0103" w:rsidP="009A0103">
      <w:pPr>
        <w:widowControl w:val="0"/>
        <w:jc w:val="both"/>
        <w:rPr>
          <w:b/>
          <w:bCs/>
          <w:sz w:val="22"/>
          <w:szCs w:val="22"/>
        </w:rPr>
      </w:pPr>
      <w:r>
        <w:rPr>
          <w:b/>
        </w:rPr>
        <w:t>Minimalne obroty</w:t>
      </w:r>
      <w:r>
        <w:t xml:space="preserve">: </w:t>
      </w:r>
      <w:r>
        <w:t xml:space="preserve">…………………… </w:t>
      </w:r>
      <w:r>
        <w:rPr>
          <w:bCs/>
          <w:sz w:val="20"/>
          <w:szCs w:val="20"/>
        </w:rPr>
        <w:t>RPM</w:t>
      </w:r>
      <w: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</w:t>
      </w:r>
      <w:r>
        <w:rPr>
          <w:i/>
          <w:sz w:val="22"/>
          <w:szCs w:val="22"/>
          <w:highlight w:val="yellow"/>
        </w:rPr>
        <w:t>, należy uzupełnić</w:t>
      </w:r>
      <w:r w:rsidRPr="002A16E2">
        <w:rPr>
          <w:i/>
          <w:sz w:val="22"/>
          <w:szCs w:val="22"/>
          <w:highlight w:val="yellow"/>
        </w:rPr>
        <w:t>)</w:t>
      </w:r>
    </w:p>
    <w:p w14:paraId="6B5E15EA" w14:textId="13B9C98F" w:rsidR="009A0103" w:rsidRDefault="009A0103" w:rsidP="009A0103">
      <w:pPr>
        <w:pStyle w:val="Tekstpodstawowy"/>
        <w:rPr>
          <w:b w:val="0"/>
        </w:rPr>
      </w:pPr>
      <w:r>
        <w:rPr>
          <w:b w:val="0"/>
        </w:rPr>
        <w:t xml:space="preserve"> </w:t>
      </w:r>
    </w:p>
    <w:p w14:paraId="75BF8FA9" w14:textId="48AA4C4B" w:rsidR="009A0103" w:rsidRDefault="009A0103" w:rsidP="009A0103">
      <w:pPr>
        <w:widowControl w:val="0"/>
        <w:jc w:val="both"/>
        <w:rPr>
          <w:b/>
          <w:bCs/>
          <w:sz w:val="22"/>
          <w:szCs w:val="22"/>
        </w:rPr>
      </w:pPr>
      <w:r w:rsidRPr="00A97FF3">
        <w:rPr>
          <w:b/>
          <w:bCs/>
        </w:rPr>
        <w:t>Ilość stanowisk</w:t>
      </w:r>
      <w:r w:rsidRPr="00A97FF3"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: </w:t>
      </w:r>
      <w:r>
        <w:t xml:space="preserve">…………………… </w:t>
      </w:r>
      <w:r>
        <w:rPr>
          <w:bCs/>
          <w:sz w:val="20"/>
          <w:szCs w:val="20"/>
        </w:rPr>
        <w:t>sztuk</w:t>
      </w:r>
      <w: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</w:t>
      </w:r>
      <w:r>
        <w:rPr>
          <w:i/>
          <w:sz w:val="22"/>
          <w:szCs w:val="22"/>
          <w:highlight w:val="yellow"/>
        </w:rPr>
        <w:t>, należy uzupełnić</w:t>
      </w:r>
      <w:r w:rsidRPr="002A16E2">
        <w:rPr>
          <w:i/>
          <w:sz w:val="22"/>
          <w:szCs w:val="22"/>
          <w:highlight w:val="yellow"/>
        </w:rPr>
        <w:t>)</w:t>
      </w:r>
    </w:p>
    <w:p w14:paraId="5703A6EF" w14:textId="50F74BEB" w:rsidR="009A0103" w:rsidRPr="00A97FF3" w:rsidRDefault="009A0103" w:rsidP="009A0103">
      <w:pPr>
        <w:pStyle w:val="Tekstpodstawowy"/>
        <w:rPr>
          <w:b w:val="0"/>
          <w:bCs/>
          <w:sz w:val="20"/>
          <w:szCs w:val="20"/>
        </w:rPr>
      </w:pPr>
    </w:p>
    <w:p w14:paraId="064C873A" w14:textId="77777777" w:rsidR="00427D31" w:rsidRPr="002A16E2" w:rsidRDefault="00427D31" w:rsidP="00427D3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0EC6282" w14:textId="77777777" w:rsidR="00427D31" w:rsidRPr="002A16E2" w:rsidRDefault="00427D31" w:rsidP="00427D3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78BF609" w14:textId="77777777" w:rsidR="00427D31" w:rsidRPr="002A16E2" w:rsidRDefault="00427D31" w:rsidP="00427D3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F6A84D2" w14:textId="77777777" w:rsidR="00427D31" w:rsidRPr="00E63BA7" w:rsidRDefault="00427D31" w:rsidP="00427D31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476460E" w14:textId="77777777" w:rsidR="00427D31" w:rsidRPr="00E63BA7" w:rsidRDefault="00427D31" w:rsidP="00427D31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186A51CB" w14:textId="77777777" w:rsidR="00427D31" w:rsidRDefault="00427D31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41D08FE5" w14:textId="77777777" w:rsidR="00427D31" w:rsidRDefault="00427D31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0C8BA7B5" w14:textId="77777777" w:rsidR="00411E36" w:rsidRDefault="00411E36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7048FE29" w14:textId="77777777" w:rsidR="00411E36" w:rsidRDefault="00411E36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56DCD550" w14:textId="77777777" w:rsidR="00411E36" w:rsidRDefault="00411E36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4E1B625E" w14:textId="77777777" w:rsidR="00411E36" w:rsidRDefault="00411E36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1FA81A0C" w14:textId="77777777" w:rsidR="00411E36" w:rsidRDefault="00411E36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58493EB0" w14:textId="77777777" w:rsidR="009A0103" w:rsidRDefault="009A0103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7455825D" w14:textId="77777777" w:rsidR="009A0103" w:rsidRDefault="009A0103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7256F1F7" w14:textId="77777777" w:rsidR="00411E36" w:rsidRDefault="00411E36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29D6626C" w14:textId="77777777" w:rsidR="00411E36" w:rsidRDefault="00411E36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01234724" w14:textId="77777777" w:rsidR="00411E36" w:rsidRDefault="00411E36" w:rsidP="00427D31">
      <w:pPr>
        <w:tabs>
          <w:tab w:val="left" w:pos="426"/>
        </w:tabs>
        <w:jc w:val="both"/>
        <w:rPr>
          <w:sz w:val="22"/>
          <w:szCs w:val="22"/>
        </w:rPr>
      </w:pPr>
    </w:p>
    <w:p w14:paraId="5119FF45" w14:textId="77777777" w:rsidR="00427D31" w:rsidRPr="002A16E2" w:rsidRDefault="00427D31" w:rsidP="00427D31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D62DACC" w14:textId="77777777" w:rsidR="00427D31" w:rsidRDefault="00427D31" w:rsidP="00427D3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470B10F" w14:textId="77777777" w:rsidR="00427D31" w:rsidRPr="001E70CA" w:rsidRDefault="00427D31" w:rsidP="00427D3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7245441E" w14:textId="77777777" w:rsidR="00427D31" w:rsidRPr="003E2056" w:rsidRDefault="00427D31" w:rsidP="00427D31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6533186" w14:textId="77777777" w:rsidR="00427D31" w:rsidRPr="002A16E2" w:rsidRDefault="00427D31" w:rsidP="00427D3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09FE0FC" w14:textId="77777777" w:rsidR="00427D31" w:rsidRPr="002A16E2" w:rsidRDefault="00427D31" w:rsidP="00427D3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86EE54" w14:textId="77777777" w:rsidR="00427D31" w:rsidRPr="002A16E2" w:rsidRDefault="00427D31" w:rsidP="00427D3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71CAA2" w14:textId="77777777" w:rsidR="00427D31" w:rsidRPr="002A16E2" w:rsidRDefault="00427D31" w:rsidP="00427D3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27D31" w:rsidRPr="002A16E2" w14:paraId="6A4CC1C2" w14:textId="77777777" w:rsidTr="00AE146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77294" w14:textId="77777777" w:rsidR="00427D31" w:rsidRPr="002A16E2" w:rsidRDefault="00427D31" w:rsidP="00AE14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38DC8" w14:textId="77777777" w:rsidR="00427D31" w:rsidRPr="002A16E2" w:rsidRDefault="00427D31" w:rsidP="00AE14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012E86F" w14:textId="77777777" w:rsidR="00427D31" w:rsidRPr="002A16E2" w:rsidRDefault="00427D31" w:rsidP="00AE14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6B9555" w14:textId="77777777" w:rsidR="00427D31" w:rsidRPr="002A16E2" w:rsidRDefault="00427D31" w:rsidP="00AE14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427D31" w:rsidRPr="002A16E2" w14:paraId="2D9F6478" w14:textId="77777777" w:rsidTr="00AE146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21BE6" w14:textId="77777777" w:rsidR="00427D31" w:rsidRPr="002A16E2" w:rsidRDefault="00427D31" w:rsidP="00AE146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51A06" w14:textId="77777777" w:rsidR="00427D31" w:rsidRPr="002A16E2" w:rsidRDefault="00427D31" w:rsidP="00AE146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43F5A" w14:textId="77777777" w:rsidR="00427D31" w:rsidRPr="002A16E2" w:rsidRDefault="00427D31" w:rsidP="00AE146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27D31" w:rsidRPr="002A16E2" w14:paraId="131A74FC" w14:textId="77777777" w:rsidTr="00AE146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E2456" w14:textId="77777777" w:rsidR="00427D31" w:rsidRPr="002A16E2" w:rsidRDefault="00427D31" w:rsidP="00AE146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4E1CB" w14:textId="77777777" w:rsidR="00427D31" w:rsidRPr="002A16E2" w:rsidRDefault="00427D31" w:rsidP="00AE146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6E776" w14:textId="77777777" w:rsidR="00427D31" w:rsidRPr="002A16E2" w:rsidRDefault="00427D31" w:rsidP="00AE146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9069639" w14:textId="77777777" w:rsidR="00427D31" w:rsidRPr="002A16E2" w:rsidRDefault="00427D31" w:rsidP="00427D3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CBE0F22" w14:textId="77777777" w:rsidR="00427D31" w:rsidRPr="002A16E2" w:rsidRDefault="00427D31" w:rsidP="00427D3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25739BB" w14:textId="77777777" w:rsidR="00427D31" w:rsidRPr="002A16E2" w:rsidRDefault="00427D31" w:rsidP="00427D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74EA57C" w14:textId="77777777" w:rsidR="00427D31" w:rsidRPr="002A16E2" w:rsidRDefault="00427D31" w:rsidP="00427D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F2F44E9" w14:textId="77777777" w:rsidR="00427D31" w:rsidRPr="002A16E2" w:rsidRDefault="00427D31" w:rsidP="00427D3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37387B2" w14:textId="77777777" w:rsidR="00427D31" w:rsidRPr="002A16E2" w:rsidRDefault="00427D31" w:rsidP="00427D31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2298477" w14:textId="77777777" w:rsidR="00427D31" w:rsidRPr="002A16E2" w:rsidRDefault="00427D31" w:rsidP="00427D3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DCBAA0A" w14:textId="77777777" w:rsidR="00427D31" w:rsidRPr="002A16E2" w:rsidRDefault="00427D31" w:rsidP="00427D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9470F2F" w14:textId="77777777" w:rsidR="00427D31" w:rsidRPr="002A16E2" w:rsidRDefault="00427D31" w:rsidP="00427D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61E57D7" w14:textId="77777777" w:rsidR="00427D31" w:rsidRPr="00F47191" w:rsidRDefault="00427D31" w:rsidP="00427D31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51C9DCE" w14:textId="77777777" w:rsidR="00427D31" w:rsidRPr="000A160D" w:rsidRDefault="00427D31" w:rsidP="00427D31"/>
    <w:sectPr w:rsidR="00427D31" w:rsidRPr="000A16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63F35" w14:textId="77777777" w:rsidR="00443B50" w:rsidRDefault="00443B50">
      <w:r>
        <w:separator/>
      </w:r>
    </w:p>
  </w:endnote>
  <w:endnote w:type="continuationSeparator" w:id="0">
    <w:p w14:paraId="570AF769" w14:textId="77777777" w:rsidR="00443B50" w:rsidRDefault="0044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70AF3" w14:textId="77777777" w:rsidR="002E4AA9" w:rsidRDefault="002E4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D41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02B57" w14:textId="77777777" w:rsidR="002E4AA9" w:rsidRDefault="002E4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E2908" w14:textId="77777777" w:rsidR="00443B50" w:rsidRDefault="00443B50">
      <w:r>
        <w:separator/>
      </w:r>
    </w:p>
  </w:footnote>
  <w:footnote w:type="continuationSeparator" w:id="0">
    <w:p w14:paraId="1973F08E" w14:textId="77777777" w:rsidR="00443B50" w:rsidRDefault="00443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A9DF9" w14:textId="77777777" w:rsidR="002E4AA9" w:rsidRDefault="002E4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33BF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2FA81" w14:textId="77777777" w:rsidR="002E4AA9" w:rsidRDefault="002E4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351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81566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676136">
    <w:abstractNumId w:val="0"/>
  </w:num>
  <w:num w:numId="4" w16cid:durableId="1958636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B5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3D2F"/>
    <w:rsid w:val="001801DD"/>
    <w:rsid w:val="001D4612"/>
    <w:rsid w:val="00207E98"/>
    <w:rsid w:val="002723B0"/>
    <w:rsid w:val="002E4AA9"/>
    <w:rsid w:val="00315A4A"/>
    <w:rsid w:val="00411E36"/>
    <w:rsid w:val="00427D31"/>
    <w:rsid w:val="00443B5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62E3"/>
    <w:rsid w:val="009A0103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307A49D"/>
  <w15:chartTrackingRefBased/>
  <w15:docId w15:val="{C950B3FD-9485-46B5-9783-3E547AC89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D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685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2025-01-29T09:54:00Z</cp:lastPrinted>
  <dcterms:created xsi:type="dcterms:W3CDTF">2025-01-29T09:56:00Z</dcterms:created>
  <dcterms:modified xsi:type="dcterms:W3CDTF">2025-01-29T09:56:00Z</dcterms:modified>
</cp:coreProperties>
</file>