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A4678" w14:textId="77777777" w:rsidR="00C66738" w:rsidRDefault="00C66738" w:rsidP="00C66738">
      <w:pPr>
        <w:pStyle w:val="Nagwek"/>
        <w:rPr>
          <w:rFonts w:ascii="Times New Roman" w:hAnsi="Times New Roman"/>
        </w:rPr>
      </w:pPr>
    </w:p>
    <w:p w14:paraId="799E1AF8" w14:textId="21E81074" w:rsidR="00C66738" w:rsidRPr="00DC7E52" w:rsidRDefault="00C66738" w:rsidP="00C66738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30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5</w:t>
      </w:r>
    </w:p>
    <w:p w14:paraId="417D90D5" w14:textId="77777777" w:rsidR="00C66738" w:rsidRPr="00DC7E52" w:rsidRDefault="00C66738" w:rsidP="00C66738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092A1539" w14:textId="77777777" w:rsidR="00C66738" w:rsidRPr="00DC7E52" w:rsidRDefault="00C66738" w:rsidP="00C66738">
      <w:pPr>
        <w:jc w:val="center"/>
        <w:rPr>
          <w:rFonts w:ascii="Times New Roman" w:hAnsi="Times New Roman"/>
          <w:b/>
        </w:rPr>
      </w:pPr>
    </w:p>
    <w:p w14:paraId="2E7CD704" w14:textId="77777777" w:rsidR="00C66738" w:rsidRPr="00DC7E52" w:rsidRDefault="00C66738" w:rsidP="00C66738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06518DD9" w14:textId="77777777" w:rsidR="00C66738" w:rsidRPr="00DC7E52" w:rsidRDefault="00C66738" w:rsidP="00C66738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01BB65B3" w14:textId="77777777" w:rsidR="00C66738" w:rsidRPr="00DC7E52" w:rsidRDefault="00C66738" w:rsidP="00C66738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0D39296C" w14:textId="77777777" w:rsidR="00C66738" w:rsidRPr="00DC7E52" w:rsidRDefault="00C66738" w:rsidP="00C66738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64F6B9D9" w14:textId="4CA5435C" w:rsidR="00C66738" w:rsidRPr="00DC7E52" w:rsidRDefault="00C66738" w:rsidP="00C66738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C379D8">
        <w:rPr>
          <w:b/>
        </w:rPr>
        <w:t xml:space="preserve">Dostawa </w:t>
      </w:r>
      <w:r>
        <w:rPr>
          <w:b/>
        </w:rPr>
        <w:t>urządzeń laboratoryjnych</w:t>
      </w:r>
      <w:r w:rsidRPr="00C379D8">
        <w:rPr>
          <w:b/>
        </w:rPr>
        <w:t xml:space="preserve"> na potrzeby W</w:t>
      </w:r>
      <w:r>
        <w:rPr>
          <w:b/>
        </w:rPr>
        <w:t>IM</w:t>
      </w:r>
      <w:r w:rsidRPr="00C379D8">
        <w:rPr>
          <w:b/>
        </w:rPr>
        <w:t>i</w:t>
      </w:r>
      <w:r>
        <w:rPr>
          <w:b/>
        </w:rPr>
        <w:t>C</w:t>
      </w:r>
      <w:r w:rsidRPr="00DC7E52">
        <w:rPr>
          <w:rFonts w:ascii="Times New Roman" w:hAnsi="Times New Roman"/>
          <w:b/>
        </w:rPr>
        <w:t xml:space="preserve">, nr sprawy: </w:t>
      </w:r>
      <w:r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30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5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6844B1B5" w14:textId="77777777" w:rsidR="00C66738" w:rsidRPr="00DC7E52" w:rsidRDefault="00C66738" w:rsidP="00C66738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E624F49" w14:textId="77777777" w:rsidR="00C66738" w:rsidRPr="00DC7E52" w:rsidRDefault="00C66738" w:rsidP="00C66738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0C8877E4" w14:textId="77777777" w:rsidR="00C66738" w:rsidRPr="00DC7E52" w:rsidRDefault="00C66738" w:rsidP="00C66738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6A6C2D88" w14:textId="77777777" w:rsidR="00C66738" w:rsidRPr="00DC7E52" w:rsidRDefault="00C66738" w:rsidP="00C66738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531BB417" w14:textId="77777777" w:rsidR="00C66738" w:rsidRPr="00DC7E52" w:rsidRDefault="00C66738" w:rsidP="00C66738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68D8AF98" w14:textId="77777777" w:rsidR="00C66738" w:rsidRPr="00DC7E52" w:rsidRDefault="00C66738" w:rsidP="00C66738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C66738" w:rsidRPr="00DC7E52" w14:paraId="02598A92" w14:textId="77777777" w:rsidTr="005A6B7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540DE" w14:textId="77777777" w:rsidR="00C66738" w:rsidRPr="00DC7E52" w:rsidRDefault="00C66738" w:rsidP="005A6B7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67F02" w14:textId="77777777" w:rsidR="00C66738" w:rsidRPr="00DC7E52" w:rsidRDefault="00C66738" w:rsidP="005A6B7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33AF5" w14:textId="77777777" w:rsidR="00C66738" w:rsidRPr="00DC7E52" w:rsidRDefault="00C66738" w:rsidP="005A6B7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C66738" w:rsidRPr="00DC7E52" w14:paraId="42E90DC9" w14:textId="77777777" w:rsidTr="005A6B7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5B40B" w14:textId="77777777" w:rsidR="00C66738" w:rsidRPr="00DC7E52" w:rsidRDefault="00C66738" w:rsidP="005A6B7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8DBE6" w14:textId="77777777" w:rsidR="00C66738" w:rsidRPr="00DC7E52" w:rsidRDefault="00C66738" w:rsidP="005A6B7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8BF21" w14:textId="77777777" w:rsidR="00C66738" w:rsidRPr="00DC7E52" w:rsidRDefault="00C66738" w:rsidP="005A6B7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C66738" w:rsidRPr="00DC7E52" w14:paraId="3D5D371F" w14:textId="77777777" w:rsidTr="005A6B7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2B13A" w14:textId="77777777" w:rsidR="00C66738" w:rsidRPr="00DC7E52" w:rsidRDefault="00C66738" w:rsidP="005A6B7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A7BB" w14:textId="77777777" w:rsidR="00C66738" w:rsidRPr="00DC7E52" w:rsidRDefault="00C66738" w:rsidP="005A6B7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8A7A" w14:textId="77777777" w:rsidR="00C66738" w:rsidRPr="00DC7E52" w:rsidRDefault="00C66738" w:rsidP="005A6B7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C66738" w:rsidRPr="00DC7E52" w14:paraId="303310F7" w14:textId="77777777" w:rsidTr="005A6B7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88112" w14:textId="77777777" w:rsidR="00C66738" w:rsidRPr="00DC7E52" w:rsidRDefault="00C66738" w:rsidP="005A6B7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C5D18" w14:textId="77777777" w:rsidR="00C66738" w:rsidRPr="00DC7E52" w:rsidRDefault="00C66738" w:rsidP="005A6B7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C151F" w14:textId="77777777" w:rsidR="00C66738" w:rsidRPr="00DC7E52" w:rsidRDefault="00C66738" w:rsidP="005A6B7B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321EB13E" w14:textId="77777777" w:rsidR="00C66738" w:rsidRPr="00DC7E52" w:rsidRDefault="00C66738" w:rsidP="00C66738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5E82655F" w14:textId="77777777" w:rsidR="00C66738" w:rsidRPr="00DC7E52" w:rsidRDefault="00C66738" w:rsidP="00C66738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Jednocześnie przekładam następujące dokumenty lub informacje potwierdzające przygotowanie oferty </w:t>
      </w:r>
      <w:r w:rsidRPr="00DC7E52"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4B77E326" w14:textId="77777777" w:rsidR="00C66738" w:rsidRPr="00DC7E52" w:rsidRDefault="00C66738" w:rsidP="00C66738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51520963" w14:textId="77777777" w:rsidR="00C66738" w:rsidRPr="00DC7E52" w:rsidRDefault="00C66738" w:rsidP="00C66738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533EF9F9" w14:textId="77777777" w:rsidR="00C66738" w:rsidRPr="00DC7E52" w:rsidRDefault="00C66738" w:rsidP="00C66738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3208AB96" w14:textId="77777777" w:rsidR="00C66738" w:rsidRPr="00DC7E52" w:rsidRDefault="00C66738" w:rsidP="00C6673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11AB6313" w14:textId="77777777" w:rsidR="00C66738" w:rsidRPr="00DC7E52" w:rsidRDefault="00C66738" w:rsidP="00C66738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7704919D" w14:textId="77777777" w:rsidR="00C66738" w:rsidRPr="00DC7E52" w:rsidRDefault="00C66738" w:rsidP="00C66738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05531958" w14:textId="77777777" w:rsidR="00C66738" w:rsidRPr="00DC7E52" w:rsidRDefault="00C66738" w:rsidP="00C66738">
      <w:pPr>
        <w:rPr>
          <w:rFonts w:ascii="Times New Roman" w:hAnsi="Times New Roman"/>
        </w:rPr>
      </w:pPr>
    </w:p>
    <w:p w14:paraId="5FFFE842" w14:textId="77777777" w:rsidR="00C66738" w:rsidRPr="00DC7E52" w:rsidRDefault="00C66738" w:rsidP="00C66738">
      <w:pPr>
        <w:rPr>
          <w:rFonts w:ascii="Times New Roman" w:hAnsi="Times New Roman"/>
        </w:rPr>
      </w:pPr>
    </w:p>
    <w:p w14:paraId="777E1B04" w14:textId="77777777" w:rsidR="00C66738" w:rsidRPr="009508B4" w:rsidRDefault="00C66738" w:rsidP="00C66738"/>
    <w:p w14:paraId="3BDF7000" w14:textId="77777777" w:rsidR="00C66738" w:rsidRPr="006B41DD" w:rsidRDefault="00C66738" w:rsidP="00C66738"/>
    <w:p w14:paraId="05D87A1C" w14:textId="77777777" w:rsidR="00C66738" w:rsidRPr="009B4FF9" w:rsidRDefault="00C66738" w:rsidP="00C66738"/>
    <w:p w14:paraId="5CD129EF" w14:textId="77777777" w:rsidR="00C66738" w:rsidRPr="009F485C" w:rsidRDefault="00C66738" w:rsidP="00C66738"/>
    <w:p w14:paraId="5F42A4A4" w14:textId="77777777" w:rsidR="00C66738" w:rsidRPr="00DC67FD" w:rsidRDefault="00C66738" w:rsidP="00C66738"/>
    <w:p w14:paraId="1AB31A39" w14:textId="77777777" w:rsidR="00C66738" w:rsidRPr="00980A9E" w:rsidRDefault="00C66738" w:rsidP="00C66738"/>
    <w:p w14:paraId="6401ACBC" w14:textId="77777777" w:rsidR="00C66738" w:rsidRPr="004362D4" w:rsidRDefault="00C66738" w:rsidP="00C66738"/>
    <w:p w14:paraId="2F4C92B2" w14:textId="77777777" w:rsidR="00C66738" w:rsidRPr="00EA0D6C" w:rsidRDefault="00C66738" w:rsidP="00C66738"/>
    <w:p w14:paraId="27A48DCF" w14:textId="77777777" w:rsidR="00C66738" w:rsidRPr="004A1DE6" w:rsidRDefault="00C66738" w:rsidP="00C66738"/>
    <w:p w14:paraId="6EE0FB30" w14:textId="77777777" w:rsidR="00C66738" w:rsidRPr="003F16EA" w:rsidRDefault="00C66738" w:rsidP="00C66738"/>
    <w:p w14:paraId="48115B18" w14:textId="77777777" w:rsidR="00C66738" w:rsidRPr="00255C82" w:rsidRDefault="00C66738" w:rsidP="00C66738"/>
    <w:p w14:paraId="5CE08EE5" w14:textId="77777777" w:rsidR="00C66738" w:rsidRPr="001526B4" w:rsidRDefault="00C66738" w:rsidP="00C66738"/>
    <w:p w14:paraId="09E33A09" w14:textId="21FE23C1" w:rsidR="00106AC7" w:rsidRPr="00C66738" w:rsidRDefault="00106AC7" w:rsidP="00C66738"/>
    <w:sectPr w:rsidR="00106AC7" w:rsidRPr="00C66738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A43FA" w14:textId="77777777" w:rsidR="00940778" w:rsidRDefault="00940778">
      <w:r>
        <w:separator/>
      </w:r>
    </w:p>
  </w:endnote>
  <w:endnote w:type="continuationSeparator" w:id="0">
    <w:p w14:paraId="566ED041" w14:textId="77777777" w:rsidR="00940778" w:rsidRDefault="00940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1D5A3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68DC22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CA7B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7C9E455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4A4ED987">
        <v:line id="_x0000_s1025" style="position:absolute;left:0;text-align:left;z-index:251657728" from="-3.85pt,8.7pt" to="455.15pt,8.7pt"/>
      </w:pict>
    </w:r>
  </w:p>
  <w:p w14:paraId="674938B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9138A" w14:textId="77777777" w:rsidR="003D7D04" w:rsidRDefault="003D7D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DAD39" w14:textId="77777777" w:rsidR="00940778" w:rsidRDefault="00940778">
      <w:r>
        <w:separator/>
      </w:r>
    </w:p>
  </w:footnote>
  <w:footnote w:type="continuationSeparator" w:id="0">
    <w:p w14:paraId="76B7A5A3" w14:textId="77777777" w:rsidR="00940778" w:rsidRDefault="00940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B7F6" w14:textId="77777777" w:rsidR="003D7D04" w:rsidRDefault="003D7D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41B7C" w14:textId="77777777" w:rsidR="003D7D04" w:rsidRDefault="003D7D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54A46" w14:textId="77777777" w:rsidR="003D7D04" w:rsidRDefault="003D7D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2705172">
    <w:abstractNumId w:val="15"/>
  </w:num>
  <w:num w:numId="2" w16cid:durableId="1258437957">
    <w:abstractNumId w:val="0"/>
  </w:num>
  <w:num w:numId="3" w16cid:durableId="898901813">
    <w:abstractNumId w:val="13"/>
  </w:num>
  <w:num w:numId="4" w16cid:durableId="1666711570">
    <w:abstractNumId w:val="8"/>
  </w:num>
  <w:num w:numId="5" w16cid:durableId="1591237132">
    <w:abstractNumId w:val="7"/>
  </w:num>
  <w:num w:numId="6" w16cid:durableId="1396899889">
    <w:abstractNumId w:val="1"/>
  </w:num>
  <w:num w:numId="7" w16cid:durableId="128011134">
    <w:abstractNumId w:val="6"/>
  </w:num>
  <w:num w:numId="8" w16cid:durableId="1531917108">
    <w:abstractNumId w:val="3"/>
  </w:num>
  <w:num w:numId="9" w16cid:durableId="459686929">
    <w:abstractNumId w:val="2"/>
  </w:num>
  <w:num w:numId="10" w16cid:durableId="1908563727">
    <w:abstractNumId w:val="5"/>
  </w:num>
  <w:num w:numId="11" w16cid:durableId="179469012">
    <w:abstractNumId w:val="11"/>
  </w:num>
  <w:num w:numId="12" w16cid:durableId="1854803846">
    <w:abstractNumId w:val="4"/>
  </w:num>
  <w:num w:numId="13" w16cid:durableId="811944953">
    <w:abstractNumId w:val="10"/>
  </w:num>
  <w:num w:numId="14" w16cid:durableId="1338076504">
    <w:abstractNumId w:val="14"/>
  </w:num>
  <w:num w:numId="18" w16cid:durableId="12643380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0778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D7D04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40778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66738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3424F78"/>
  <w15:chartTrackingRefBased/>
  <w15:docId w15:val="{343C5C4B-CF5C-4726-9199-D356E11EC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66738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C66738"/>
  </w:style>
  <w:style w:type="paragraph" w:styleId="Akapitzlist">
    <w:name w:val="List Paragraph"/>
    <w:basedOn w:val="Normalny"/>
    <w:uiPriority w:val="34"/>
    <w:qFormat/>
    <w:rsid w:val="00C6673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2025-01-22T12:10:00Z</dcterms:created>
  <dcterms:modified xsi:type="dcterms:W3CDTF">2025-01-22T12:12:00Z</dcterms:modified>
</cp:coreProperties>
</file>