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3DAE1343" w:rsidR="002F286A" w:rsidRDefault="00E67735" w:rsidP="00E67735">
      <w:pPr>
        <w:widowControl w:val="0"/>
        <w:ind w:right="1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021009" w:rsidRPr="00021009">
        <w:rPr>
          <w:b/>
        </w:rPr>
        <w:t>świadczenie usług sprzątania pomieszczeń mieszkalnych  w Ośrodku AGH w Łukęcinie, ul. Leśna 3, woj. zachodniopomorskie - DE-dzp.272-017/25</w:t>
      </w:r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2F286A">
      <w:pPr>
        <w:widowControl w:val="0"/>
        <w:spacing w:line="264" w:lineRule="auto"/>
        <w:ind w:right="1"/>
        <w:rPr>
          <w:b/>
        </w:rPr>
      </w:pPr>
      <w:bookmarkStart w:id="0" w:name="_Hlk67054875"/>
    </w:p>
    <w:p w14:paraId="045BBC77" w14:textId="0313EB17" w:rsidR="002F286A" w:rsidRDefault="002F286A" w:rsidP="002F286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</w:t>
      </w:r>
      <w:r w:rsidR="00824E35">
        <w:rPr>
          <w:b/>
        </w:rPr>
        <w:t xml:space="preserve"> tj. sprzątanie w sezonie + sprzątanie przed sezonem</w:t>
      </w:r>
      <w:r w:rsidR="00021009">
        <w:rPr>
          <w:b/>
        </w:rPr>
        <w:t xml:space="preserve"> + prawo opcji</w:t>
      </w:r>
      <w:r>
        <w:rPr>
          <w:b/>
        </w:rPr>
        <w:t>: ..........................................PLN</w:t>
      </w:r>
    </w:p>
    <w:p w14:paraId="4E59D65B" w14:textId="77777777" w:rsidR="002F286A" w:rsidRDefault="002F286A" w:rsidP="002F286A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6134F4F4" w14:textId="77777777" w:rsidR="00824E35" w:rsidRDefault="00824E35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</w:p>
    <w:p w14:paraId="627E4994" w14:textId="380C0574" w:rsidR="002F286A" w:rsidRDefault="0003213A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  <w:r w:rsidRPr="00824E35">
        <w:rPr>
          <w:b/>
          <w:highlight w:val="yellow"/>
          <w:u w:val="single"/>
        </w:rPr>
        <w:t xml:space="preserve">SPRZĄTANIE </w:t>
      </w:r>
      <w:r>
        <w:rPr>
          <w:b/>
          <w:highlight w:val="yellow"/>
          <w:u w:val="single"/>
        </w:rPr>
        <w:t xml:space="preserve"> </w:t>
      </w:r>
      <w:r w:rsidRPr="00824E35">
        <w:rPr>
          <w:b/>
          <w:highlight w:val="yellow"/>
          <w:u w:val="single"/>
        </w:rPr>
        <w:t xml:space="preserve">W </w:t>
      </w:r>
      <w:r>
        <w:rPr>
          <w:b/>
          <w:highlight w:val="yellow"/>
          <w:u w:val="single"/>
        </w:rPr>
        <w:t xml:space="preserve"> </w:t>
      </w:r>
      <w:r w:rsidRPr="00824E35">
        <w:rPr>
          <w:b/>
          <w:highlight w:val="yellow"/>
          <w:u w:val="single"/>
        </w:rPr>
        <w:t xml:space="preserve">SEZONIE </w:t>
      </w:r>
      <w:r>
        <w:rPr>
          <w:b/>
          <w:highlight w:val="yellow"/>
          <w:u w:val="single"/>
        </w:rPr>
        <w:t xml:space="preserve"> </w:t>
      </w:r>
      <w:r w:rsidRPr="00824E35">
        <w:rPr>
          <w:b/>
          <w:highlight w:val="yellow"/>
          <w:u w:val="single"/>
        </w:rPr>
        <w:t xml:space="preserve">(POMIĘDZY </w:t>
      </w:r>
      <w:r>
        <w:rPr>
          <w:b/>
          <w:highlight w:val="yellow"/>
          <w:u w:val="single"/>
        </w:rPr>
        <w:t xml:space="preserve"> </w:t>
      </w:r>
      <w:r w:rsidRPr="00824E35">
        <w:rPr>
          <w:b/>
          <w:highlight w:val="yellow"/>
          <w:u w:val="single"/>
        </w:rPr>
        <w:t>TURNUSAMI)</w:t>
      </w:r>
    </w:p>
    <w:tbl>
      <w:tblPr>
        <w:tblStyle w:val="Tabela-Siatka"/>
        <w:tblW w:w="8908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8"/>
        <w:gridCol w:w="1560"/>
        <w:gridCol w:w="992"/>
        <w:gridCol w:w="1417"/>
        <w:gridCol w:w="851"/>
        <w:gridCol w:w="2410"/>
      </w:tblGrid>
      <w:tr w:rsidR="00871E24" w14:paraId="4ACB5790" w14:textId="10F676AA" w:rsidTr="0003213A">
        <w:trPr>
          <w:trHeight w:val="798"/>
        </w:trPr>
        <w:tc>
          <w:tcPr>
            <w:tcW w:w="1678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bookmarkEnd w:id="0"/>
          <w:p w14:paraId="21D9AF99" w14:textId="77777777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75B00FCE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netto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37324B96" w14:textId="589D5A12" w:rsidR="00871E24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PLN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F8A8C84" w14:textId="4253B06C" w:rsidR="00871E24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78E8E4FB" w14:textId="0599F806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Częstotliwość sprzątania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302E1676" w14:textId="04419719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4DC07613" w14:textId="77777777" w:rsidR="00871E24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6908CA78" w14:textId="46B5C878" w:rsidR="000A0E1F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x 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x 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  <w:r w:rsidR="002E219E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  <w:p w14:paraId="5A3320A9" w14:textId="46D8754E" w:rsidR="00824E35" w:rsidRPr="009C0E2A" w:rsidRDefault="002E219E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+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24E35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24E35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5)</w:t>
            </w:r>
          </w:p>
        </w:tc>
      </w:tr>
      <w:tr w:rsidR="00824E35" w14:paraId="09B9A11A" w14:textId="77777777" w:rsidTr="0003213A">
        <w:trPr>
          <w:trHeight w:val="206"/>
        </w:trPr>
        <w:tc>
          <w:tcPr>
            <w:tcW w:w="1678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6687C42E" w14:textId="6E02D216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017E18C4" w14:textId="7D428CE6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D88DAF0" w14:textId="7D245DF2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66440AD1" w14:textId="790C53CC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5B5FF33A" w14:textId="68F7C23A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0B02E937" w14:textId="03E31480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871E24" w14:paraId="4CB30660" w14:textId="7678E97B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C23AD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75EB01CE" w14:textId="0D6A2CFA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6-osobowy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13B83" w14:textId="2CE9E06B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4FE36" w14:textId="6BE1E27D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9A883F8" w14:textId="48FB58F1" w:rsidR="00871E24" w:rsidRPr="009C0E2A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E02ABC9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7A1F7B7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0619AE22" w14:textId="3BA8EDD7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24DC4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B087548" w14:textId="65CA23F5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4-osobowy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0DEA" w14:textId="23533E9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AC425" w14:textId="4225F3D5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8B03C80" w14:textId="46AE97B0" w:rsidR="00871E24" w:rsidRPr="009C0E2A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6FFAF76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AB91A16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2EC3B711" w14:textId="0A2A94B0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DC1AD4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2239FE3C" w14:textId="1CFE10ED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2-osobowy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AF9E6" w14:textId="4B94F8E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1A593" w14:textId="450814FC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692A210" w14:textId="59EB56E4" w:rsidR="00871E24" w:rsidRPr="009C0E2A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BB441DD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96DD7C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436CC25F" w14:textId="1CBBA4B5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2CAC3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domek typu „Tramwaj”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96E88" w14:textId="2D1D8BCA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2537C" w14:textId="1621E20E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0DB12C1" w14:textId="7CBD7640" w:rsidR="00871E24" w:rsidRPr="009C0E2A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312A789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5AA723E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555F3A4D" w14:textId="56EDA118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26823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0F8B5432" w14:textId="385E4539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3E69967F" w14:textId="6BFE22D6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16 m2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F53C2" w14:textId="0441238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D4093" w14:textId="61887E00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C9FFA8" w14:textId="24D3D4F6" w:rsidR="00871E24" w:rsidRPr="009C0E2A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31348EA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549F71F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4E397FC2" w14:textId="319A658F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97D71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lastRenderedPageBreak/>
              <w:t xml:space="preserve">pokój </w:t>
            </w:r>
          </w:p>
          <w:p w14:paraId="2F609849" w14:textId="27BEEAFC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414C888B" w14:textId="6F29BDBB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27 m2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F1DE7" w14:textId="51FCA990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05DA" w14:textId="4C56B9FD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337779" w14:textId="3D4AC7D7" w:rsidR="00871E24" w:rsidRPr="009C0E2A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39A832B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36FE30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3D9DE176" w14:textId="57C225BE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71D41" w14:textId="77777777" w:rsidR="00871E24" w:rsidRPr="00CC5C2C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CC5C2C">
              <w:rPr>
                <w:b/>
                <w:bCs/>
                <w:sz w:val="20"/>
                <w:szCs w:val="20"/>
              </w:rPr>
              <w:t xml:space="preserve">apartament 3 pokojowy </w:t>
            </w:r>
            <w:r w:rsidRPr="00CC5C2C">
              <w:rPr>
                <w:b/>
                <w:bCs/>
                <w:sz w:val="20"/>
                <w:szCs w:val="20"/>
              </w:rPr>
              <w:br/>
              <w:t xml:space="preserve">z łazienką i korytarzami </w:t>
            </w:r>
            <w:r w:rsidRPr="00CC5C2C">
              <w:rPr>
                <w:b/>
                <w:bCs/>
                <w:sz w:val="20"/>
                <w:szCs w:val="20"/>
              </w:rPr>
              <w:br/>
              <w:t>– 54,33 m2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A100B" w14:textId="6501EA01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65023" w14:textId="3629FFA5" w:rsidR="00871E24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8DBD53" w14:textId="75702759" w:rsidR="00871E24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B432B7F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2ECD9A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21009" w14:paraId="653819C9" w14:textId="77777777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F0543E0" w14:textId="77777777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bookmarkStart w:id="1" w:name="_Hlk188523513"/>
            <w:r>
              <w:rPr>
                <w:b/>
                <w:bCs/>
                <w:sz w:val="20"/>
                <w:szCs w:val="20"/>
              </w:rPr>
              <w:t xml:space="preserve">Pomieszczenie </w:t>
            </w:r>
          </w:p>
          <w:p w14:paraId="3386AF47" w14:textId="0DD6C673" w:rsidR="00021009" w:rsidRPr="00CC5C2C" w:rsidRDefault="0003213A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ś</w:t>
            </w:r>
            <w:r w:rsidR="00021009">
              <w:rPr>
                <w:b/>
                <w:bCs/>
                <w:sz w:val="20"/>
                <w:szCs w:val="20"/>
              </w:rPr>
              <w:t>wietlicy</w:t>
            </w:r>
            <w:r>
              <w:rPr>
                <w:b/>
                <w:bCs/>
                <w:sz w:val="20"/>
                <w:szCs w:val="20"/>
              </w:rPr>
              <w:t xml:space="preserve"> – 70m2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EF4C2" w14:textId="77777777" w:rsidR="00021009" w:rsidRPr="00824E35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098A2" w14:textId="31B32ACB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1EC56BF" w14:textId="417D8BB5" w:rsidR="00021009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2C89356" w14:textId="77777777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3C91BB0" w14:textId="77777777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21009" w14:paraId="4FCEC3E1" w14:textId="77777777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3A4A446" w14:textId="511EBA58" w:rsidR="00021009" w:rsidRPr="00CC5C2C" w:rsidRDefault="0003213A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Pomieszczenie recepcji wraz z toaletą i zapleczem socjalnym – 73m2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EF5B0" w14:textId="77777777" w:rsidR="00021009" w:rsidRPr="00824E35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415C2" w14:textId="199C7ACF" w:rsidR="00021009" w:rsidRDefault="0003213A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AA3B5DA" w14:textId="23201970" w:rsidR="00021009" w:rsidRDefault="0003213A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5844823" w14:textId="77777777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ED01552" w14:textId="77777777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21009" w14:paraId="1EAD0D28" w14:textId="77777777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771BD7B" w14:textId="33A3450B" w:rsidR="00021009" w:rsidRPr="00CC5C2C" w:rsidRDefault="00021009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Pomieszczenie pralni – 50m</w:t>
            </w:r>
            <w:r w:rsidR="0003213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EF8B8" w14:textId="77777777" w:rsidR="00021009" w:rsidRPr="00824E35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866F0" w14:textId="4CAE694F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631D296" w14:textId="5A0AD8C2" w:rsidR="00021009" w:rsidRDefault="00021009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068B6AE" w14:textId="77777777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C352A84" w14:textId="77777777" w:rsidR="00021009" w:rsidRDefault="00021009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bookmarkEnd w:id="1"/>
      <w:tr w:rsidR="000A0E1F" w14:paraId="278FBBE3" w14:textId="77777777" w:rsidTr="0003213A">
        <w:tc>
          <w:tcPr>
            <w:tcW w:w="167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6F8C4629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27FD603B" w14:textId="6474CA93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3E619073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007CB0E7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3A9DB124" w14:textId="671DE23A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A192F6" w14:textId="77777777" w:rsidR="000A0E1F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908412E" w14:textId="77777777" w:rsidR="00824E35" w:rsidRDefault="00824E35" w:rsidP="002F286A">
      <w:pPr>
        <w:widowControl w:val="0"/>
        <w:spacing w:line="360" w:lineRule="auto"/>
        <w:ind w:right="1"/>
        <w:jc w:val="both"/>
        <w:rPr>
          <w:b/>
        </w:rPr>
      </w:pPr>
    </w:p>
    <w:p w14:paraId="1F882D20" w14:textId="456948F5" w:rsidR="00824E35" w:rsidRDefault="0003213A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  <w:bookmarkStart w:id="2" w:name="_Hlk188523556"/>
      <w:r w:rsidRPr="00824E35">
        <w:rPr>
          <w:b/>
          <w:highlight w:val="yellow"/>
          <w:u w:val="single"/>
        </w:rPr>
        <w:t xml:space="preserve">SPRZĄTANIE </w:t>
      </w:r>
      <w:r>
        <w:rPr>
          <w:b/>
          <w:highlight w:val="yellow"/>
          <w:u w:val="single"/>
        </w:rPr>
        <w:t xml:space="preserve"> PRZED  </w:t>
      </w:r>
      <w:r w:rsidRPr="00824E35">
        <w:rPr>
          <w:b/>
          <w:highlight w:val="yellow"/>
          <w:u w:val="single"/>
        </w:rPr>
        <w:t>SEZON</w:t>
      </w:r>
      <w:r>
        <w:rPr>
          <w:b/>
          <w:highlight w:val="yellow"/>
          <w:u w:val="single"/>
        </w:rPr>
        <w:t>EM</w:t>
      </w:r>
    </w:p>
    <w:tbl>
      <w:tblPr>
        <w:tblStyle w:val="Tabela-Siatka"/>
        <w:tblW w:w="8908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7"/>
        <w:gridCol w:w="1701"/>
        <w:gridCol w:w="992"/>
        <w:gridCol w:w="1417"/>
        <w:gridCol w:w="851"/>
        <w:gridCol w:w="2410"/>
      </w:tblGrid>
      <w:tr w:rsidR="00824E35" w14:paraId="69FB13BE" w14:textId="77777777" w:rsidTr="000A0E1F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4637D93A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60367A8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netto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67954D2D" w14:textId="1BAC4777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PLN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5CFF7726" w14:textId="28B4FCD1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4F8AD075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Częstotliwość sprzątania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B6C08AD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A95851B" w14:textId="77777777" w:rsidR="00824E35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0BD5EE2F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(kol. 2 x kol. 3 x kol. 4 </w:t>
            </w:r>
          </w:p>
          <w:p w14:paraId="75200F62" w14:textId="291F2F75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+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kol. 5)</w:t>
            </w:r>
          </w:p>
        </w:tc>
      </w:tr>
      <w:tr w:rsidR="00824E35" w14:paraId="77225511" w14:textId="77777777" w:rsidTr="000A0E1F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603144A7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D239255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38B1B4A6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46C221E" w14:textId="77777777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3659C43" w14:textId="77777777" w:rsidR="00824E35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3C287521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0A0E1F" w14:paraId="5BBE404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266475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AE8E34E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6-osobowy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4D21F" w14:textId="5D63B585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DBE3C" w14:textId="5F4F0EE9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ED7EEDE" w14:textId="37CDC792" w:rsidR="000A0E1F" w:rsidRPr="009C0E2A" w:rsidRDefault="0003213A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F3AA37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AD5EBA7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bookmarkEnd w:id="2"/>
      <w:tr w:rsidR="000A0E1F" w14:paraId="6C195F28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B3EE9B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DD586DB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4-osobowy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32B2A" w14:textId="553799F0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BDF86" w14:textId="76FBF54E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37AD56D" w14:textId="6C6E0294" w:rsidR="000A0E1F" w:rsidRPr="009C0E2A" w:rsidRDefault="0003213A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A5A5D7D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7C1424E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54FE6CBF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6483E9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3F253738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2-osobowy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43451" w14:textId="5119783C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7BA27" w14:textId="3AFEAA6C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C4D42E2" w14:textId="5365E01A" w:rsidR="000A0E1F" w:rsidRPr="009C0E2A" w:rsidRDefault="0003213A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B0BB456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123816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092F386A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9EC38A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domek typu „Tramwaj”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04B0A" w14:textId="59266CCA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BAA88" w14:textId="56DCB91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99EC77" w14:textId="06531480" w:rsidR="000A0E1F" w:rsidRPr="009C0E2A" w:rsidRDefault="0003213A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2114888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C183ED5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9EF540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93F579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0E3D214A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5A32D0F3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16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6D58A" w14:textId="322856CD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AF21D" w14:textId="6CB5889C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E71A5B" w14:textId="3C4617D1" w:rsidR="000A0E1F" w:rsidRPr="009C0E2A" w:rsidRDefault="0003213A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BEAC40A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6F8934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A175B3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76621C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219EAB68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5F228973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27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FE45B" w14:textId="5096D302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86042" w14:textId="0B46C009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C19EB7" w14:textId="680C71EF" w:rsidR="000A0E1F" w:rsidRPr="009C0E2A" w:rsidRDefault="0003213A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F2AB0B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C98B9A9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1DB38B65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1235A0" w14:textId="77777777" w:rsidR="000A0E1F" w:rsidRPr="00CC5C2C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CC5C2C">
              <w:rPr>
                <w:b/>
                <w:bCs/>
                <w:sz w:val="20"/>
                <w:szCs w:val="20"/>
              </w:rPr>
              <w:t xml:space="preserve">apartament 3 pokojowy </w:t>
            </w:r>
            <w:r w:rsidRPr="00CC5C2C">
              <w:rPr>
                <w:b/>
                <w:bCs/>
                <w:sz w:val="20"/>
                <w:szCs w:val="20"/>
              </w:rPr>
              <w:br/>
              <w:t xml:space="preserve">z łazienką i korytarzami </w:t>
            </w:r>
            <w:r w:rsidRPr="00CC5C2C">
              <w:rPr>
                <w:b/>
                <w:bCs/>
                <w:sz w:val="20"/>
                <w:szCs w:val="20"/>
              </w:rPr>
              <w:br/>
              <w:t>– 54,33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01843" w14:textId="4529DA14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F93B5" w14:textId="3441DA62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C6290FE" w14:textId="407BC2D4" w:rsidR="000A0E1F" w:rsidRDefault="0003213A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61656B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F7CB187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3213A" w14:paraId="7290CAA8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5183618" w14:textId="77777777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Pomieszczenie </w:t>
            </w:r>
          </w:p>
          <w:p w14:paraId="7A77FDBD" w14:textId="5CDFFE93" w:rsidR="0003213A" w:rsidRPr="00CC5C2C" w:rsidRDefault="0003213A" w:rsidP="0003213A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świetlicy – 70m2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E2349" w14:textId="77777777" w:rsidR="0003213A" w:rsidRPr="00824E35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C8974" w14:textId="25BD108D" w:rsidR="0003213A" w:rsidRPr="00824E35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  <w:r>
              <w:rPr>
                <w:rFonts w:eastAsia="Calibri"/>
                <w:bCs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E21EA21" w14:textId="66EE1328" w:rsidR="0003213A" w:rsidRPr="00E56CC3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61FB64C" w14:textId="77777777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9A1784B" w14:textId="77777777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3213A" w14:paraId="5F19FFC3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E2B6DB9" w14:textId="18362EA9" w:rsidR="0003213A" w:rsidRPr="00CC5C2C" w:rsidRDefault="0003213A" w:rsidP="0003213A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Pomieszczenie recepcji wraz z toaletą i zapleczem socjalnym – 73m2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D472C" w14:textId="77777777" w:rsidR="0003213A" w:rsidRPr="00824E35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02B4A" w14:textId="6130A7C5" w:rsidR="0003213A" w:rsidRPr="00824E35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  <w:r>
              <w:rPr>
                <w:rFonts w:eastAsia="Calibri"/>
                <w:bCs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9C99A96" w14:textId="5661E50F" w:rsidR="0003213A" w:rsidRPr="00E56CC3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63C4B20" w14:textId="77777777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21AF447" w14:textId="77777777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3213A" w14:paraId="3886C840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56AD8BB" w14:textId="71A8DA64" w:rsidR="0003213A" w:rsidRPr="00CC5C2C" w:rsidRDefault="0003213A" w:rsidP="0003213A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Pomieszczenie pralni – 50m2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94E1C" w14:textId="77777777" w:rsidR="0003213A" w:rsidRPr="00824E35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6494A" w14:textId="22A11366" w:rsidR="0003213A" w:rsidRPr="00824E35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  <w:r>
              <w:rPr>
                <w:rFonts w:eastAsia="Calibri"/>
                <w:bCs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3364970" w14:textId="049D5023" w:rsidR="0003213A" w:rsidRPr="00E56CC3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4AC3850" w14:textId="77777777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DF91AD2" w14:textId="77777777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65D8AF3C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12C15EE8" w14:textId="77777777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2B2EF3EA" w14:textId="77777777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1F629451" w14:textId="2EB32F6B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32C53075" w14:textId="2A1FD8EC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0BF76535" w14:textId="310F4B36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F2489E" w14:textId="77777777" w:rsidR="000A0E1F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4C788D5" w14:textId="77777777" w:rsidR="00824E35" w:rsidRDefault="00824E35" w:rsidP="00824E35">
      <w:pPr>
        <w:widowControl w:val="0"/>
        <w:spacing w:line="360" w:lineRule="auto"/>
        <w:ind w:right="1"/>
        <w:jc w:val="both"/>
        <w:rPr>
          <w:b/>
        </w:rPr>
      </w:pPr>
    </w:p>
    <w:p w14:paraId="49F4AA8E" w14:textId="063F2512" w:rsidR="0003213A" w:rsidRDefault="0003213A" w:rsidP="0003213A">
      <w:pPr>
        <w:widowControl w:val="0"/>
        <w:spacing w:line="264" w:lineRule="auto"/>
        <w:ind w:right="1"/>
        <w:jc w:val="center"/>
        <w:rPr>
          <w:b/>
          <w:u w:val="single"/>
        </w:rPr>
      </w:pPr>
      <w:r w:rsidRPr="0003213A">
        <w:rPr>
          <w:b/>
          <w:highlight w:val="yellow"/>
          <w:u w:val="single"/>
        </w:rPr>
        <w:t xml:space="preserve">PRAWO </w:t>
      </w:r>
      <w:r>
        <w:rPr>
          <w:b/>
          <w:highlight w:val="yellow"/>
          <w:u w:val="single"/>
        </w:rPr>
        <w:t xml:space="preserve"> </w:t>
      </w:r>
      <w:r w:rsidRPr="0003213A">
        <w:rPr>
          <w:b/>
          <w:highlight w:val="yellow"/>
          <w:u w:val="single"/>
        </w:rPr>
        <w:t>OPCJI</w:t>
      </w:r>
    </w:p>
    <w:tbl>
      <w:tblPr>
        <w:tblStyle w:val="Tabela-Siatka"/>
        <w:tblW w:w="8908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7"/>
        <w:gridCol w:w="1701"/>
        <w:gridCol w:w="2126"/>
        <w:gridCol w:w="1417"/>
        <w:gridCol w:w="2127"/>
      </w:tblGrid>
      <w:tr w:rsidR="0003213A" w14:paraId="2DF5E25B" w14:textId="77777777" w:rsidTr="0003213A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4A3FE6DF" w14:textId="1A151710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Ilość godzin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6CDF9D6D" w14:textId="2C07164E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za 1 h</w:t>
            </w:r>
          </w:p>
        </w:tc>
        <w:tc>
          <w:tcPr>
            <w:tcW w:w="212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28EB2CF8" w14:textId="685F4780" w:rsidR="0003213A" w:rsidRDefault="0003213A" w:rsidP="00E71B59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Cena netto   PLN</w:t>
            </w:r>
          </w:p>
          <w:p w14:paraId="000488D0" w14:textId="7A376EE7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(kol. 1x kol.2)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4901525A" w14:textId="77777777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0F9A10CB" w14:textId="7F5391E1" w:rsidR="0003213A" w:rsidRDefault="0003213A" w:rsidP="0003213A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</w:t>
            </w:r>
            <w:r w:rsidR="005E6D97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brutto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 PLN</w:t>
            </w:r>
          </w:p>
          <w:p w14:paraId="3C08857D" w14:textId="159B621E" w:rsidR="0003213A" w:rsidRPr="009C0E2A" w:rsidRDefault="0003213A" w:rsidP="0003213A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(kol. 3+ kol.4)</w:t>
            </w:r>
          </w:p>
        </w:tc>
      </w:tr>
      <w:tr w:rsidR="0003213A" w14:paraId="10411A8C" w14:textId="77777777" w:rsidTr="0003213A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4CF97DA5" w14:textId="77777777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1A5612D0" w14:textId="77777777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12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250D49C3" w14:textId="499376E2" w:rsidR="0003213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09D38733" w14:textId="18ABDF8B" w:rsidR="0003213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2F65C56" w14:textId="14BFDB78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03213A" w14:paraId="7E962DDA" w14:textId="77777777" w:rsidTr="0003213A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A11093" w14:textId="0B86CF95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</w:rPr>
              <w:t>160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5A9AC" w14:textId="77777777" w:rsidR="0003213A" w:rsidRPr="00824E35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7A1B599" w14:textId="03BEE33C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1C07D56" w14:textId="77777777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094FC0C" w14:textId="77777777" w:rsidR="0003213A" w:rsidRPr="009C0E2A" w:rsidRDefault="0003213A" w:rsidP="00E71B59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0B4A3C57" w14:textId="77777777" w:rsidR="0003213A" w:rsidRDefault="0003213A" w:rsidP="002F286A">
      <w:pPr>
        <w:widowControl w:val="0"/>
        <w:spacing w:line="360" w:lineRule="auto"/>
        <w:ind w:right="1"/>
        <w:jc w:val="both"/>
        <w:rPr>
          <w:b/>
        </w:rPr>
      </w:pPr>
    </w:p>
    <w:p w14:paraId="2B229A90" w14:textId="564D780C" w:rsidR="002F286A" w:rsidRDefault="002F286A" w:rsidP="002F286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od daty podpisania umowy do 30.09.202</w:t>
      </w:r>
      <w:r w:rsidR="0003213A">
        <w:rPr>
          <w:b/>
        </w:rPr>
        <w:t>5</w:t>
      </w:r>
      <w:r>
        <w:rPr>
          <w:b/>
        </w:rPr>
        <w:t xml:space="preserve"> r.</w:t>
      </w:r>
    </w:p>
    <w:p w14:paraId="602D87B6" w14:textId="0A20E89E" w:rsidR="002F286A" w:rsidRDefault="002F286A" w:rsidP="00E67735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</w:t>
      </w:r>
      <w:r w:rsidR="005E6D97" w:rsidRPr="005E6D97">
        <w:rPr>
          <w:sz w:val="22"/>
        </w:rPr>
        <w:t>faktyczną ilość posprzątanych pomieszczeń w trakcie sezonu letniego, za faktyczne wykonanie usługi sprzątania przedsezonowego oraz za faktyczną ilość godzin w ramach prawa opcji.</w:t>
      </w:r>
    </w:p>
    <w:p w14:paraId="02DAF9A1" w14:textId="25A755EE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3D952EBA" w14:textId="77777777" w:rsidR="00030AAA" w:rsidRDefault="00030AAA" w:rsidP="00BF5FDA">
      <w:pPr>
        <w:jc w:val="both"/>
        <w:rPr>
          <w:b/>
          <w:sz w:val="22"/>
          <w:szCs w:val="22"/>
        </w:rPr>
      </w:pPr>
    </w:p>
    <w:p w14:paraId="20ACF95F" w14:textId="44A9B518" w:rsidR="00BF5FDA" w:rsidRPr="00BF5FDA" w:rsidRDefault="00BF5FDA" w:rsidP="00BF5FDA">
      <w:pPr>
        <w:jc w:val="both"/>
        <w:rPr>
          <w:sz w:val="22"/>
          <w:szCs w:val="22"/>
        </w:rPr>
      </w:pPr>
      <w:r w:rsidRPr="00BF5FDA">
        <w:rPr>
          <w:b/>
          <w:sz w:val="22"/>
          <w:szCs w:val="22"/>
        </w:rPr>
        <w:t>ZOBOWIĄZUJEMY</w:t>
      </w:r>
      <w:r w:rsidRPr="00BF5FDA">
        <w:rPr>
          <w:sz w:val="22"/>
          <w:szCs w:val="22"/>
        </w:rPr>
        <w:t xml:space="preserve"> </w:t>
      </w:r>
      <w:r w:rsidRPr="00BF5FDA">
        <w:rPr>
          <w:b/>
          <w:sz w:val="22"/>
          <w:szCs w:val="22"/>
        </w:rPr>
        <w:t>SIĘ</w:t>
      </w:r>
      <w:r w:rsidRPr="00BF5FDA">
        <w:rPr>
          <w:sz w:val="22"/>
          <w:szCs w:val="22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F5FDA">
        <w:rPr>
          <w:sz w:val="22"/>
          <w:szCs w:val="22"/>
        </w:rPr>
        <w:br/>
        <w:t>w przypadku gdy przypada na nich ponad 10% wartości zamówienia.</w:t>
      </w:r>
    </w:p>
    <w:p w14:paraId="1F984709" w14:textId="2FE9D7E5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00AEBE52" w14:textId="77777777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F9A426" w14:textId="467D57DF" w:rsidR="00E67735" w:rsidRPr="00E67735" w:rsidRDefault="00E67735" w:rsidP="00E67735">
      <w:pPr>
        <w:pStyle w:val="Akapitzlist"/>
        <w:numPr>
          <w:ilvl w:val="0"/>
          <w:numId w:val="1"/>
        </w:numPr>
        <w:rPr>
          <w:sz w:val="22"/>
          <w:szCs w:val="22"/>
          <w:lang w:eastAsia="ar-SA"/>
        </w:rPr>
      </w:pPr>
      <w:r w:rsidRPr="00E67735">
        <w:rPr>
          <w:color w:val="000000"/>
          <w:sz w:val="22"/>
          <w:szCs w:val="22"/>
          <w:lang w:eastAsia="ar-SA"/>
        </w:rPr>
        <w:t xml:space="preserve">Jesteśmy </w:t>
      </w:r>
      <w:r w:rsidRPr="00E67735">
        <w:rPr>
          <w:sz w:val="22"/>
          <w:szCs w:val="22"/>
          <w:lang w:eastAsia="ar-SA"/>
        </w:rPr>
        <w:t>związani niniejszą ofertą przez okres wskazany w SWZ.</w:t>
      </w:r>
    </w:p>
    <w:p w14:paraId="071B3BAC" w14:textId="77777777" w:rsidR="00E67735" w:rsidRPr="000D6057" w:rsidRDefault="00E67735" w:rsidP="00E677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3ACCDE3F" w14:textId="77777777" w:rsidR="00E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076E98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CE9EDA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412BC5" w14:textId="22FBE9CF" w:rsidR="00E67735" w:rsidRPr="001D671E" w:rsidRDefault="00E67735" w:rsidP="00E677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735" w:rsidRPr="00FE545C" w14:paraId="07C8ECD0" w14:textId="77777777" w:rsidTr="00F803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E921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522F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E19B95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7A0B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67735" w:rsidRPr="00FE545C" w14:paraId="52EFE573" w14:textId="77777777" w:rsidTr="00F803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1A1E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46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B7AA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735" w:rsidRPr="00FE545C" w14:paraId="2F7C2028" w14:textId="77777777" w:rsidTr="00F8031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4DC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FE0A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5A6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C46CA53" w14:textId="64E875B4" w:rsidR="00871E24" w:rsidRPr="00E94B1B" w:rsidRDefault="00871E24" w:rsidP="00871E2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E94B1B">
        <w:rPr>
          <w:b/>
          <w:sz w:val="22"/>
          <w:szCs w:val="22"/>
        </w:rPr>
        <w:t xml:space="preserve">Oświadczenie, w przypadku </w:t>
      </w:r>
      <w:r w:rsidRPr="00E94B1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6237"/>
      </w:tblGrid>
      <w:tr w:rsidR="00871E24" w:rsidRPr="00E94B1B" w14:paraId="4AF0E7BE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CCCE9C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1F0546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A16A9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871E24" w:rsidRPr="00E94B1B" w14:paraId="119F0924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F74D4D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5D3E51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C7DDF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71E24" w:rsidRPr="00E94B1B" w14:paraId="565122E3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2E5D68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C22285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30396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6A813A3" w14:textId="77777777" w:rsidR="00871E24" w:rsidRDefault="00871E24" w:rsidP="00871E24">
      <w:pPr>
        <w:jc w:val="both"/>
        <w:rPr>
          <w:sz w:val="22"/>
          <w:szCs w:val="22"/>
        </w:rPr>
      </w:pPr>
    </w:p>
    <w:p w14:paraId="47EA621E" w14:textId="766AB4D4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05C2EC99" w14:textId="77777777" w:rsidR="00E67735" w:rsidRPr="00A67735" w:rsidRDefault="00E67735" w:rsidP="00E67735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FB58F0" w14:textId="77777777" w:rsidR="00E67735" w:rsidRPr="00A67735" w:rsidRDefault="00E67735" w:rsidP="00E677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FC13C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F4F0AB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189BE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5CE0BA7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1C009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0BDFCEC6" w14:textId="77777777" w:rsidR="0003213A" w:rsidRDefault="0003213A" w:rsidP="002F286A">
      <w:pPr>
        <w:jc w:val="both"/>
        <w:rPr>
          <w:sz w:val="22"/>
          <w:szCs w:val="22"/>
        </w:rPr>
      </w:pPr>
    </w:p>
    <w:p w14:paraId="536796A2" w14:textId="77777777" w:rsidR="002F286A" w:rsidRPr="00030AA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510D312" w14:textId="0C27DFB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717E0F8F" w14:textId="70BEC94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37E787DF" w14:textId="1F5C7DD4" w:rsidR="00FE545C" w:rsidRPr="002F286A" w:rsidRDefault="00FE545C" w:rsidP="002F286A">
      <w:pPr>
        <w:rPr>
          <w:rFonts w:eastAsia="Calibri"/>
        </w:rPr>
      </w:pPr>
    </w:p>
    <w:sectPr w:rsidR="00FE545C" w:rsidRPr="002F286A" w:rsidSect="00CC5C2C">
      <w:footerReference w:type="default" r:id="rId8"/>
      <w:pgSz w:w="11906" w:h="16838"/>
      <w:pgMar w:top="709" w:right="1418" w:bottom="993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B77CD" w14:textId="77777777" w:rsidR="00D70FD0" w:rsidRDefault="00D70FD0">
      <w:r>
        <w:separator/>
      </w:r>
    </w:p>
  </w:endnote>
  <w:endnote w:type="continuationSeparator" w:id="0">
    <w:p w14:paraId="66F2D298" w14:textId="77777777" w:rsidR="00D70FD0" w:rsidRDefault="00D70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0BDD5" w14:textId="77777777" w:rsidR="00D70FD0" w:rsidRDefault="00D70FD0">
      <w:r>
        <w:separator/>
      </w:r>
    </w:p>
  </w:footnote>
  <w:footnote w:type="continuationSeparator" w:id="0">
    <w:p w14:paraId="79423459" w14:textId="77777777" w:rsidR="00D70FD0" w:rsidRDefault="00D70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65491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9252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5194933">
    <w:abstractNumId w:val="0"/>
  </w:num>
  <w:num w:numId="4" w16cid:durableId="1545142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21009"/>
    <w:rsid w:val="00030AAA"/>
    <w:rsid w:val="0003213A"/>
    <w:rsid w:val="00037381"/>
    <w:rsid w:val="0004151F"/>
    <w:rsid w:val="00071CCC"/>
    <w:rsid w:val="000A0E1F"/>
    <w:rsid w:val="000B731D"/>
    <w:rsid w:val="000D04A1"/>
    <w:rsid w:val="000D6134"/>
    <w:rsid w:val="000E09C7"/>
    <w:rsid w:val="000E4636"/>
    <w:rsid w:val="000E4B66"/>
    <w:rsid w:val="000F6589"/>
    <w:rsid w:val="00104CFB"/>
    <w:rsid w:val="00106636"/>
    <w:rsid w:val="00116EC6"/>
    <w:rsid w:val="001526A2"/>
    <w:rsid w:val="001801DD"/>
    <w:rsid w:val="001C7FB2"/>
    <w:rsid w:val="001D4612"/>
    <w:rsid w:val="00207E98"/>
    <w:rsid w:val="002311F8"/>
    <w:rsid w:val="00271EA3"/>
    <w:rsid w:val="002723B0"/>
    <w:rsid w:val="00286812"/>
    <w:rsid w:val="002E219E"/>
    <w:rsid w:val="002F286A"/>
    <w:rsid w:val="00303D94"/>
    <w:rsid w:val="00315A4A"/>
    <w:rsid w:val="00376DE8"/>
    <w:rsid w:val="00383A9A"/>
    <w:rsid w:val="003A2EF2"/>
    <w:rsid w:val="003B7804"/>
    <w:rsid w:val="0042439E"/>
    <w:rsid w:val="004B7300"/>
    <w:rsid w:val="004C6753"/>
    <w:rsid w:val="00501D44"/>
    <w:rsid w:val="00527AF8"/>
    <w:rsid w:val="005402A1"/>
    <w:rsid w:val="005468A7"/>
    <w:rsid w:val="00577798"/>
    <w:rsid w:val="00595C87"/>
    <w:rsid w:val="005C6F1B"/>
    <w:rsid w:val="005D2C65"/>
    <w:rsid w:val="005D539A"/>
    <w:rsid w:val="005E1DED"/>
    <w:rsid w:val="005E6D94"/>
    <w:rsid w:val="005E6D97"/>
    <w:rsid w:val="0063384F"/>
    <w:rsid w:val="00643C6F"/>
    <w:rsid w:val="00646202"/>
    <w:rsid w:val="0065290F"/>
    <w:rsid w:val="00653257"/>
    <w:rsid w:val="0067300A"/>
    <w:rsid w:val="006815F6"/>
    <w:rsid w:val="00697CD8"/>
    <w:rsid w:val="006D14F5"/>
    <w:rsid w:val="007217F8"/>
    <w:rsid w:val="00726A85"/>
    <w:rsid w:val="00771D85"/>
    <w:rsid w:val="007748F0"/>
    <w:rsid w:val="007A1DFF"/>
    <w:rsid w:val="007A4321"/>
    <w:rsid w:val="00824E35"/>
    <w:rsid w:val="00833933"/>
    <w:rsid w:val="008520FA"/>
    <w:rsid w:val="00853083"/>
    <w:rsid w:val="00871E24"/>
    <w:rsid w:val="008B2F0C"/>
    <w:rsid w:val="008B4928"/>
    <w:rsid w:val="008C47D3"/>
    <w:rsid w:val="008D2AB8"/>
    <w:rsid w:val="008D5B6C"/>
    <w:rsid w:val="008F1C66"/>
    <w:rsid w:val="008F7266"/>
    <w:rsid w:val="00926119"/>
    <w:rsid w:val="00970FE4"/>
    <w:rsid w:val="00971A87"/>
    <w:rsid w:val="009807FE"/>
    <w:rsid w:val="009942C4"/>
    <w:rsid w:val="009C0E2A"/>
    <w:rsid w:val="009C3979"/>
    <w:rsid w:val="009E4801"/>
    <w:rsid w:val="00A000DF"/>
    <w:rsid w:val="00A0022B"/>
    <w:rsid w:val="00A346FE"/>
    <w:rsid w:val="00A47B4D"/>
    <w:rsid w:val="00A83018"/>
    <w:rsid w:val="00A8315E"/>
    <w:rsid w:val="00AF53FF"/>
    <w:rsid w:val="00B16A0D"/>
    <w:rsid w:val="00B31CEF"/>
    <w:rsid w:val="00B774DC"/>
    <w:rsid w:val="00B91CD9"/>
    <w:rsid w:val="00BF0106"/>
    <w:rsid w:val="00BF5FDA"/>
    <w:rsid w:val="00C969A6"/>
    <w:rsid w:val="00CA247F"/>
    <w:rsid w:val="00CA5D81"/>
    <w:rsid w:val="00CA7D36"/>
    <w:rsid w:val="00CC5C2C"/>
    <w:rsid w:val="00CF5ED7"/>
    <w:rsid w:val="00D07572"/>
    <w:rsid w:val="00D24208"/>
    <w:rsid w:val="00D46233"/>
    <w:rsid w:val="00D51EDC"/>
    <w:rsid w:val="00D60C38"/>
    <w:rsid w:val="00D66893"/>
    <w:rsid w:val="00D70FD0"/>
    <w:rsid w:val="00D85382"/>
    <w:rsid w:val="00D90ACB"/>
    <w:rsid w:val="00D915DA"/>
    <w:rsid w:val="00DC1500"/>
    <w:rsid w:val="00E44371"/>
    <w:rsid w:val="00E67735"/>
    <w:rsid w:val="00E83E2C"/>
    <w:rsid w:val="00E949B0"/>
    <w:rsid w:val="00E97A60"/>
    <w:rsid w:val="00EE4CD2"/>
    <w:rsid w:val="00F00591"/>
    <w:rsid w:val="00F51688"/>
    <w:rsid w:val="00F53146"/>
    <w:rsid w:val="00F708E1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13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21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E21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E219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1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1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3F72-C7C3-459E-85FB-704FC0F38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812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2025-02-03T09:21:00Z</cp:lastPrinted>
  <dcterms:created xsi:type="dcterms:W3CDTF">2025-02-03T09:24:00Z</dcterms:created>
  <dcterms:modified xsi:type="dcterms:W3CDTF">2025-02-03T09:24:00Z</dcterms:modified>
</cp:coreProperties>
</file>