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3E282" w14:textId="70E20223" w:rsidR="00843A88" w:rsidRPr="00D427B4" w:rsidRDefault="007A377F" w:rsidP="00FD4AEC">
      <w:pPr>
        <w:spacing w:after="480"/>
        <w:jc w:val="right"/>
      </w:pPr>
      <w:r w:rsidRPr="00D427B4">
        <w:t>Niepołomice</w:t>
      </w:r>
      <w:r w:rsidR="00843A88" w:rsidRPr="00D427B4">
        <w:t xml:space="preserve"> dnia: </w:t>
      </w:r>
      <w:r w:rsidRPr="00D427B4">
        <w:t>2025-02-0</w:t>
      </w:r>
      <w:r w:rsidR="00D427B4">
        <w:t>4</w:t>
      </w:r>
    </w:p>
    <w:p w14:paraId="04D56E18" w14:textId="77777777" w:rsidR="00843A88" w:rsidRPr="00D427B4" w:rsidRDefault="007A377F" w:rsidP="00843A88">
      <w:pPr>
        <w:spacing w:line="360" w:lineRule="auto"/>
        <w:rPr>
          <w:b/>
          <w:bCs/>
        </w:rPr>
      </w:pPr>
      <w:r w:rsidRPr="00D427B4">
        <w:rPr>
          <w:b/>
          <w:bCs/>
        </w:rPr>
        <w:t>GMINA NIEPOŁOMICE</w:t>
      </w:r>
    </w:p>
    <w:p w14:paraId="0AED5288" w14:textId="77777777" w:rsidR="00843A88" w:rsidRPr="00D427B4" w:rsidRDefault="007A377F" w:rsidP="00843A88">
      <w:pPr>
        <w:spacing w:line="360" w:lineRule="auto"/>
      </w:pPr>
      <w:r w:rsidRPr="00D427B4">
        <w:t>Pl. Zwycięstwa</w:t>
      </w:r>
      <w:r w:rsidR="00843A88" w:rsidRPr="00D427B4">
        <w:t xml:space="preserve"> </w:t>
      </w:r>
      <w:r w:rsidRPr="00D427B4">
        <w:t>13</w:t>
      </w:r>
    </w:p>
    <w:p w14:paraId="4D83EDA4" w14:textId="77777777" w:rsidR="00843A88" w:rsidRDefault="007A377F" w:rsidP="00843A88">
      <w:r w:rsidRPr="00D427B4">
        <w:t>32-005</w:t>
      </w:r>
      <w:r w:rsidR="00843A88" w:rsidRPr="00D427B4">
        <w:t xml:space="preserve"> </w:t>
      </w:r>
      <w:r w:rsidRPr="00D427B4">
        <w:t>Niepołomice</w:t>
      </w:r>
    </w:p>
    <w:p w14:paraId="690A4E44" w14:textId="78ED9616" w:rsidR="00D427B4" w:rsidRPr="00D427B4" w:rsidRDefault="00D427B4" w:rsidP="00D427B4">
      <w:pPr>
        <w:tabs>
          <w:tab w:val="center" w:pos="4536"/>
          <w:tab w:val="right" w:pos="9072"/>
        </w:tabs>
        <w:spacing w:line="360" w:lineRule="auto"/>
        <w:rPr>
          <w:bCs/>
        </w:rPr>
      </w:pPr>
      <w:r>
        <w:t xml:space="preserve">Pismo: </w:t>
      </w:r>
      <w:r w:rsidRPr="00D427B4">
        <w:rPr>
          <w:bCs/>
        </w:rPr>
        <w:t>ZP.271.1.2025</w:t>
      </w:r>
      <w:r>
        <w:rPr>
          <w:bCs/>
        </w:rPr>
        <w:t>.7</w:t>
      </w:r>
    </w:p>
    <w:p w14:paraId="1EB8E2C8" w14:textId="2C9D5375" w:rsidR="00843A88" w:rsidRPr="00D427B4" w:rsidRDefault="00843A88" w:rsidP="00FD4AEC">
      <w:pPr>
        <w:spacing w:after="480"/>
        <w:jc w:val="both"/>
        <w:rPr>
          <w:bCs/>
        </w:rPr>
      </w:pPr>
    </w:p>
    <w:p w14:paraId="35E0DDF6" w14:textId="77777777" w:rsidR="00843A88" w:rsidRPr="00D427B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427B4">
        <w:rPr>
          <w:b/>
        </w:rPr>
        <w:t>WYKONAWCY</w:t>
      </w:r>
    </w:p>
    <w:p w14:paraId="0EAFEEE7" w14:textId="77777777" w:rsidR="00843A88" w:rsidRPr="00D427B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427B4">
        <w:t>ubiegający się o zamówienie</w:t>
      </w:r>
    </w:p>
    <w:p w14:paraId="0E6CC0CE" w14:textId="77777777" w:rsidR="004E4B64" w:rsidRPr="00D427B4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427B4">
        <w:rPr>
          <w:rFonts w:eastAsia="Calibri"/>
          <w:lang w:eastAsia="en-US"/>
        </w:rPr>
        <w:t xml:space="preserve">Dotyczy: </w:t>
      </w:r>
      <w:r w:rsidRPr="00D427B4">
        <w:t>postępowania o udzielenie zamówienia publicznego</w:t>
      </w:r>
      <w:r w:rsidRPr="00D427B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427B4" w14:paraId="0C1776CF" w14:textId="77777777" w:rsidTr="00FD4AEC">
        <w:tc>
          <w:tcPr>
            <w:tcW w:w="2269" w:type="dxa"/>
            <w:shd w:val="clear" w:color="auto" w:fill="auto"/>
          </w:tcPr>
          <w:p w14:paraId="7D2D4ABE" w14:textId="77777777" w:rsidR="004E4B64" w:rsidRPr="00D427B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427B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9945CC" w14:textId="77777777" w:rsidR="004E4B64" w:rsidRPr="00D427B4" w:rsidRDefault="007A377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427B4">
              <w:rPr>
                <w:bCs/>
              </w:rPr>
              <w:t>Modernizacja systemu klimatyzacji w budynku Ratusza w Niepołomicach</w:t>
            </w:r>
            <w:r w:rsidR="004E4B64" w:rsidRPr="00D427B4">
              <w:rPr>
                <w:bCs/>
              </w:rPr>
              <w:t>.</w:t>
            </w:r>
          </w:p>
        </w:tc>
      </w:tr>
      <w:tr w:rsidR="007A377F" w:rsidRPr="00D427B4" w14:paraId="3E17D3CB" w14:textId="77777777" w:rsidTr="00A8625E">
        <w:tc>
          <w:tcPr>
            <w:tcW w:w="2269" w:type="dxa"/>
            <w:shd w:val="clear" w:color="auto" w:fill="auto"/>
          </w:tcPr>
          <w:p w14:paraId="7B35928D" w14:textId="77777777" w:rsidR="007A377F" w:rsidRPr="00D427B4" w:rsidRDefault="007A377F" w:rsidP="00A862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427B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4423A2" w14:textId="77777777" w:rsidR="007A377F" w:rsidRPr="00D427B4" w:rsidRDefault="007A377F" w:rsidP="00A862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427B4">
              <w:rPr>
                <w:bCs/>
              </w:rPr>
              <w:t>ZP.271.1.2025</w:t>
            </w:r>
          </w:p>
        </w:tc>
      </w:tr>
    </w:tbl>
    <w:p w14:paraId="3324F9B3" w14:textId="77777777" w:rsidR="004E4B64" w:rsidRPr="00D427B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427B4" w14:paraId="14896F84" w14:textId="77777777" w:rsidTr="00C46732">
        <w:tc>
          <w:tcPr>
            <w:tcW w:w="9330" w:type="dxa"/>
            <w:shd w:val="clear" w:color="auto" w:fill="F2F2F2"/>
            <w:hideMark/>
          </w:tcPr>
          <w:p w14:paraId="2C8C1189" w14:textId="77777777" w:rsidR="00843A88" w:rsidRPr="00D427B4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427B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787DE03" w14:textId="77777777" w:rsidR="0012774F" w:rsidRPr="00D427B4" w:rsidRDefault="00520165" w:rsidP="004E4B64">
      <w:pPr>
        <w:spacing w:before="600" w:after="240" w:line="360" w:lineRule="auto"/>
        <w:jc w:val="both"/>
      </w:pPr>
      <w:r w:rsidRPr="00D427B4">
        <w:t xml:space="preserve">Zamawiający, </w:t>
      </w:r>
      <w:r w:rsidR="007A377F" w:rsidRPr="00D427B4">
        <w:rPr>
          <w:b/>
        </w:rPr>
        <w:t>GMINA NIEPOŁOMICE</w:t>
      </w:r>
      <w:r w:rsidRPr="00D427B4">
        <w:t xml:space="preserve">, działając na podstawie art. </w:t>
      </w:r>
      <w:r w:rsidR="00E74BC3" w:rsidRPr="00D427B4">
        <w:t>284</w:t>
      </w:r>
      <w:r w:rsidRPr="00D427B4">
        <w:t xml:space="preserve"> ust. </w:t>
      </w:r>
      <w:r w:rsidR="0029606A" w:rsidRPr="00D427B4">
        <w:t>6</w:t>
      </w:r>
      <w:r w:rsidRPr="00D427B4">
        <w:t xml:space="preserve"> ustawy z dnia </w:t>
      </w:r>
      <w:r w:rsidR="0029606A" w:rsidRPr="00D427B4">
        <w:t>11</w:t>
      </w:r>
      <w:r w:rsidRPr="00D427B4">
        <w:t xml:space="preserve"> </w:t>
      </w:r>
      <w:r w:rsidR="0029606A" w:rsidRPr="00D427B4">
        <w:t xml:space="preserve">września </w:t>
      </w:r>
      <w:r w:rsidRPr="00D427B4">
        <w:t>20</w:t>
      </w:r>
      <w:r w:rsidR="0029606A" w:rsidRPr="00D427B4">
        <w:t>19</w:t>
      </w:r>
      <w:r w:rsidRPr="00D427B4">
        <w:t xml:space="preserve"> r</w:t>
      </w:r>
      <w:r w:rsidR="0029606A" w:rsidRPr="00D427B4">
        <w:t>.</w:t>
      </w:r>
      <w:r w:rsidRPr="00D427B4">
        <w:t xml:space="preserve"> Prawo </w:t>
      </w:r>
      <w:r w:rsidR="0029606A" w:rsidRPr="00D427B4">
        <w:t>z</w:t>
      </w:r>
      <w:r w:rsidRPr="00D427B4">
        <w:t xml:space="preserve">amówień </w:t>
      </w:r>
      <w:r w:rsidR="0029606A" w:rsidRPr="00D427B4">
        <w:t>p</w:t>
      </w:r>
      <w:r w:rsidRPr="00D427B4">
        <w:t xml:space="preserve">ublicznych </w:t>
      </w:r>
      <w:r w:rsidR="007A377F" w:rsidRPr="00D427B4">
        <w:t>(</w:t>
      </w:r>
      <w:proofErr w:type="spellStart"/>
      <w:r w:rsidR="007A377F" w:rsidRPr="00D427B4">
        <w:t>t.j</w:t>
      </w:r>
      <w:proofErr w:type="spellEnd"/>
      <w:r w:rsidR="007A377F" w:rsidRPr="00D427B4">
        <w:t>. Dz. U. z 2024 poz. 1320)</w:t>
      </w:r>
      <w:r w:rsidR="00BE7BFD" w:rsidRPr="00D427B4">
        <w:t xml:space="preserve">, </w:t>
      </w:r>
      <w:r w:rsidR="00E74BC3" w:rsidRPr="00D427B4">
        <w:t>udostępnia</w:t>
      </w:r>
      <w:r w:rsidR="00BE7BFD" w:rsidRPr="00D427B4">
        <w:t xml:space="preserve"> poniżej treść zapytań do S</w:t>
      </w:r>
      <w:r w:rsidR="0012774F" w:rsidRPr="00D427B4">
        <w:t>pecyfikacji Warunków Zamówienia (</w:t>
      </w:r>
      <w:r w:rsidR="0012774F" w:rsidRPr="00D427B4">
        <w:rPr>
          <w:lang w:eastAsia="ar-SA"/>
        </w:rPr>
        <w:t>zwanej dalej</w:t>
      </w:r>
      <w:r w:rsidR="0012774F" w:rsidRPr="00D427B4">
        <w:rPr>
          <w:b/>
          <w:lang w:eastAsia="ar-SA"/>
        </w:rPr>
        <w:t xml:space="preserve"> </w:t>
      </w:r>
      <w:r w:rsidR="0012774F" w:rsidRPr="00D427B4">
        <w:rPr>
          <w:bCs/>
          <w:lang w:eastAsia="ar-SA"/>
        </w:rPr>
        <w:t>”SWZ”)</w:t>
      </w:r>
      <w:r w:rsidR="00E74BC3" w:rsidRPr="00D427B4">
        <w:rPr>
          <w:bCs/>
          <w:lang w:eastAsia="ar-SA"/>
        </w:rPr>
        <w:t xml:space="preserve"> </w:t>
      </w:r>
      <w:r w:rsidR="00E74BC3" w:rsidRPr="00D427B4">
        <w:t>wraz z wyjaśnieniami</w:t>
      </w:r>
      <w:r w:rsidR="0012774F" w:rsidRPr="00D427B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377F" w:rsidRPr="00D427B4" w14:paraId="08829DDD" w14:textId="77777777" w:rsidTr="00A8625E">
        <w:tc>
          <w:tcPr>
            <w:tcW w:w="9356" w:type="dxa"/>
            <w:shd w:val="clear" w:color="auto" w:fill="auto"/>
          </w:tcPr>
          <w:p w14:paraId="3624E0A6" w14:textId="6AFFB348" w:rsidR="007A377F" w:rsidRPr="00D427B4" w:rsidRDefault="007A377F" w:rsidP="00D427B4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D427B4">
              <w:rPr>
                <w:b/>
                <w:bCs/>
              </w:rPr>
              <w:t>Pytani</w:t>
            </w:r>
            <w:r w:rsidR="00D427B4">
              <w:rPr>
                <w:b/>
                <w:bCs/>
              </w:rPr>
              <w:t>a</w:t>
            </w:r>
          </w:p>
          <w:p w14:paraId="3FCB1DAA" w14:textId="77777777" w:rsidR="007A377F" w:rsidRPr="00D427B4" w:rsidRDefault="007A377F" w:rsidP="00A8625E">
            <w:pPr>
              <w:spacing w:after="120" w:line="360" w:lineRule="auto"/>
              <w:ind w:left="30" w:right="-72"/>
              <w:jc w:val="both"/>
            </w:pPr>
            <w:r w:rsidRPr="00D427B4">
              <w:t>1. Proszę o podanie , czy nowy system klimatyzacji ma działać równocześnie w trybie grzania/chłodzenia (</w:t>
            </w:r>
            <w:proofErr w:type="spellStart"/>
            <w:r w:rsidRPr="00D427B4">
              <w:t>tzw</w:t>
            </w:r>
            <w:proofErr w:type="spellEnd"/>
            <w:r w:rsidRPr="00D427B4">
              <w:t xml:space="preserve"> HEAT RECOVERY)?</w:t>
            </w:r>
          </w:p>
          <w:p w14:paraId="6E3DE908" w14:textId="77777777" w:rsidR="007A377F" w:rsidRPr="00D427B4" w:rsidRDefault="007A377F" w:rsidP="00A8625E">
            <w:pPr>
              <w:spacing w:after="120" w:line="360" w:lineRule="auto"/>
              <w:ind w:left="30" w:right="-72"/>
              <w:jc w:val="both"/>
            </w:pPr>
            <w:r w:rsidRPr="00D427B4">
              <w:t>2. Proszę podać czy urządzenia demontowane mają zostać przekazane Zamawiającemu, czy mają zostać poddane utylizacji?</w:t>
            </w:r>
          </w:p>
          <w:p w14:paraId="6841AA1E" w14:textId="17E24FF0" w:rsidR="00D427B4" w:rsidRPr="00D427B4" w:rsidRDefault="007A377F" w:rsidP="00D427B4">
            <w:pPr>
              <w:spacing w:after="120" w:line="360" w:lineRule="auto"/>
              <w:ind w:left="30" w:right="-72"/>
              <w:jc w:val="both"/>
            </w:pPr>
            <w:r w:rsidRPr="00D427B4">
              <w:t>3. Czy zamawiający przewiduję zmianę terminu zakończenia prac (obecnie 35 dni od zawarcia umowy), gdyż jest to zbyt mało czasu na wykonanie projektu, jego akceptację, oraz zamówienie urządzeń z ich dostawą, oraz ich montaż i uruchomienie?</w:t>
            </w:r>
          </w:p>
          <w:p w14:paraId="331D2DBA" w14:textId="2A5FDAA5" w:rsidR="00D427B4" w:rsidRPr="00D427B4" w:rsidRDefault="007A377F" w:rsidP="00D427B4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D427B4">
              <w:rPr>
                <w:b/>
                <w:bCs/>
              </w:rPr>
              <w:t>Stanowisko (wyjaśnienie) Zamawiającego:</w:t>
            </w:r>
          </w:p>
          <w:p w14:paraId="08052220" w14:textId="74C038ED" w:rsidR="00D427B4" w:rsidRPr="00D427B4" w:rsidRDefault="00D427B4" w:rsidP="00D427B4">
            <w:pPr>
              <w:spacing w:after="40" w:line="360" w:lineRule="auto"/>
              <w:ind w:left="30" w:right="-72"/>
            </w:pPr>
            <w:r w:rsidRPr="00D427B4">
              <w:t>Ad.</w:t>
            </w:r>
            <w:r>
              <w:t xml:space="preserve"> </w:t>
            </w:r>
            <w:r w:rsidRPr="00D427B4">
              <w:t>1. Nie, system powinien działać naprzemiennie albo grzać, albo chłodzić.</w:t>
            </w:r>
          </w:p>
          <w:p w14:paraId="5B10980D" w14:textId="77777777" w:rsidR="00D427B4" w:rsidRDefault="00D427B4" w:rsidP="00D427B4">
            <w:pPr>
              <w:spacing w:after="40" w:line="360" w:lineRule="auto"/>
              <w:ind w:left="30" w:right="-72"/>
            </w:pPr>
            <w:r w:rsidRPr="00D427B4">
              <w:t>Ad. 2. Zamawiający zastrzega sobie prawo do odebrania od Wykonawcy ustalonych wcześniej urządzeń (w dobrym stanie), pozostałe do utylizacji.</w:t>
            </w:r>
          </w:p>
          <w:p w14:paraId="023D7B0D" w14:textId="0D54E4B2" w:rsidR="00D427B4" w:rsidRPr="00D427B4" w:rsidRDefault="00D427B4" w:rsidP="00D427B4">
            <w:pPr>
              <w:spacing w:after="40" w:line="276" w:lineRule="auto"/>
              <w:ind w:left="30" w:right="-72"/>
            </w:pPr>
            <w:r w:rsidRPr="00D427B4">
              <w:t>Ad.</w:t>
            </w:r>
            <w:r>
              <w:t xml:space="preserve"> </w:t>
            </w:r>
            <w:r w:rsidRPr="00D427B4">
              <w:t xml:space="preserve">3. Nie, Zamawiający nie przewiduje zmiany terminu zakończenia prac.  </w:t>
            </w:r>
          </w:p>
          <w:p w14:paraId="42B59C2B" w14:textId="77777777" w:rsidR="00D427B4" w:rsidRPr="00D427B4" w:rsidRDefault="00D427B4" w:rsidP="00D427B4">
            <w:pPr>
              <w:spacing w:after="40" w:line="276" w:lineRule="auto"/>
              <w:ind w:left="30" w:right="-72"/>
            </w:pPr>
          </w:p>
          <w:p w14:paraId="78EE9B78" w14:textId="77777777" w:rsidR="00D427B4" w:rsidRPr="00D427B4" w:rsidRDefault="00D427B4" w:rsidP="00A8625E">
            <w:pPr>
              <w:spacing w:after="40" w:line="276" w:lineRule="auto"/>
              <w:ind w:left="30" w:right="-72"/>
            </w:pPr>
          </w:p>
          <w:p w14:paraId="17752CBD" w14:textId="77777777" w:rsidR="00D427B4" w:rsidRDefault="00D427B4" w:rsidP="00A8625E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7351143F" w14:textId="0B8DA309" w:rsidR="007A377F" w:rsidRPr="00D427B4" w:rsidRDefault="007A377F" w:rsidP="00D427B4">
            <w:pPr>
              <w:spacing w:after="40" w:line="276" w:lineRule="auto"/>
              <w:ind w:right="-72"/>
            </w:pPr>
          </w:p>
        </w:tc>
      </w:tr>
    </w:tbl>
    <w:p w14:paraId="054E4C18" w14:textId="77777777" w:rsidR="00D427B4" w:rsidRPr="00D427B4" w:rsidRDefault="00D427B4" w:rsidP="00D427B4"/>
    <w:sectPr w:rsidR="00D427B4" w:rsidRPr="00D427B4" w:rsidSect="00D427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A5543" w14:textId="77777777" w:rsidR="00C508F6" w:rsidRDefault="00C508F6">
      <w:r>
        <w:separator/>
      </w:r>
    </w:p>
  </w:endnote>
  <w:endnote w:type="continuationSeparator" w:id="0">
    <w:p w14:paraId="16EE9C65" w14:textId="77777777" w:rsidR="00C508F6" w:rsidRDefault="00C50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6F6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B6A2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B1BE9" w14:textId="1FBCD209" w:rsidR="006D4AB3" w:rsidRPr="00D427B4" w:rsidRDefault="006D4AB3" w:rsidP="00D427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97B5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2D07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80E11D" w14:textId="77777777" w:rsidR="006D4AB3" w:rsidRDefault="006D4AB3">
    <w:pPr>
      <w:pStyle w:val="Stopka"/>
      <w:tabs>
        <w:tab w:val="clear" w:pos="4536"/>
        <w:tab w:val="left" w:pos="6237"/>
      </w:tabs>
    </w:pPr>
  </w:p>
  <w:p w14:paraId="5848FD4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39161" w14:textId="77777777" w:rsidR="00C508F6" w:rsidRDefault="00C508F6">
      <w:r>
        <w:separator/>
      </w:r>
    </w:p>
  </w:footnote>
  <w:footnote w:type="continuationSeparator" w:id="0">
    <w:p w14:paraId="186999A4" w14:textId="77777777" w:rsidR="00C508F6" w:rsidRDefault="00C50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6A6BC" w14:textId="77777777" w:rsidR="007A377F" w:rsidRDefault="007A37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97FA3" w14:textId="77777777" w:rsidR="007A377F" w:rsidRDefault="007A37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5779E" w14:textId="77777777" w:rsidR="007A377F" w:rsidRDefault="007A37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4088744">
    <w:abstractNumId w:val="3"/>
  </w:num>
  <w:num w:numId="2" w16cid:durableId="1170368719">
    <w:abstractNumId w:val="6"/>
  </w:num>
  <w:num w:numId="3" w16cid:durableId="131942858">
    <w:abstractNumId w:val="2"/>
  </w:num>
  <w:num w:numId="4" w16cid:durableId="286207801">
    <w:abstractNumId w:val="5"/>
  </w:num>
  <w:num w:numId="5" w16cid:durableId="1537811613">
    <w:abstractNumId w:val="0"/>
  </w:num>
  <w:num w:numId="6" w16cid:durableId="1443109047">
    <w:abstractNumId w:val="1"/>
  </w:num>
  <w:num w:numId="7" w16cid:durableId="17788654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8F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377F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508F6"/>
    <w:rsid w:val="00D22FFA"/>
    <w:rsid w:val="00D427B4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AB25C6"/>
  <w15:chartTrackingRefBased/>
  <w15:docId w15:val="{FA780EC7-81D9-491D-8BFE-7EB007157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2025-02-03T14:00:00Z</cp:lastPrinted>
  <dcterms:created xsi:type="dcterms:W3CDTF">2025-02-03T14:01:00Z</dcterms:created>
  <dcterms:modified xsi:type="dcterms:W3CDTF">2025-02-03T14:01:00Z</dcterms:modified>
</cp:coreProperties>
</file>