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D99" w:rsidRDefault="000E4D99" w:rsidP="000E4D99">
      <w:pPr>
        <w:tabs>
          <w:tab w:val="left" w:pos="694"/>
          <w:tab w:val="right" w:pos="9000"/>
        </w:tabs>
      </w:pPr>
    </w:p>
    <w:p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626E25" w:rsidP="000E4D99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D99" w:rsidRDefault="000E4D99" w:rsidP="000E4D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0E4D99" w:rsidRDefault="000E4D99" w:rsidP="000E4D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0E4D99" w:rsidRDefault="000E4D99" w:rsidP="000E4D99">
      <w:pPr>
        <w:tabs>
          <w:tab w:val="right" w:pos="9000"/>
        </w:tabs>
        <w:rPr>
          <w:b/>
          <w:sz w:val="32"/>
        </w:rPr>
      </w:pP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06158F" w:rsidRPr="0006158F">
        <w:rPr>
          <w:b/>
          <w:sz w:val="22"/>
          <w:szCs w:val="22"/>
        </w:rPr>
        <w:t xml:space="preserve">Usługa serwisowa atomizera dla </w:t>
      </w:r>
      <w:proofErr w:type="spellStart"/>
      <w:r w:rsidR="0006158F" w:rsidRPr="0006158F">
        <w:rPr>
          <w:b/>
          <w:sz w:val="22"/>
          <w:szCs w:val="22"/>
        </w:rPr>
        <w:t>WIMiIP</w:t>
      </w:r>
      <w:proofErr w:type="spellEnd"/>
      <w:r w:rsidR="0006158F" w:rsidRPr="0006158F">
        <w:rPr>
          <w:b/>
          <w:sz w:val="22"/>
          <w:szCs w:val="22"/>
        </w:rPr>
        <w:t xml:space="preserve"> - DE-dzp.272-</w:t>
      </w:r>
      <w:r w:rsidR="00A53C67">
        <w:rPr>
          <w:b/>
          <w:sz w:val="22"/>
          <w:szCs w:val="22"/>
        </w:rPr>
        <w:t>16/25</w:t>
      </w:r>
      <w:bookmarkStart w:id="0" w:name="_GoBack"/>
      <w:bookmarkEnd w:id="0"/>
      <w:r>
        <w:rPr>
          <w:b/>
          <w:sz w:val="22"/>
          <w:szCs w:val="22"/>
        </w:rPr>
        <w:t>.</w:t>
      </w:r>
    </w:p>
    <w:p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072F96">
        <w:rPr>
          <w:sz w:val="22"/>
          <w:szCs w:val="22"/>
        </w:rPr>
        <w:t>Tryb podstawowy bez negocjacji</w:t>
      </w: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SWZ tj. osoba</w:t>
            </w:r>
            <w:r w:rsidR="00E4039A">
              <w:rPr>
                <w:b/>
                <w:color w:val="000000"/>
                <w:sz w:val="22"/>
                <w:szCs w:val="22"/>
              </w:rPr>
              <w:t xml:space="preserve"> posiada </w:t>
            </w:r>
            <w:r w:rsidR="00E4039A" w:rsidRPr="00E4039A">
              <w:rPr>
                <w:b/>
                <w:color w:val="000000"/>
                <w:sz w:val="22"/>
                <w:szCs w:val="22"/>
              </w:rPr>
              <w:t xml:space="preserve">posiadającą kwalifikacje zawodowe w zakresie serwisu/napraw atomizerów lub </w:t>
            </w:r>
            <w:r w:rsidR="00E4039A">
              <w:rPr>
                <w:b/>
                <w:color w:val="000000"/>
                <w:sz w:val="22"/>
                <w:szCs w:val="22"/>
              </w:rPr>
              <w:t>jest</w:t>
            </w:r>
            <w:r w:rsidR="00E4039A" w:rsidRPr="00E4039A">
              <w:rPr>
                <w:b/>
                <w:color w:val="000000"/>
                <w:sz w:val="22"/>
                <w:szCs w:val="22"/>
              </w:rPr>
              <w:t xml:space="preserve"> przeszkolon</w:t>
            </w:r>
            <w:r w:rsidR="00E4039A">
              <w:rPr>
                <w:b/>
                <w:color w:val="000000"/>
                <w:sz w:val="22"/>
                <w:szCs w:val="22"/>
              </w:rPr>
              <w:t>a</w:t>
            </w:r>
            <w:r w:rsidR="00E4039A" w:rsidRPr="00E4039A">
              <w:rPr>
                <w:b/>
                <w:color w:val="000000"/>
                <w:sz w:val="22"/>
                <w:szCs w:val="22"/>
              </w:rPr>
              <w:t xml:space="preserve"> w zakresie serwisu/ napraw atomizerów </w:t>
            </w:r>
            <w:r>
              <w:rPr>
                <w:b/>
                <w:color w:val="000000"/>
                <w:sz w:val="22"/>
                <w:szCs w:val="22"/>
              </w:rPr>
              <w:t xml:space="preserve">(należy podać </w:t>
            </w:r>
            <w:r w:rsidR="00E4039A">
              <w:rPr>
                <w:b/>
                <w:color w:val="000000"/>
                <w:sz w:val="22"/>
                <w:szCs w:val="22"/>
              </w:rPr>
              <w:t>kwalifikacje zawodowe lub nazwę odbytego szkolenia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</w:t>
            </w:r>
            <w:r w:rsidR="00056AFA">
              <w:rPr>
                <w:color w:val="000000"/>
              </w:rPr>
              <w:t xml:space="preserve"> itp.</w:t>
            </w:r>
          </w:p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0E4D99" w:rsidRDefault="000E4D99" w:rsidP="000E4D99"/>
    <w:p w:rsidR="000E4D99" w:rsidRPr="00793C2D" w:rsidRDefault="000E4D99" w:rsidP="000E4D99"/>
    <w:p w:rsidR="00F55B12" w:rsidRPr="000E4D99" w:rsidRDefault="00F55B12" w:rsidP="000E4D99"/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6AA" w:rsidRDefault="000B26AA">
      <w:r>
        <w:separator/>
      </w:r>
    </w:p>
  </w:endnote>
  <w:endnote w:type="continuationSeparator" w:id="0">
    <w:p w:rsidR="000B26AA" w:rsidRDefault="000B2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6AA" w:rsidRDefault="000B26AA">
      <w:r>
        <w:separator/>
      </w:r>
    </w:p>
  </w:footnote>
  <w:footnote w:type="continuationSeparator" w:id="0">
    <w:p w:rsidR="000B26AA" w:rsidRDefault="000B26AA">
      <w:r>
        <w:continuationSeparator/>
      </w:r>
    </w:p>
  </w:footnote>
  <w:footnote w:id="1">
    <w:p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25"/>
    <w:rsid w:val="00056AFA"/>
    <w:rsid w:val="0006158F"/>
    <w:rsid w:val="00072F96"/>
    <w:rsid w:val="00080D63"/>
    <w:rsid w:val="000B26AA"/>
    <w:rsid w:val="000E4D99"/>
    <w:rsid w:val="002328A0"/>
    <w:rsid w:val="002A7F51"/>
    <w:rsid w:val="00446F43"/>
    <w:rsid w:val="004B725C"/>
    <w:rsid w:val="00527F15"/>
    <w:rsid w:val="00626E25"/>
    <w:rsid w:val="008539D0"/>
    <w:rsid w:val="008E4A55"/>
    <w:rsid w:val="008E66F9"/>
    <w:rsid w:val="009E4F5D"/>
    <w:rsid w:val="00A53C67"/>
    <w:rsid w:val="00B33027"/>
    <w:rsid w:val="00C303B2"/>
    <w:rsid w:val="00C74425"/>
    <w:rsid w:val="00E4039A"/>
    <w:rsid w:val="00E5542B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774C4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2025-01-15T13:08:00Z</cp:lastPrinted>
  <dcterms:created xsi:type="dcterms:W3CDTF">2025-01-15T13:08:00Z</dcterms:created>
  <dcterms:modified xsi:type="dcterms:W3CDTF">2025-01-15T13:08:00Z</dcterms:modified>
</cp:coreProperties>
</file>