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0F6C5" w14:textId="41F75B2C" w:rsidR="008D2AB8" w:rsidRPr="00F443C2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b w:val="0"/>
          <w:sz w:val="18"/>
          <w:szCs w:val="18"/>
        </w:rPr>
        <w:tab/>
      </w:r>
      <w:r w:rsidRPr="00F443C2">
        <w:rPr>
          <w:rFonts w:ascii="Verdana" w:hAnsi="Verdana"/>
          <w:b w:val="0"/>
          <w:sz w:val="18"/>
          <w:szCs w:val="18"/>
        </w:rPr>
        <w:tab/>
      </w:r>
      <w:r w:rsidRPr="00F443C2">
        <w:rPr>
          <w:rFonts w:ascii="Verdana" w:hAnsi="Verdana"/>
          <w:b w:val="0"/>
          <w:sz w:val="18"/>
          <w:szCs w:val="18"/>
        </w:rPr>
        <w:tab/>
      </w:r>
      <w:r w:rsidRPr="00F443C2">
        <w:rPr>
          <w:rFonts w:ascii="Verdana" w:hAnsi="Verdana"/>
          <w:b w:val="0"/>
          <w:sz w:val="18"/>
          <w:szCs w:val="18"/>
        </w:rPr>
        <w:tab/>
      </w:r>
      <w:r w:rsidRPr="00F443C2">
        <w:rPr>
          <w:rFonts w:ascii="Verdana" w:hAnsi="Verdana"/>
          <w:b w:val="0"/>
          <w:sz w:val="18"/>
          <w:szCs w:val="18"/>
        </w:rPr>
        <w:tab/>
      </w:r>
      <w:r w:rsidRPr="00F443C2">
        <w:rPr>
          <w:rFonts w:ascii="Verdana" w:hAnsi="Verdana"/>
          <w:b w:val="0"/>
          <w:sz w:val="18"/>
          <w:szCs w:val="18"/>
        </w:rPr>
        <w:tab/>
      </w:r>
      <w:r w:rsidRPr="00F443C2">
        <w:rPr>
          <w:rFonts w:ascii="Verdana" w:hAnsi="Verdana"/>
          <w:b w:val="0"/>
          <w:sz w:val="18"/>
          <w:szCs w:val="18"/>
        </w:rPr>
        <w:tab/>
      </w:r>
      <w:r w:rsidRPr="00F443C2">
        <w:rPr>
          <w:rFonts w:ascii="Verdana" w:hAnsi="Verdana"/>
          <w:sz w:val="18"/>
          <w:szCs w:val="18"/>
        </w:rPr>
        <w:t xml:space="preserve">Załącznik nr </w:t>
      </w:r>
      <w:r w:rsidR="00012286" w:rsidRPr="00F443C2">
        <w:rPr>
          <w:rFonts w:ascii="Verdana" w:hAnsi="Verdana"/>
          <w:sz w:val="18"/>
          <w:szCs w:val="18"/>
        </w:rPr>
        <w:t>1</w:t>
      </w:r>
    </w:p>
    <w:p w14:paraId="3D37B876" w14:textId="77777777" w:rsidR="008D2AB8" w:rsidRPr="00F443C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1DAC58FE" w14:textId="77777777" w:rsidR="008D2AB8" w:rsidRPr="00F443C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</w:rPr>
        <w:t>FORMULARZ OFERTY</w:t>
      </w:r>
    </w:p>
    <w:p w14:paraId="77DEBEBE" w14:textId="77777777" w:rsidR="008D2AB8" w:rsidRPr="00F443C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7488140" w14:textId="77777777" w:rsidR="008D2AB8" w:rsidRPr="00F443C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3934266" w14:textId="77777777" w:rsidR="008D2AB8" w:rsidRPr="00F443C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73672E33" w14:textId="77777777" w:rsidR="008D2AB8" w:rsidRPr="00F443C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58645123" w14:textId="77777777" w:rsidR="008D2AB8" w:rsidRPr="00F443C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1B899A3D" w14:textId="77777777" w:rsidR="008D2AB8" w:rsidRPr="00F443C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F443C2">
        <w:rPr>
          <w:rFonts w:ascii="Verdana" w:hAnsi="Verdana"/>
          <w:sz w:val="18"/>
          <w:szCs w:val="18"/>
          <w:lang w:val="de-DE"/>
        </w:rPr>
        <w:t>TEL.</w:t>
      </w:r>
      <w:r w:rsidRPr="00F443C2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08EEC691" w14:textId="77777777" w:rsidR="008D2AB8" w:rsidRPr="00F443C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F443C2">
        <w:rPr>
          <w:rFonts w:ascii="Verdana" w:hAnsi="Verdana"/>
          <w:sz w:val="18"/>
          <w:szCs w:val="18"/>
          <w:lang w:val="de-DE"/>
        </w:rPr>
        <w:t xml:space="preserve">FAX </w:t>
      </w:r>
      <w:r w:rsidRPr="00F443C2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4B446930" w14:textId="77777777" w:rsidR="008D2AB8" w:rsidRPr="00F443C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F443C2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A843F57" w14:textId="77777777" w:rsidR="008D2AB8" w:rsidRPr="00F443C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F443C2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E7EAB78" w14:textId="77777777" w:rsidR="008D2AB8" w:rsidRPr="00F443C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C8503A5" w14:textId="77777777" w:rsidR="008D2AB8" w:rsidRPr="00F443C2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Do: Nazwa i siedziba Zamawiającego:</w:t>
      </w:r>
    </w:p>
    <w:p w14:paraId="7E5562D4" w14:textId="1690034A" w:rsidR="005C563E" w:rsidRPr="00F443C2" w:rsidRDefault="005C563E" w:rsidP="008D2AB8">
      <w:pPr>
        <w:ind w:right="-110"/>
        <w:rPr>
          <w:rFonts w:ascii="Verdana" w:hAnsi="Verdana"/>
          <w:b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</w:rPr>
        <w:t xml:space="preserve">Akademia Górniczo </w:t>
      </w:r>
      <w:r w:rsidR="00F443C2" w:rsidRPr="00F443C2">
        <w:rPr>
          <w:rFonts w:ascii="Verdana" w:hAnsi="Verdana"/>
          <w:b/>
          <w:sz w:val="18"/>
          <w:szCs w:val="18"/>
        </w:rPr>
        <w:t>–</w:t>
      </w:r>
      <w:r w:rsidRPr="00F443C2">
        <w:rPr>
          <w:rFonts w:ascii="Verdana" w:hAnsi="Verdana"/>
          <w:b/>
          <w:sz w:val="18"/>
          <w:szCs w:val="18"/>
        </w:rPr>
        <w:t xml:space="preserve"> Hutnicza</w:t>
      </w:r>
      <w:r w:rsidR="00F443C2" w:rsidRPr="00F443C2">
        <w:rPr>
          <w:rFonts w:ascii="Verdana" w:hAnsi="Verdana"/>
          <w:b/>
          <w:sz w:val="18"/>
          <w:szCs w:val="18"/>
        </w:rPr>
        <w:t xml:space="preserve"> </w:t>
      </w:r>
      <w:r w:rsidRPr="00F443C2">
        <w:rPr>
          <w:rFonts w:ascii="Verdana" w:hAnsi="Verdana"/>
          <w:b/>
          <w:sz w:val="18"/>
          <w:szCs w:val="18"/>
        </w:rPr>
        <w:t>im. Stanisława Staszica w Krakowie</w:t>
      </w:r>
    </w:p>
    <w:p w14:paraId="2CBD52EE" w14:textId="77777777" w:rsidR="008D2AB8" w:rsidRPr="00F443C2" w:rsidRDefault="005C563E" w:rsidP="008D2AB8">
      <w:pPr>
        <w:ind w:right="-110"/>
        <w:rPr>
          <w:rFonts w:ascii="Verdana" w:hAnsi="Verdana"/>
          <w:b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</w:rPr>
        <w:t>Dział Zamówień Publicznych</w:t>
      </w:r>
      <w:r w:rsidR="008D2AB8" w:rsidRPr="00F443C2">
        <w:rPr>
          <w:rFonts w:ascii="Verdana" w:hAnsi="Verdana"/>
          <w:b/>
          <w:sz w:val="18"/>
          <w:szCs w:val="18"/>
        </w:rPr>
        <w:t xml:space="preserve">  </w:t>
      </w:r>
    </w:p>
    <w:p w14:paraId="437FB1A5" w14:textId="5E21639D" w:rsidR="008D2AB8" w:rsidRPr="00F443C2" w:rsidRDefault="005C563E" w:rsidP="00F443C2">
      <w:pPr>
        <w:ind w:right="-110"/>
        <w:rPr>
          <w:rFonts w:ascii="Verdana" w:hAnsi="Verdana"/>
          <w:b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</w:rPr>
        <w:t>Al. Mickiewicza</w:t>
      </w:r>
      <w:r w:rsidR="008D2AB8" w:rsidRPr="00F443C2">
        <w:rPr>
          <w:rFonts w:ascii="Verdana" w:hAnsi="Verdana"/>
          <w:b/>
          <w:sz w:val="18"/>
          <w:szCs w:val="18"/>
        </w:rPr>
        <w:t xml:space="preserve"> </w:t>
      </w:r>
      <w:r w:rsidRPr="00F443C2">
        <w:rPr>
          <w:rFonts w:ascii="Verdana" w:hAnsi="Verdana"/>
          <w:b/>
          <w:sz w:val="18"/>
          <w:szCs w:val="18"/>
        </w:rPr>
        <w:t>30</w:t>
      </w:r>
      <w:r w:rsidR="00F443C2" w:rsidRPr="00F443C2">
        <w:rPr>
          <w:rFonts w:ascii="Verdana" w:hAnsi="Verdana"/>
          <w:b/>
          <w:sz w:val="18"/>
          <w:szCs w:val="18"/>
        </w:rPr>
        <w:t xml:space="preserve">, </w:t>
      </w:r>
      <w:r w:rsidRPr="00F443C2">
        <w:rPr>
          <w:rFonts w:ascii="Verdana" w:hAnsi="Verdana"/>
          <w:b/>
          <w:sz w:val="18"/>
          <w:szCs w:val="18"/>
        </w:rPr>
        <w:t>30-059</w:t>
      </w:r>
      <w:r w:rsidR="008D2AB8" w:rsidRPr="00F443C2">
        <w:rPr>
          <w:rFonts w:ascii="Verdana" w:hAnsi="Verdana"/>
          <w:b/>
          <w:sz w:val="18"/>
          <w:szCs w:val="18"/>
        </w:rPr>
        <w:t xml:space="preserve"> </w:t>
      </w:r>
      <w:r w:rsidRPr="00F443C2">
        <w:rPr>
          <w:rFonts w:ascii="Verdana" w:hAnsi="Verdana"/>
          <w:b/>
          <w:sz w:val="18"/>
          <w:szCs w:val="18"/>
        </w:rPr>
        <w:t>Kraków</w:t>
      </w:r>
      <w:r w:rsidR="008D2AB8" w:rsidRPr="00F443C2">
        <w:rPr>
          <w:rFonts w:ascii="Verdana" w:hAnsi="Verdana"/>
          <w:b/>
          <w:sz w:val="18"/>
          <w:szCs w:val="18"/>
        </w:rPr>
        <w:t xml:space="preserve">,  </w:t>
      </w:r>
    </w:p>
    <w:p w14:paraId="14CEE07C" w14:textId="77777777" w:rsidR="008D2AB8" w:rsidRPr="00F443C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5F86AAD8" w14:textId="59365B90" w:rsidR="008D2AB8" w:rsidRPr="00F443C2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C563E" w:rsidRPr="00F443C2">
        <w:rPr>
          <w:rFonts w:ascii="Verdana" w:hAnsi="Verdana"/>
          <w:b/>
          <w:sz w:val="18"/>
          <w:szCs w:val="18"/>
        </w:rPr>
        <w:t>Wymiana drzwi wewnętrznych na przeciwpożarowe oraz prace budowlane w obrębie klatki schodowej w budynku mieszkalnym wielorodzinnym przy Czarnowiejskiej 103 - WM-dzp.1/25</w:t>
      </w:r>
      <w:r w:rsidRPr="00F443C2">
        <w:rPr>
          <w:rFonts w:ascii="Verdana" w:hAnsi="Verdana"/>
          <w:b/>
          <w:sz w:val="18"/>
          <w:szCs w:val="18"/>
        </w:rPr>
        <w:t xml:space="preserve">, </w:t>
      </w:r>
      <w:r w:rsidRPr="00F443C2">
        <w:rPr>
          <w:rFonts w:ascii="Verdana" w:hAnsi="Verdana"/>
          <w:sz w:val="18"/>
          <w:szCs w:val="18"/>
        </w:rPr>
        <w:t>oferuję realizację przedmiotu zamówienia , zgodnie z zasadami określonymi w</w:t>
      </w:r>
      <w:r w:rsidR="00F443C2">
        <w:rPr>
          <w:rFonts w:ascii="Verdana" w:hAnsi="Verdana"/>
          <w:sz w:val="18"/>
          <w:szCs w:val="18"/>
        </w:rPr>
        <w:t> </w:t>
      </w:r>
      <w:r w:rsidRPr="00F443C2">
        <w:rPr>
          <w:rFonts w:ascii="Verdana" w:hAnsi="Verdana"/>
          <w:sz w:val="18"/>
          <w:szCs w:val="18"/>
        </w:rPr>
        <w:t>specyfikacji warunków zamówienia.</w:t>
      </w:r>
    </w:p>
    <w:p w14:paraId="4C550A58" w14:textId="77777777" w:rsidR="008D2AB8" w:rsidRPr="00F443C2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31A9806" w14:textId="77777777" w:rsidR="00F443C2" w:rsidRPr="00F443C2" w:rsidRDefault="00F443C2" w:rsidP="00F443C2">
      <w:pPr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</w:rPr>
        <w:t>Cena brutto: .........................................................................PLN</w:t>
      </w:r>
    </w:p>
    <w:p w14:paraId="3E46FE9D" w14:textId="77777777" w:rsidR="00F443C2" w:rsidRPr="00F443C2" w:rsidRDefault="00F443C2" w:rsidP="00F443C2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44A29E1C" w14:textId="77777777" w:rsidR="00F443C2" w:rsidRPr="00F443C2" w:rsidRDefault="00F443C2" w:rsidP="00F443C2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Słownie brutto :....................................................................................................</w:t>
      </w:r>
    </w:p>
    <w:p w14:paraId="2D98602E" w14:textId="77777777" w:rsidR="00F443C2" w:rsidRPr="00F443C2" w:rsidRDefault="00F443C2" w:rsidP="00F443C2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</w:rPr>
        <w:t>Powyższa cena zawiera podatek VAT w wysokości 8 % tj.…………………….PLN</w:t>
      </w:r>
    </w:p>
    <w:p w14:paraId="49AE8D8A" w14:textId="77777777" w:rsidR="00F443C2" w:rsidRPr="00F443C2" w:rsidRDefault="00F443C2" w:rsidP="00F443C2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78D640" w14:textId="77777777" w:rsidR="00F443C2" w:rsidRPr="00F443C2" w:rsidRDefault="00F443C2" w:rsidP="00F443C2">
      <w:pPr>
        <w:tabs>
          <w:tab w:val="left" w:pos="1276"/>
        </w:tabs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</w:rPr>
        <w:t>Termin realizacji umowy: do 119 dni od daty podpisania umowy</w:t>
      </w:r>
    </w:p>
    <w:p w14:paraId="5EC03D66" w14:textId="77777777" w:rsidR="00F443C2" w:rsidRPr="00F443C2" w:rsidRDefault="00F443C2" w:rsidP="00F443C2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  <w:u w:val="single"/>
        </w:rPr>
        <w:t xml:space="preserve">Okres udzielonej gwarancji wynosi: </w:t>
      </w:r>
      <w:r w:rsidRPr="00F443C2">
        <w:rPr>
          <w:rFonts w:ascii="Verdana" w:hAnsi="Verdana"/>
          <w:b/>
          <w:sz w:val="18"/>
          <w:szCs w:val="18"/>
        </w:rPr>
        <w:t>:</w:t>
      </w:r>
      <w:r w:rsidRPr="00F443C2">
        <w:rPr>
          <w:rFonts w:ascii="Verdana" w:hAnsi="Verdana"/>
          <w:sz w:val="18"/>
          <w:szCs w:val="18"/>
        </w:rPr>
        <w:t xml:space="preserve"> …………………miesięcy* (kryterium oceny ofert)</w:t>
      </w:r>
    </w:p>
    <w:p w14:paraId="10005E54" w14:textId="77777777" w:rsidR="00F443C2" w:rsidRPr="00F443C2" w:rsidRDefault="00F443C2" w:rsidP="00F443C2">
      <w:pPr>
        <w:spacing w:line="360" w:lineRule="auto"/>
        <w:ind w:right="-45"/>
        <w:jc w:val="both"/>
        <w:rPr>
          <w:rFonts w:ascii="Verdana" w:hAnsi="Verdana"/>
          <w:bCs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 xml:space="preserve"> </w:t>
      </w:r>
      <w:r w:rsidRPr="00F443C2">
        <w:rPr>
          <w:rFonts w:ascii="Verdana" w:hAnsi="Verdana"/>
          <w:bCs/>
          <w:i/>
          <w:iCs/>
          <w:sz w:val="18"/>
          <w:szCs w:val="18"/>
        </w:rPr>
        <w:t xml:space="preserve">*W przypadku nie podania okresu gwarancji, Zamawiający przyjmie minimalny okres gwarancji.  </w:t>
      </w:r>
      <w:r w:rsidRPr="00F443C2">
        <w:rPr>
          <w:rFonts w:ascii="Verdana" w:hAnsi="Verdana"/>
          <w:bCs/>
          <w:sz w:val="18"/>
          <w:szCs w:val="18"/>
        </w:rPr>
        <w:t xml:space="preserve"> </w:t>
      </w:r>
    </w:p>
    <w:p w14:paraId="792F820C" w14:textId="77777777" w:rsidR="00F443C2" w:rsidRPr="00F443C2" w:rsidRDefault="00F443C2" w:rsidP="00F443C2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2E9CF5C7" w14:textId="6838ACA4" w:rsidR="00F443C2" w:rsidRPr="00F443C2" w:rsidRDefault="00F443C2" w:rsidP="00F443C2">
      <w:pPr>
        <w:ind w:right="-47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</w:rPr>
        <w:t xml:space="preserve">Termin płatności: </w:t>
      </w:r>
      <w:r w:rsidRPr="00F443C2">
        <w:rPr>
          <w:rFonts w:ascii="Verdana" w:hAnsi="Verdana"/>
          <w:sz w:val="18"/>
          <w:szCs w:val="18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</w:t>
      </w:r>
      <w:r>
        <w:rPr>
          <w:rFonts w:ascii="Verdana" w:hAnsi="Verdana"/>
          <w:sz w:val="18"/>
          <w:szCs w:val="18"/>
        </w:rPr>
        <w:t> </w:t>
      </w:r>
      <w:r w:rsidRPr="00F443C2">
        <w:rPr>
          <w:rFonts w:ascii="Verdana" w:hAnsi="Verdana"/>
          <w:sz w:val="18"/>
          <w:szCs w:val="18"/>
        </w:rPr>
        <w:t>usług.</w:t>
      </w:r>
    </w:p>
    <w:p w14:paraId="568DB107" w14:textId="77777777" w:rsidR="00F443C2" w:rsidRPr="00F443C2" w:rsidRDefault="00F443C2" w:rsidP="00F443C2">
      <w:pPr>
        <w:ind w:right="-47"/>
        <w:jc w:val="both"/>
        <w:rPr>
          <w:rFonts w:ascii="Verdana" w:hAnsi="Verdana"/>
          <w:sz w:val="18"/>
          <w:szCs w:val="18"/>
        </w:rPr>
      </w:pPr>
    </w:p>
    <w:p w14:paraId="14CD3C4D" w14:textId="77777777" w:rsidR="00F443C2" w:rsidRPr="00F443C2" w:rsidRDefault="00F443C2" w:rsidP="00F443C2">
      <w:pPr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08F18E3" w14:textId="77777777" w:rsidR="00F443C2" w:rsidRPr="00F443C2" w:rsidRDefault="00F443C2" w:rsidP="00F443C2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SWZ.</w:t>
      </w:r>
      <w:r w:rsidRPr="00F443C2">
        <w:rPr>
          <w:rFonts w:ascii="Verdana" w:hAnsi="Verdana"/>
          <w:sz w:val="18"/>
          <w:szCs w:val="18"/>
        </w:rPr>
        <w:t xml:space="preserve"> </w:t>
      </w:r>
    </w:p>
    <w:p w14:paraId="2CBA77CF" w14:textId="24497867" w:rsidR="00F443C2" w:rsidRPr="00F443C2" w:rsidRDefault="00F443C2" w:rsidP="00F443C2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SWZ</w:t>
      </w:r>
      <w:r w:rsidRPr="00F443C2">
        <w:rPr>
          <w:rFonts w:ascii="Verdana" w:hAnsi="Verdana"/>
          <w:color w:val="000000"/>
          <w:sz w:val="18"/>
          <w:szCs w:val="18"/>
          <w:lang w:eastAsia="ar-SA"/>
        </w:rPr>
        <w:br/>
        <w:t>i zobowiązujemy się, w przypadku wyboru naszej oferty, do zawarcia umowy zgodnej z</w:t>
      </w:r>
      <w:r>
        <w:rPr>
          <w:rFonts w:ascii="Verdana" w:hAnsi="Verdana"/>
          <w:color w:val="000000"/>
          <w:sz w:val="18"/>
          <w:szCs w:val="18"/>
          <w:lang w:eastAsia="ar-SA"/>
        </w:rPr>
        <w:t> </w:t>
      </w:r>
      <w:r w:rsidRPr="00F443C2">
        <w:rPr>
          <w:rFonts w:ascii="Verdana" w:hAnsi="Verdana"/>
          <w:color w:val="000000"/>
          <w:sz w:val="18"/>
          <w:szCs w:val="18"/>
          <w:lang w:eastAsia="ar-SA"/>
        </w:rPr>
        <w:t xml:space="preserve">niniejszą ofertą, na warunkach określonych w Specyfikacji Warunków Zamówienia, w miejscu i terminie wyznaczonym przez </w:t>
      </w:r>
      <w:r w:rsidRPr="00F443C2">
        <w:rPr>
          <w:rFonts w:ascii="Verdana" w:hAnsi="Verdana"/>
          <w:sz w:val="18"/>
          <w:szCs w:val="18"/>
          <w:lang w:eastAsia="ar-SA"/>
        </w:rPr>
        <w:t>zamawiającego</w:t>
      </w:r>
      <w:r w:rsidRPr="00F443C2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089314A6" w14:textId="77777777" w:rsidR="00F443C2" w:rsidRPr="00F443C2" w:rsidRDefault="00F443C2" w:rsidP="00F443C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 xml:space="preserve">oświadczamy, że oferta została sporządzona na podstawie: SWZ, Projektu, dokumentacji przetargowej, </w:t>
      </w:r>
      <w:proofErr w:type="spellStart"/>
      <w:r w:rsidRPr="00F443C2">
        <w:rPr>
          <w:rFonts w:ascii="Verdana" w:hAnsi="Verdana"/>
          <w:sz w:val="18"/>
          <w:szCs w:val="18"/>
        </w:rPr>
        <w:t>STWiORB</w:t>
      </w:r>
      <w:proofErr w:type="spellEnd"/>
      <w:r w:rsidRPr="00F443C2">
        <w:rPr>
          <w:rFonts w:ascii="Verdana" w:hAnsi="Verdana"/>
          <w:sz w:val="18"/>
          <w:szCs w:val="18"/>
        </w:rPr>
        <w:t xml:space="preserve"> a oferowana cena obejmuje cały zakres robót objętych przedmiotem zamówienia, które wykonamy zgodnie z zasadami sztuki budowlanej.</w:t>
      </w:r>
    </w:p>
    <w:p w14:paraId="0D8BCC9F" w14:textId="77777777" w:rsidR="00F443C2" w:rsidRPr="00F443C2" w:rsidRDefault="00F443C2" w:rsidP="00F443C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47359899" w14:textId="77777777" w:rsidR="00F443C2" w:rsidRPr="00F443C2" w:rsidRDefault="00F443C2" w:rsidP="00F443C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F443C2">
        <w:rPr>
          <w:rFonts w:ascii="Verdana" w:hAnsi="Verdana"/>
          <w:bCs/>
          <w:iCs/>
          <w:sz w:val="18"/>
          <w:szCs w:val="18"/>
        </w:rPr>
        <w:t xml:space="preserve">w toku realizacji przedmiotu umowy wyrażamy zgodę przeprowadzić procedurę </w:t>
      </w:r>
      <w:r w:rsidRPr="00F443C2">
        <w:rPr>
          <w:rFonts w:ascii="Verdana" w:hAnsi="Verdana"/>
          <w:bCs/>
          <w:iCs/>
          <w:sz w:val="18"/>
          <w:szCs w:val="18"/>
        </w:rPr>
        <w:lastRenderedPageBreak/>
        <w:t xml:space="preserve">zatwierdzenia </w:t>
      </w:r>
      <w:r w:rsidRPr="00F443C2">
        <w:rPr>
          <w:rFonts w:ascii="Verdana" w:hAnsi="Verdana"/>
          <w:b/>
          <w:bCs/>
          <w:sz w:val="18"/>
          <w:szCs w:val="18"/>
        </w:rPr>
        <w:t xml:space="preserve">„KARTY ZATWIERDZENIA / ZAMIANY MATERIAŁÓW I URZĄDZEŃ DO WBUDOWANIA”  </w:t>
      </w:r>
      <w:r w:rsidRPr="00F443C2">
        <w:rPr>
          <w:rFonts w:ascii="Verdana" w:hAnsi="Verdana"/>
          <w:bCs/>
          <w:iCs/>
          <w:sz w:val="18"/>
          <w:szCs w:val="18"/>
        </w:rPr>
        <w:t>zgodnie z zapisami SWZ.</w:t>
      </w:r>
    </w:p>
    <w:p w14:paraId="6E2BFF32" w14:textId="77777777" w:rsidR="00F443C2" w:rsidRPr="00F443C2" w:rsidRDefault="00F443C2" w:rsidP="00F443C2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 w:rsidRPr="00F443C2"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 w:rsidRPr="00F443C2">
        <w:rPr>
          <w:rFonts w:ascii="Verdana" w:hAnsi="Verdana"/>
          <w:bCs/>
          <w:iCs/>
          <w:sz w:val="18"/>
          <w:szCs w:val="18"/>
          <w:lang w:eastAsia="ar-SA"/>
        </w:rPr>
        <w:t>a</w:t>
      </w:r>
      <w:r w:rsidRPr="00F443C2"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 w:rsidRPr="00F443C2"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 w:rsidRPr="00F443C2"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 :</w:t>
      </w:r>
    </w:p>
    <w:p w14:paraId="28EA044C" w14:textId="77777777" w:rsidR="00F443C2" w:rsidRPr="00F443C2" w:rsidRDefault="00F443C2" w:rsidP="00F443C2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bCs/>
          <w:iCs/>
          <w:sz w:val="18"/>
          <w:szCs w:val="18"/>
        </w:rPr>
        <w:t>a.</w:t>
      </w:r>
      <w:r w:rsidRPr="00F443C2">
        <w:rPr>
          <w:rFonts w:ascii="Verdana" w:hAnsi="Verdana"/>
          <w:bCs/>
          <w:iCs/>
          <w:sz w:val="18"/>
          <w:szCs w:val="18"/>
          <w:lang w:val="x-none"/>
        </w:rPr>
        <w:t>parametry  techniczne, użytkowe i eksploatacyjne są co najmniej takie same lub lepsze od parametrów wymienionych w dokumentacji projektowej,</w:t>
      </w:r>
    </w:p>
    <w:p w14:paraId="34B39713" w14:textId="77777777" w:rsidR="00F443C2" w:rsidRPr="00F443C2" w:rsidRDefault="00F443C2" w:rsidP="00F443C2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bCs/>
          <w:iCs/>
          <w:sz w:val="18"/>
          <w:szCs w:val="18"/>
        </w:rPr>
        <w:t>b.</w:t>
      </w:r>
      <w:r w:rsidRPr="00F443C2">
        <w:rPr>
          <w:rFonts w:ascii="Verdana" w:hAnsi="Verdana"/>
          <w:bCs/>
          <w:iCs/>
          <w:sz w:val="18"/>
          <w:szCs w:val="18"/>
          <w:lang w:val="x-none"/>
        </w:rPr>
        <w:t>geometria, faktura, kolorystyka urządzeń i materiałów nie wpływa na przyjęte rozwiązania architektoniczno-konstrukcyjne,</w:t>
      </w:r>
    </w:p>
    <w:p w14:paraId="68B787F8" w14:textId="77777777" w:rsidR="00F443C2" w:rsidRPr="00F443C2" w:rsidRDefault="00F443C2" w:rsidP="00F443C2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bCs/>
          <w:iCs/>
          <w:sz w:val="18"/>
          <w:szCs w:val="18"/>
        </w:rPr>
        <w:t>c.</w:t>
      </w:r>
      <w:r w:rsidRPr="00F443C2">
        <w:rPr>
          <w:rFonts w:ascii="Verdana" w:hAnsi="Verdana"/>
          <w:bCs/>
          <w:iCs/>
          <w:sz w:val="18"/>
          <w:szCs w:val="18"/>
          <w:lang w:val="x-none"/>
        </w:rPr>
        <w:t>nie prowadzą do zmiany rozwiązań projektowych,</w:t>
      </w:r>
    </w:p>
    <w:p w14:paraId="63E82DA7" w14:textId="77777777" w:rsidR="00F443C2" w:rsidRPr="00F443C2" w:rsidRDefault="00F443C2" w:rsidP="00F443C2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18"/>
          <w:szCs w:val="18"/>
        </w:rPr>
      </w:pPr>
      <w:r w:rsidRPr="00F443C2">
        <w:rPr>
          <w:rFonts w:ascii="Verdana" w:hAnsi="Verdana"/>
          <w:bCs/>
          <w:iCs/>
          <w:sz w:val="18"/>
          <w:szCs w:val="18"/>
        </w:rPr>
        <w:t xml:space="preserve">d. </w:t>
      </w:r>
      <w:r w:rsidRPr="00F443C2">
        <w:rPr>
          <w:rFonts w:ascii="Verdana" w:hAnsi="Verdana"/>
          <w:bCs/>
          <w:iCs/>
          <w:sz w:val="18"/>
          <w:szCs w:val="18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D2C4379" w14:textId="77777777" w:rsidR="00F443C2" w:rsidRPr="00F443C2" w:rsidRDefault="00F443C2" w:rsidP="00F443C2">
      <w:pPr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bCs/>
          <w:iCs/>
          <w:sz w:val="18"/>
          <w:szCs w:val="18"/>
        </w:rPr>
        <w:t>7. Ośw</w:t>
      </w:r>
      <w:r w:rsidRPr="00F443C2">
        <w:rPr>
          <w:rFonts w:ascii="Verdana" w:hAnsi="Verdana"/>
          <w:color w:val="000000"/>
          <w:sz w:val="18"/>
          <w:szCs w:val="18"/>
        </w:rPr>
        <w:t>iadczam, że wypełniłem obowiązki informacyjne przewidziane w art. 13 lub art. 14 RODO</w:t>
      </w:r>
      <w:r w:rsidRPr="00F443C2">
        <w:rPr>
          <w:rFonts w:ascii="Verdana" w:hAnsi="Verdana"/>
          <w:sz w:val="18"/>
          <w:szCs w:val="18"/>
        </w:rPr>
        <w:t>*</w:t>
      </w:r>
      <w:r w:rsidRPr="00F443C2">
        <w:rPr>
          <w:rFonts w:ascii="Verdana" w:hAnsi="Verdana"/>
          <w:color w:val="000000"/>
          <w:sz w:val="18"/>
          <w:szCs w:val="18"/>
        </w:rPr>
        <w:t xml:space="preserve"> wobec osób fizycznych, </w:t>
      </w:r>
      <w:r w:rsidRPr="00F443C2">
        <w:rPr>
          <w:rFonts w:ascii="Verdana" w:hAnsi="Verdana"/>
          <w:sz w:val="18"/>
          <w:szCs w:val="18"/>
        </w:rPr>
        <w:t>od których dane osobowe bezpośrednio lub pośrednio pozyskałem</w:t>
      </w:r>
      <w:r w:rsidRPr="00F443C2"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F443C2">
        <w:rPr>
          <w:rFonts w:ascii="Verdana" w:hAnsi="Verdana"/>
          <w:sz w:val="18"/>
          <w:szCs w:val="18"/>
        </w:rPr>
        <w:t xml:space="preserve">.* * </w:t>
      </w:r>
    </w:p>
    <w:p w14:paraId="062550B4" w14:textId="77777777" w:rsidR="00F443C2" w:rsidRPr="00F443C2" w:rsidRDefault="00F443C2" w:rsidP="00F443C2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F443C2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95B167" w14:textId="77777777" w:rsidR="00F443C2" w:rsidRPr="00F443C2" w:rsidRDefault="00F443C2" w:rsidP="00F443C2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F443C2">
        <w:rPr>
          <w:rFonts w:ascii="Verdana" w:hAnsi="Verdana"/>
          <w:sz w:val="16"/>
          <w:szCs w:val="16"/>
        </w:rPr>
        <w:t>**</w:t>
      </w:r>
      <w:r w:rsidRPr="00F443C2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F443C2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3961B" w14:textId="77777777" w:rsidR="00F443C2" w:rsidRPr="00F443C2" w:rsidRDefault="00F443C2" w:rsidP="00F443C2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</w:p>
    <w:p w14:paraId="0F6273E9" w14:textId="77777777" w:rsidR="00F443C2" w:rsidRPr="00F443C2" w:rsidRDefault="00F443C2" w:rsidP="00F443C2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F443C2"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 w:rsidRPr="00F443C2">
        <w:rPr>
          <w:rFonts w:ascii="Verdana" w:hAnsi="Verdana"/>
          <w:b/>
          <w:sz w:val="18"/>
          <w:szCs w:val="18"/>
        </w:rPr>
        <w:t>ppkt</w:t>
      </w:r>
      <w:proofErr w:type="spellEnd"/>
      <w:r w:rsidRPr="00F443C2">
        <w:rPr>
          <w:rFonts w:ascii="Verdana" w:hAnsi="Verdana"/>
          <w:b/>
          <w:sz w:val="18"/>
          <w:szCs w:val="18"/>
        </w:rPr>
        <w:t xml:space="preserve"> 4 SWZ spełniamy osobiście/ powołujemy się na zasoby podmiotu trzeciego w następującym zakresie</w:t>
      </w:r>
      <w:r w:rsidRPr="00F443C2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F443C2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4F056CEA" w14:textId="77777777" w:rsidR="00F443C2" w:rsidRPr="00F443C2" w:rsidRDefault="00F443C2" w:rsidP="00F443C2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443C2" w:rsidRPr="00F443C2" w14:paraId="7F3A84F8" w14:textId="77777777" w:rsidTr="00F443C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E301A7C" w14:textId="77777777" w:rsidR="00F443C2" w:rsidRPr="00F443C2" w:rsidRDefault="00F443C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43C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74D9D8" w14:textId="77777777" w:rsidR="00F443C2" w:rsidRPr="00F443C2" w:rsidRDefault="00F443C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43C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BD6024B" w14:textId="77777777" w:rsidR="00F443C2" w:rsidRPr="00F443C2" w:rsidRDefault="00F443C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43C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2D462" w14:textId="77777777" w:rsidR="00F443C2" w:rsidRPr="00F443C2" w:rsidRDefault="00F443C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43C2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F443C2" w:rsidRPr="00F443C2" w14:paraId="0DF1AF25" w14:textId="77777777" w:rsidTr="00F443C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0C2857" w14:textId="77777777" w:rsidR="00F443C2" w:rsidRPr="00F443C2" w:rsidRDefault="00F443C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744A08" w14:textId="77777777" w:rsidR="00F443C2" w:rsidRPr="00F443C2" w:rsidRDefault="00F443C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8BFC4" w14:textId="77777777" w:rsidR="00F443C2" w:rsidRPr="00F443C2" w:rsidRDefault="00F443C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BD8C6D5" w14:textId="77777777" w:rsidR="00F443C2" w:rsidRPr="00F443C2" w:rsidRDefault="00F443C2" w:rsidP="00F443C2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F443C2">
        <w:rPr>
          <w:rFonts w:ascii="Verdana" w:hAnsi="Verdana"/>
          <w:b/>
          <w:sz w:val="18"/>
          <w:szCs w:val="18"/>
        </w:rPr>
        <w:t xml:space="preserve">Oświadczenie, w przypadku </w:t>
      </w:r>
      <w:r w:rsidRPr="00F443C2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F443C2"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443C2" w:rsidRPr="00F443C2" w14:paraId="6EB0B9F0" w14:textId="77777777" w:rsidTr="00F443C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6508930" w14:textId="77777777" w:rsidR="00F443C2" w:rsidRPr="00F443C2" w:rsidRDefault="00F443C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43C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AABA592" w14:textId="77777777" w:rsidR="00F443C2" w:rsidRPr="00F443C2" w:rsidRDefault="00F443C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43C2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B8F2F" w14:textId="77777777" w:rsidR="00F443C2" w:rsidRPr="00F443C2" w:rsidRDefault="00F443C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443C2"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F443C2" w:rsidRPr="00F443C2" w14:paraId="09100AEC" w14:textId="77777777" w:rsidTr="00F443C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DA316A" w14:textId="77777777" w:rsidR="00F443C2" w:rsidRPr="00F443C2" w:rsidRDefault="00F443C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443C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9A6617D" w14:textId="77777777" w:rsidR="00F443C2" w:rsidRPr="00F443C2" w:rsidRDefault="00F443C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6B1CD" w14:textId="77777777" w:rsidR="00F443C2" w:rsidRPr="00F443C2" w:rsidRDefault="00F443C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F443C2" w:rsidRPr="00F443C2" w14:paraId="1018BFF9" w14:textId="77777777" w:rsidTr="00F443C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77FC68B" w14:textId="77777777" w:rsidR="00F443C2" w:rsidRPr="00F443C2" w:rsidRDefault="00F443C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443C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F08EED" w14:textId="77777777" w:rsidR="00F443C2" w:rsidRPr="00F443C2" w:rsidRDefault="00F443C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7D811" w14:textId="77777777" w:rsidR="00F443C2" w:rsidRPr="00F443C2" w:rsidRDefault="00F443C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08964FD" w14:textId="77777777" w:rsidR="00F443C2" w:rsidRPr="00F443C2" w:rsidRDefault="00F443C2" w:rsidP="00F443C2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51F3F3DC" w14:textId="77777777" w:rsidR="00F443C2" w:rsidRPr="00F443C2" w:rsidRDefault="00F443C2" w:rsidP="00F443C2">
      <w:pPr>
        <w:numPr>
          <w:ilvl w:val="0"/>
          <w:numId w:val="6"/>
        </w:numPr>
        <w:suppressAutoHyphens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6DF105F" w14:textId="77777777" w:rsidR="00F443C2" w:rsidRPr="00F443C2" w:rsidRDefault="00F443C2" w:rsidP="00F443C2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uppressAutoHyphens/>
        <w:ind w:left="1080" w:hanging="360"/>
        <w:rPr>
          <w:rFonts w:ascii="Verdana" w:hAnsi="Verdana"/>
          <w:sz w:val="18"/>
          <w:szCs w:val="18"/>
        </w:rPr>
      </w:pPr>
      <w:r w:rsidRPr="00F443C2">
        <w:rPr>
          <w:rFonts w:ascii="Verdana" w:hAnsi="Verdana" w:cs="Times New Roman"/>
          <w:sz w:val="18"/>
          <w:szCs w:val="18"/>
        </w:rPr>
        <w:tab/>
        <w:t>Imię i Nazwisko</w:t>
      </w:r>
      <w:r w:rsidRPr="00F443C2">
        <w:rPr>
          <w:rFonts w:ascii="Verdana" w:hAnsi="Verdana" w:cs="Times New Roman"/>
          <w:sz w:val="18"/>
          <w:szCs w:val="18"/>
        </w:rPr>
        <w:tab/>
      </w:r>
      <w:r w:rsidRPr="00F443C2">
        <w:rPr>
          <w:rFonts w:ascii="Verdana" w:hAnsi="Verdana" w:cs="Times New Roman"/>
          <w:sz w:val="18"/>
          <w:szCs w:val="18"/>
        </w:rPr>
        <w:tab/>
      </w:r>
      <w:r w:rsidRPr="00F443C2">
        <w:rPr>
          <w:rFonts w:ascii="Verdana" w:hAnsi="Verdana" w:cs="Times New Roman"/>
          <w:sz w:val="18"/>
          <w:szCs w:val="18"/>
        </w:rPr>
        <w:tab/>
      </w:r>
      <w:r w:rsidRPr="00F443C2">
        <w:rPr>
          <w:rFonts w:ascii="Verdana" w:hAnsi="Verdana" w:cs="Times New Roman"/>
          <w:sz w:val="18"/>
          <w:szCs w:val="18"/>
        </w:rPr>
        <w:tab/>
      </w:r>
      <w:r w:rsidRPr="00F443C2">
        <w:rPr>
          <w:rFonts w:ascii="Verdana" w:hAnsi="Verdana" w:cs="Times New Roman"/>
          <w:sz w:val="18"/>
          <w:szCs w:val="18"/>
        </w:rPr>
        <w:tab/>
      </w:r>
      <w:r w:rsidRPr="00F443C2">
        <w:rPr>
          <w:rFonts w:ascii="Verdana" w:hAnsi="Verdana" w:cs="Times New Roman"/>
          <w:sz w:val="18"/>
          <w:szCs w:val="18"/>
        </w:rPr>
        <w:tab/>
      </w:r>
      <w:r w:rsidRPr="00F443C2">
        <w:rPr>
          <w:rFonts w:ascii="Verdana" w:hAnsi="Verdana" w:cs="Times New Roman"/>
          <w:sz w:val="18"/>
          <w:szCs w:val="18"/>
        </w:rPr>
        <w:tab/>
      </w:r>
    </w:p>
    <w:p w14:paraId="0683D100" w14:textId="77777777" w:rsidR="00F443C2" w:rsidRPr="00F443C2" w:rsidRDefault="00F443C2" w:rsidP="00F443C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09F5A13B" w14:textId="77777777" w:rsidR="00F443C2" w:rsidRPr="00F443C2" w:rsidRDefault="00F443C2" w:rsidP="00F443C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443C2">
        <w:rPr>
          <w:rFonts w:ascii="Verdana" w:hAnsi="Verdana"/>
          <w:sz w:val="18"/>
          <w:szCs w:val="18"/>
        </w:rPr>
        <w:tab/>
      </w:r>
      <w:r w:rsidRPr="00F443C2">
        <w:rPr>
          <w:rFonts w:ascii="Verdana" w:hAnsi="Verdana"/>
          <w:sz w:val="18"/>
          <w:szCs w:val="18"/>
        </w:rPr>
        <w:tab/>
        <w:t xml:space="preserve"> </w:t>
      </w:r>
    </w:p>
    <w:p w14:paraId="2F36F8B3" w14:textId="77777777" w:rsidR="00F443C2" w:rsidRPr="00F443C2" w:rsidRDefault="00F443C2" w:rsidP="00F443C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AEFC191" w14:textId="77777777" w:rsidR="00F443C2" w:rsidRPr="00F443C2" w:rsidRDefault="00F443C2" w:rsidP="00F443C2">
      <w:pPr>
        <w:numPr>
          <w:ilvl w:val="0"/>
          <w:numId w:val="6"/>
        </w:numPr>
        <w:suppressAutoHyphens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443C2">
        <w:rPr>
          <w:rFonts w:ascii="Verdana" w:hAnsi="Verdana"/>
          <w:sz w:val="18"/>
          <w:szCs w:val="18"/>
        </w:rPr>
        <w:t>ych</w:t>
      </w:r>
      <w:proofErr w:type="spellEnd"/>
      <w:r w:rsidRPr="00F443C2">
        <w:rPr>
          <w:rFonts w:ascii="Verdana" w:hAnsi="Verdana"/>
          <w:sz w:val="18"/>
          <w:szCs w:val="18"/>
        </w:rPr>
        <w:t>) dokumentu(ów)</w:t>
      </w:r>
    </w:p>
    <w:p w14:paraId="0AE1D004" w14:textId="77777777" w:rsidR="00F443C2" w:rsidRPr="00F443C2" w:rsidRDefault="00F443C2" w:rsidP="00F443C2">
      <w:pPr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…………………………………………………………………...........................……które dołączamy do oferty.</w:t>
      </w:r>
    </w:p>
    <w:p w14:paraId="13F5D224" w14:textId="77777777" w:rsidR="00F443C2" w:rsidRPr="00F443C2" w:rsidRDefault="00F443C2" w:rsidP="00F443C2">
      <w:pPr>
        <w:numPr>
          <w:ilvl w:val="0"/>
          <w:numId w:val="6"/>
        </w:numPr>
        <w:suppressAutoHyphens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załącznikami do niniejszej oferty są:</w:t>
      </w:r>
    </w:p>
    <w:p w14:paraId="588B7AC1" w14:textId="77777777" w:rsidR="00F443C2" w:rsidRPr="00F443C2" w:rsidRDefault="00F443C2" w:rsidP="00F443C2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9F1297B" w14:textId="77777777" w:rsidR="00F443C2" w:rsidRPr="00F443C2" w:rsidRDefault="00F443C2" w:rsidP="00F443C2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3D15F0D" w14:textId="77777777" w:rsidR="00F443C2" w:rsidRPr="00F443C2" w:rsidRDefault="00F443C2" w:rsidP="00F443C2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F443C2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023849DF" w14:textId="77777777" w:rsidR="00F443C2" w:rsidRPr="00F443C2" w:rsidRDefault="00F443C2" w:rsidP="00F443C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F443C2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476A2D0" w14:textId="77777777" w:rsidR="00F443C2" w:rsidRPr="00F443C2" w:rsidRDefault="00F443C2" w:rsidP="00F443C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sz w:val="18"/>
          <w:szCs w:val="18"/>
          <w:highlight w:val="yellow"/>
        </w:rPr>
      </w:pPr>
      <w:r w:rsidRPr="00F443C2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sectPr w:rsidR="00F443C2" w:rsidRPr="00F443C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D7FAE" w14:textId="77777777" w:rsidR="000C38A4" w:rsidRDefault="000C38A4">
      <w:r>
        <w:separator/>
      </w:r>
    </w:p>
  </w:endnote>
  <w:endnote w:type="continuationSeparator" w:id="0">
    <w:p w14:paraId="6C8481B6" w14:textId="77777777" w:rsidR="000C38A4" w:rsidRDefault="000C3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F1E5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8712D" w14:textId="77777777" w:rsidR="000C38A4" w:rsidRDefault="000C38A4">
      <w:r>
        <w:separator/>
      </w:r>
    </w:p>
  </w:footnote>
  <w:footnote w:type="continuationSeparator" w:id="0">
    <w:p w14:paraId="4CD56762" w14:textId="77777777" w:rsidR="000C38A4" w:rsidRDefault="000C38A4">
      <w:r>
        <w:continuationSeparator/>
      </w:r>
    </w:p>
  </w:footnote>
  <w:footnote w:id="1">
    <w:p w14:paraId="2422EFD2" w14:textId="77777777" w:rsidR="00F443C2" w:rsidRDefault="00F443C2" w:rsidP="00F443C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  <w:p w14:paraId="6B571458" w14:textId="77777777" w:rsidR="00F443C2" w:rsidRDefault="00F443C2" w:rsidP="00F443C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A92EB5C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1F788010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18"/>
        <w:szCs w:val="18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4C60610C"/>
    <w:lvl w:ilvl="0" w:tplc="7AB86C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26433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73045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2352868">
    <w:abstractNumId w:val="3"/>
  </w:num>
  <w:num w:numId="4" w16cid:durableId="665323425">
    <w:abstractNumId w:val="6"/>
  </w:num>
  <w:num w:numId="5" w16cid:durableId="17167349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5637148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162760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65409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8A4"/>
    <w:rsid w:val="00012286"/>
    <w:rsid w:val="000704FC"/>
    <w:rsid w:val="00071CCC"/>
    <w:rsid w:val="000B731D"/>
    <w:rsid w:val="000C38A4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C563E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673A"/>
    <w:rsid w:val="00F443C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1F80A7"/>
  <w15:chartTrackingRefBased/>
  <w15:docId w15:val="{A55F1801-CE60-4A1E-96C6-38D75532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443C2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1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701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2025-01-23T09:28:00Z</dcterms:created>
  <dcterms:modified xsi:type="dcterms:W3CDTF">2025-01-23T09:28:00Z</dcterms:modified>
</cp:coreProperties>
</file>