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5EA3A" w14:textId="77777777" w:rsidR="005C5C76" w:rsidRPr="005C5C76" w:rsidRDefault="005C5C76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182906555"/>
      <w:r w:rsidRPr="005C5C76">
        <w:rPr>
          <w:rFonts w:ascii="Arial" w:hAnsi="Arial" w:cs="Arial"/>
          <w:noProof/>
          <w:sz w:val="24"/>
        </w:rPr>
        <w:drawing>
          <wp:inline distT="0" distB="0" distL="0" distR="0" wp14:anchorId="61D6CC73" wp14:editId="086E3D89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79E84" w14:textId="77777777" w:rsidR="005C5C76" w:rsidRPr="005C5C76" w:rsidRDefault="005C5C76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083B5783" wp14:editId="6798EC8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451FC" w14:textId="77777777" w:rsidR="005C5C76" w:rsidRPr="00377195" w:rsidRDefault="005C5C76" w:rsidP="005C5C7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B5783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0E8451FC" w14:textId="77777777" w:rsidR="005C5C76" w:rsidRPr="00377195" w:rsidRDefault="005C5C76" w:rsidP="005C5C7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5C5C76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5C5C76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74C919EC" w14:textId="77777777" w:rsidR="005C5C76" w:rsidRPr="005C5C76" w:rsidRDefault="005C5C76" w:rsidP="005C5C76">
      <w:pPr>
        <w:tabs>
          <w:tab w:val="left" w:pos="6525"/>
        </w:tabs>
        <w:suppressAutoHyphens/>
        <w:rPr>
          <w:rFonts w:ascii="Verdana" w:hAnsi="Verdana" w:cs="Verdana"/>
          <w:color w:val="00000A"/>
          <w:sz w:val="16"/>
          <w:szCs w:val="16"/>
        </w:rPr>
      </w:pPr>
    </w:p>
    <w:bookmarkEnd w:id="0"/>
    <w:p w14:paraId="61F4691F" w14:textId="77777777" w:rsidR="005838F8" w:rsidRPr="00BC26E8" w:rsidRDefault="005838F8" w:rsidP="00BC26E8">
      <w:pPr>
        <w:keepNext/>
        <w:jc w:val="right"/>
        <w:outlineLvl w:val="0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 xml:space="preserve">Załącznik nr </w:t>
      </w:r>
      <w:r w:rsidR="00F433BB">
        <w:rPr>
          <w:b/>
          <w:sz w:val="22"/>
          <w:szCs w:val="22"/>
        </w:rPr>
        <w:t>3</w:t>
      </w:r>
    </w:p>
    <w:p w14:paraId="7871A3CC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5838F8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3AA5CBA3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0581EFE1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bookmarkStart w:id="1" w:name="_Toc470857623"/>
      <w:r w:rsidRPr="005838F8">
        <w:rPr>
          <w:sz w:val="22"/>
          <w:szCs w:val="22"/>
        </w:rPr>
        <w:t>Umowa zawarta w Krakowie w wyniku przeprowadzonego postępowania o zamówienie publiczne pomiędzy</w:t>
      </w:r>
    </w:p>
    <w:p w14:paraId="64DC3F09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="009C3FE7" w:rsidRPr="00864F5B">
        <w:rPr>
          <w:b/>
          <w:sz w:val="22"/>
          <w:szCs w:val="22"/>
        </w:rPr>
        <w:t xml:space="preserve">NIP 6750001923, </w:t>
      </w:r>
      <w:r w:rsidRPr="005838F8">
        <w:rPr>
          <w:sz w:val="22"/>
          <w:szCs w:val="22"/>
        </w:rPr>
        <w:t xml:space="preserve"> </w:t>
      </w:r>
    </w:p>
    <w:p w14:paraId="706B343A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14:paraId="5BBF8DDA" w14:textId="77777777" w:rsidR="005838F8" w:rsidRPr="005838F8" w:rsidRDefault="005838F8" w:rsidP="005838F8">
      <w:pPr>
        <w:ind w:right="-47"/>
        <w:jc w:val="both"/>
        <w:rPr>
          <w:color w:val="FF0000"/>
          <w:sz w:val="22"/>
          <w:szCs w:val="22"/>
        </w:rPr>
      </w:pPr>
      <w:proofErr w:type="spellStart"/>
      <w:r w:rsidRPr="005838F8">
        <w:rPr>
          <w:sz w:val="22"/>
          <w:szCs w:val="22"/>
        </w:rPr>
        <w:t>Kierwonika</w:t>
      </w:r>
      <w:proofErr w:type="spellEnd"/>
      <w:r w:rsidRPr="005838F8">
        <w:rPr>
          <w:sz w:val="22"/>
          <w:szCs w:val="22"/>
        </w:rPr>
        <w:t xml:space="preserve"> Projektu ..................................................................</w:t>
      </w:r>
    </w:p>
    <w:p w14:paraId="5EB1DCE7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zwaną dalej ZAMAWIAJACYM</w:t>
      </w:r>
    </w:p>
    <w:p w14:paraId="68747BA8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a ..................................................................................................................................................................</w:t>
      </w:r>
    </w:p>
    <w:p w14:paraId="57B8D1E4" w14:textId="77777777" w:rsidR="005838F8" w:rsidRPr="005838F8" w:rsidRDefault="005838F8" w:rsidP="005838F8">
      <w:pPr>
        <w:ind w:right="-47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(nazwa i siedziba przedsiębiorcy oraz jego adres). </w:t>
      </w:r>
    </w:p>
    <w:p w14:paraId="68590D50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reprezentowanym przez:</w:t>
      </w:r>
    </w:p>
    <w:p w14:paraId="3B60AF13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.............................................................................................................................</w:t>
      </w:r>
      <w:r w:rsidR="009C3FE7">
        <w:rPr>
          <w:sz w:val="22"/>
          <w:szCs w:val="22"/>
        </w:rPr>
        <w:t>.......................................</w:t>
      </w:r>
      <w:r w:rsidRPr="005838F8">
        <w:rPr>
          <w:sz w:val="22"/>
          <w:szCs w:val="22"/>
        </w:rPr>
        <w:t>.</w:t>
      </w:r>
    </w:p>
    <w:p w14:paraId="07292CCB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zwanym dalej WYKONAWCA</w:t>
      </w:r>
    </w:p>
    <w:p w14:paraId="51A826C3" w14:textId="77777777" w:rsidR="005838F8" w:rsidRPr="005838F8" w:rsidRDefault="005838F8" w:rsidP="005838F8">
      <w:pPr>
        <w:ind w:right="-47"/>
        <w:jc w:val="both"/>
        <w:rPr>
          <w:bCs/>
          <w:sz w:val="22"/>
          <w:szCs w:val="22"/>
        </w:rPr>
      </w:pPr>
      <w:r w:rsidRPr="005838F8">
        <w:rPr>
          <w:sz w:val="22"/>
          <w:szCs w:val="22"/>
        </w:rPr>
        <w:t>zwanych łącznie Stronami</w:t>
      </w:r>
    </w:p>
    <w:p w14:paraId="3AE3D777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1 Przedmiot Umowy</w:t>
      </w:r>
      <w:bookmarkEnd w:id="1"/>
    </w:p>
    <w:p w14:paraId="51CDB4CA" w14:textId="11EA345E" w:rsidR="005838F8" w:rsidRPr="005838F8" w:rsidRDefault="005838F8" w:rsidP="005838F8">
      <w:pPr>
        <w:jc w:val="both"/>
        <w:rPr>
          <w:b/>
          <w:bCs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Przedmiotem umowy jest </w:t>
      </w:r>
      <w:r w:rsidR="00F433BB" w:rsidRPr="00F433BB">
        <w:rPr>
          <w:b/>
          <w:sz w:val="22"/>
          <w:szCs w:val="22"/>
        </w:rPr>
        <w:t>Usługa przeprowadzenia certyfikowanego szkolenia pt. "Modelowanie CAD 2D/3D i wizualizacja 3D produktów" dla studentów AGH w ramach projektu KOMPAS dla WMN - DE-dzp.272-</w:t>
      </w:r>
      <w:r w:rsidR="00B56686">
        <w:rPr>
          <w:b/>
          <w:sz w:val="22"/>
          <w:szCs w:val="22"/>
        </w:rPr>
        <w:t>25/25</w:t>
      </w:r>
      <w:r w:rsidRPr="005838F8">
        <w:rPr>
          <w:rFonts w:eastAsia="Arial Unicode MS"/>
          <w:sz w:val="22"/>
          <w:szCs w:val="22"/>
        </w:rPr>
        <w:t>, zwana dalej przedmiotem umowy.</w:t>
      </w:r>
    </w:p>
    <w:p w14:paraId="5B9D8AF0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45E8060F" w14:textId="77777777" w:rsidR="005838F8" w:rsidRPr="00F433BB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Umowa realizowana jest </w:t>
      </w:r>
      <w:r w:rsidR="005C5C76" w:rsidRPr="005C5C76">
        <w:rPr>
          <w:sz w:val="22"/>
          <w:szCs w:val="22"/>
          <w:lang w:eastAsia="zh-CN"/>
        </w:rPr>
        <w:t xml:space="preserve">w ramach </w:t>
      </w:r>
      <w:proofErr w:type="spellStart"/>
      <w:r w:rsidR="00F433BB">
        <w:rPr>
          <w:sz w:val="22"/>
          <w:szCs w:val="22"/>
          <w:lang w:eastAsia="zh-CN"/>
        </w:rPr>
        <w:t>KOMpencja</w:t>
      </w:r>
      <w:proofErr w:type="spellEnd"/>
      <w:r w:rsidR="00F433BB">
        <w:rPr>
          <w:sz w:val="22"/>
          <w:szCs w:val="22"/>
          <w:lang w:eastAsia="zh-CN"/>
        </w:rPr>
        <w:t xml:space="preserve">, </w:t>
      </w:r>
      <w:proofErr w:type="spellStart"/>
      <w:r w:rsidR="00F433BB">
        <w:rPr>
          <w:sz w:val="22"/>
          <w:szCs w:val="22"/>
          <w:lang w:eastAsia="zh-CN"/>
        </w:rPr>
        <w:t>PASja</w:t>
      </w:r>
      <w:proofErr w:type="spellEnd"/>
      <w:r w:rsidR="00F433BB">
        <w:rPr>
          <w:sz w:val="22"/>
          <w:szCs w:val="22"/>
          <w:lang w:eastAsia="zh-CN"/>
        </w:rPr>
        <w:t>-</w:t>
      </w:r>
      <w:r w:rsidRPr="005838F8">
        <w:rPr>
          <w:i/>
          <w:sz w:val="22"/>
          <w:szCs w:val="22"/>
          <w:lang w:eastAsia="zh-CN"/>
        </w:rPr>
        <w:t xml:space="preserve"> </w:t>
      </w:r>
      <w:bookmarkStart w:id="2" w:name="_Toc447696299"/>
      <w:bookmarkStart w:id="3" w:name="_Toc470857624"/>
      <w:r w:rsidR="00F433BB">
        <w:rPr>
          <w:sz w:val="22"/>
          <w:szCs w:val="22"/>
          <w:lang w:eastAsia="zh-CN"/>
        </w:rPr>
        <w:t>Akademia nowoczesnych profesjonalistów AGH (KOMPAS AGH), FERS.01.05-IP.08-0033/23-00.</w:t>
      </w:r>
    </w:p>
    <w:p w14:paraId="713D445D" w14:textId="77777777" w:rsidR="009C3FE7" w:rsidRDefault="009C3FE7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56749899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2 Termin realizacji umowy</w:t>
      </w:r>
      <w:bookmarkEnd w:id="2"/>
      <w:bookmarkEnd w:id="3"/>
    </w:p>
    <w:p w14:paraId="520F0650" w14:textId="44B71F8D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5838F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4" w:name="_Toc447696300"/>
      <w:r w:rsidRPr="005838F8">
        <w:rPr>
          <w:rFonts w:eastAsia="Arial Unicode MS"/>
          <w:bCs/>
          <w:sz w:val="22"/>
          <w:szCs w:val="22"/>
        </w:rPr>
        <w:t xml:space="preserve">do </w:t>
      </w:r>
      <w:r w:rsidR="00D54AE8">
        <w:rPr>
          <w:rFonts w:eastAsia="Arial Unicode MS"/>
          <w:bCs/>
          <w:sz w:val="22"/>
          <w:szCs w:val="22"/>
        </w:rPr>
        <w:t>9</w:t>
      </w:r>
      <w:bookmarkStart w:id="5" w:name="_GoBack"/>
      <w:bookmarkEnd w:id="5"/>
      <w:r w:rsidRPr="005838F8">
        <w:rPr>
          <w:rFonts w:eastAsia="Arial Unicode MS"/>
          <w:bCs/>
          <w:sz w:val="22"/>
          <w:szCs w:val="22"/>
        </w:rPr>
        <w:t xml:space="preserve"> miesięcy od daty podpisania umowy, nie później niż do </w:t>
      </w:r>
      <w:r w:rsidR="005C5C76">
        <w:rPr>
          <w:rFonts w:eastAsia="Arial Unicode MS"/>
          <w:bCs/>
          <w:sz w:val="22"/>
          <w:szCs w:val="22"/>
        </w:rPr>
        <w:t>1</w:t>
      </w:r>
      <w:r w:rsidR="00F433BB">
        <w:rPr>
          <w:rFonts w:eastAsia="Arial Unicode MS"/>
          <w:bCs/>
          <w:sz w:val="22"/>
          <w:szCs w:val="22"/>
        </w:rPr>
        <w:t>5</w:t>
      </w:r>
      <w:r w:rsidRPr="005838F8">
        <w:rPr>
          <w:rFonts w:eastAsia="Arial Unicode MS"/>
          <w:bCs/>
          <w:sz w:val="22"/>
          <w:szCs w:val="22"/>
        </w:rPr>
        <w:t>/</w:t>
      </w:r>
      <w:r w:rsidR="00F433BB">
        <w:rPr>
          <w:rFonts w:eastAsia="Arial Unicode MS"/>
          <w:bCs/>
          <w:sz w:val="22"/>
          <w:szCs w:val="22"/>
        </w:rPr>
        <w:t>1</w:t>
      </w:r>
      <w:r w:rsidRPr="005838F8">
        <w:rPr>
          <w:rFonts w:eastAsia="Arial Unicode MS"/>
          <w:bCs/>
          <w:sz w:val="22"/>
          <w:szCs w:val="22"/>
        </w:rPr>
        <w:t>1/202</w:t>
      </w:r>
      <w:r w:rsidR="00F433BB">
        <w:rPr>
          <w:rFonts w:eastAsia="Arial Unicode MS"/>
          <w:bCs/>
          <w:sz w:val="22"/>
          <w:szCs w:val="22"/>
        </w:rPr>
        <w:t>4</w:t>
      </w:r>
      <w:r w:rsidRPr="005838F8">
        <w:rPr>
          <w:rFonts w:eastAsia="Arial Unicode MS"/>
          <w:bCs/>
          <w:sz w:val="22"/>
          <w:szCs w:val="22"/>
        </w:rPr>
        <w:t xml:space="preserve"> r.</w:t>
      </w:r>
    </w:p>
    <w:p w14:paraId="25721803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</w:p>
    <w:p w14:paraId="250FE29D" w14:textId="77777777" w:rsidR="005838F8" w:rsidRPr="005838F8" w:rsidRDefault="005838F8" w:rsidP="005838F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5838F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6D756B5D" w14:textId="77777777" w:rsid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838F8">
        <w:rPr>
          <w:rFonts w:eastAsia="Arial Unicode MS"/>
          <w:sz w:val="22"/>
          <w:szCs w:val="22"/>
        </w:rPr>
        <w:t xml:space="preserve">1. Za prawidłowe wykonanie przedmiotu Umowy Wykonawca otrzyma </w:t>
      </w:r>
      <w:r w:rsidRPr="005838F8">
        <w:rPr>
          <w:rFonts w:eastAsia="Arial Unicode MS"/>
          <w:b/>
          <w:sz w:val="22"/>
          <w:szCs w:val="22"/>
        </w:rPr>
        <w:t>wynagrodzenie maksymalne w wysokości brutto</w:t>
      </w:r>
      <w:bookmarkStart w:id="6" w:name="_Hlk182906803"/>
      <w:r w:rsidRPr="005838F8">
        <w:rPr>
          <w:rFonts w:eastAsia="Arial Unicode MS"/>
          <w:b/>
          <w:sz w:val="22"/>
          <w:szCs w:val="22"/>
        </w:rPr>
        <w:t>*</w:t>
      </w:r>
      <w:bookmarkEnd w:id="6"/>
      <w:r w:rsidRPr="005838F8">
        <w:rPr>
          <w:rFonts w:eastAsia="Arial Unicode MS"/>
          <w:sz w:val="22"/>
          <w:szCs w:val="22"/>
        </w:rPr>
        <w:t xml:space="preserve"> </w:t>
      </w:r>
      <w:bookmarkStart w:id="7" w:name="_Hlk182906779"/>
      <w:r w:rsidRPr="005838F8">
        <w:rPr>
          <w:rFonts w:eastAsia="Arial Unicode MS"/>
          <w:sz w:val="22"/>
          <w:szCs w:val="22"/>
        </w:rPr>
        <w:t xml:space="preserve">…………………….. zł (słownie: ……………………..). </w:t>
      </w:r>
      <w:bookmarkEnd w:id="7"/>
      <w:r w:rsidRPr="005838F8">
        <w:rPr>
          <w:rFonts w:eastAsia="Arial Unicode MS"/>
          <w:sz w:val="22"/>
          <w:szCs w:val="22"/>
        </w:rPr>
        <w:t xml:space="preserve">Wynagrodzenie obejmuje przeprowadzenie szkolenia dla maksymalnie </w:t>
      </w:r>
      <w:r w:rsidR="002A7E70">
        <w:rPr>
          <w:rFonts w:eastAsia="Arial Unicode MS"/>
          <w:sz w:val="22"/>
          <w:szCs w:val="22"/>
        </w:rPr>
        <w:t>60</w:t>
      </w:r>
      <w:r w:rsidRPr="005838F8">
        <w:rPr>
          <w:rFonts w:eastAsia="Arial Unicode MS"/>
          <w:sz w:val="22"/>
          <w:szCs w:val="22"/>
        </w:rPr>
        <w:t xml:space="preserve"> osób, </w:t>
      </w:r>
      <w:r w:rsidRPr="005C5C76">
        <w:rPr>
          <w:rFonts w:eastAsia="Arial Unicode MS"/>
          <w:sz w:val="22"/>
          <w:szCs w:val="22"/>
          <w:u w:val="single"/>
        </w:rPr>
        <w:t xml:space="preserve">a </w:t>
      </w:r>
      <w:r w:rsidRPr="005C5C76">
        <w:rPr>
          <w:bCs/>
          <w:iCs/>
          <w:sz w:val="22"/>
          <w:szCs w:val="22"/>
          <w:u w:val="single"/>
          <w:lang w:eastAsia="zh-CN"/>
        </w:rPr>
        <w:t>w tym:</w:t>
      </w:r>
      <w:r w:rsidRPr="005838F8">
        <w:rPr>
          <w:bCs/>
          <w:iCs/>
          <w:sz w:val="22"/>
          <w:szCs w:val="22"/>
          <w:lang w:eastAsia="zh-CN"/>
        </w:rPr>
        <w:t xml:space="preserve"> </w:t>
      </w:r>
    </w:p>
    <w:p w14:paraId="4CA4AFD1" w14:textId="77777777" w:rsidR="00BC26E8" w:rsidRPr="005C5C76" w:rsidRDefault="005C5C76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C5C76">
        <w:rPr>
          <w:b/>
          <w:sz w:val="22"/>
          <w:szCs w:val="22"/>
        </w:rPr>
        <w:t>Cena brutto</w:t>
      </w:r>
      <w:r w:rsidRPr="005C5C76">
        <w:rPr>
          <w:rFonts w:eastAsia="Arial Unicode MS"/>
          <w:b/>
          <w:sz w:val="22"/>
          <w:szCs w:val="22"/>
        </w:rPr>
        <w:t>*</w:t>
      </w:r>
      <w:r w:rsidRPr="005C5C76">
        <w:rPr>
          <w:b/>
          <w:sz w:val="22"/>
          <w:szCs w:val="22"/>
        </w:rPr>
        <w:t xml:space="preserve"> za szkolenie </w:t>
      </w:r>
      <w:r w:rsidR="009C3FE7">
        <w:rPr>
          <w:b/>
          <w:sz w:val="22"/>
          <w:szCs w:val="22"/>
        </w:rPr>
        <w:t>i test dla</w:t>
      </w:r>
      <w:r w:rsidRPr="005C5C76">
        <w:rPr>
          <w:b/>
          <w:sz w:val="22"/>
          <w:szCs w:val="22"/>
        </w:rPr>
        <w:t>1 osoby</w:t>
      </w:r>
      <w:r w:rsidRPr="005C5C76">
        <w:rPr>
          <w:rFonts w:eastAsia="Arial Unicode MS"/>
          <w:sz w:val="22"/>
          <w:szCs w:val="22"/>
        </w:rPr>
        <w:t>…………………….. zł. (słownie: ……………………..).</w:t>
      </w:r>
    </w:p>
    <w:p w14:paraId="64F9C774" w14:textId="77777777" w:rsidR="005838F8" w:rsidRP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/>
          <w:iCs/>
          <w:lang w:eastAsia="zh-CN"/>
        </w:rPr>
      </w:pPr>
      <w:r w:rsidRPr="005838F8">
        <w:rPr>
          <w:rFonts w:eastAsia="Calibri"/>
          <w:i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5838F8">
        <w:rPr>
          <w:bCs/>
          <w:i/>
          <w:iCs/>
          <w:lang w:eastAsia="zh-CN"/>
        </w:rPr>
        <w:t xml:space="preserve"> </w:t>
      </w:r>
    </w:p>
    <w:p w14:paraId="5D65A7DF" w14:textId="77777777"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2</w:t>
      </w:r>
      <w:r w:rsidR="005838F8" w:rsidRPr="005838F8">
        <w:rPr>
          <w:rFonts w:eastAsia="Arial Unicode MS"/>
          <w:iCs/>
          <w:sz w:val="22"/>
          <w:szCs w:val="22"/>
        </w:rPr>
        <w:t xml:space="preserve">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1FE60415" w14:textId="77777777"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3</w:t>
      </w:r>
      <w:r w:rsidR="005838F8" w:rsidRPr="005838F8">
        <w:rPr>
          <w:rFonts w:eastAsia="Arial Unicode MS"/>
          <w:iCs/>
          <w:sz w:val="22"/>
          <w:szCs w:val="22"/>
        </w:rPr>
        <w:t>. Minimalny</w:t>
      </w:r>
      <w:r w:rsidR="00BD7C2A">
        <w:rPr>
          <w:rFonts w:eastAsia="Arial Unicode MS"/>
          <w:iCs/>
          <w:sz w:val="22"/>
          <w:szCs w:val="22"/>
        </w:rPr>
        <w:t>, gwarantowany</w:t>
      </w:r>
      <w:r w:rsidR="005838F8" w:rsidRPr="005838F8">
        <w:rPr>
          <w:rFonts w:eastAsia="Arial Unicode MS"/>
          <w:iCs/>
          <w:sz w:val="22"/>
          <w:szCs w:val="22"/>
        </w:rPr>
        <w:t xml:space="preserve"> zakres zamówienia obejmuje</w:t>
      </w:r>
      <w:r w:rsidR="005C5C76">
        <w:rPr>
          <w:rFonts w:eastAsia="Arial Unicode MS"/>
          <w:iCs/>
          <w:sz w:val="22"/>
          <w:szCs w:val="22"/>
        </w:rPr>
        <w:t xml:space="preserve"> szkolenie i </w:t>
      </w:r>
      <w:r w:rsidR="009C3FE7">
        <w:rPr>
          <w:rFonts w:eastAsia="Arial Unicode MS"/>
          <w:iCs/>
          <w:sz w:val="22"/>
          <w:szCs w:val="22"/>
        </w:rPr>
        <w:t>test</w:t>
      </w:r>
      <w:r w:rsidR="005C5C76">
        <w:rPr>
          <w:rFonts w:eastAsia="Arial Unicode MS"/>
          <w:iCs/>
          <w:sz w:val="22"/>
          <w:szCs w:val="22"/>
        </w:rPr>
        <w:t xml:space="preserve"> dla</w:t>
      </w:r>
      <w:r w:rsidR="005838F8" w:rsidRPr="005838F8">
        <w:rPr>
          <w:rFonts w:eastAsia="Arial Unicode MS"/>
          <w:iCs/>
          <w:sz w:val="22"/>
          <w:szCs w:val="22"/>
        </w:rPr>
        <w:t xml:space="preserve"> </w:t>
      </w:r>
      <w:r w:rsidR="009C3FE7">
        <w:rPr>
          <w:rFonts w:eastAsia="Arial Unicode MS"/>
          <w:iCs/>
          <w:sz w:val="22"/>
          <w:szCs w:val="22"/>
        </w:rPr>
        <w:t>36</w:t>
      </w:r>
      <w:r w:rsidR="005838F8" w:rsidRPr="005838F8">
        <w:rPr>
          <w:rFonts w:eastAsia="Arial Unicode MS"/>
          <w:iCs/>
          <w:sz w:val="22"/>
          <w:szCs w:val="22"/>
        </w:rPr>
        <w:t xml:space="preserve"> osób.</w:t>
      </w:r>
    </w:p>
    <w:p w14:paraId="56376CF3" w14:textId="07CF999A"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sz w:val="22"/>
          <w:szCs w:val="22"/>
          <w:lang w:eastAsia="zh-CN"/>
        </w:rPr>
        <w:t>4</w:t>
      </w:r>
      <w:r w:rsidR="005838F8" w:rsidRPr="005838F8">
        <w:rPr>
          <w:sz w:val="22"/>
          <w:szCs w:val="22"/>
          <w:lang w:eastAsia="zh-CN"/>
        </w:rPr>
        <w:t xml:space="preserve">. </w:t>
      </w:r>
      <w:r w:rsidR="005838F8" w:rsidRPr="005838F8">
        <w:rPr>
          <w:rFonts w:eastAsia="Arial Unicode MS"/>
          <w:sz w:val="22"/>
          <w:szCs w:val="22"/>
        </w:rPr>
        <w:t xml:space="preserve">Należność będzie regulowana przez Zamawiającego po zakończeniu realizacji na podstawie protokołu odbioru, potwierdzającego faktyczną liczbę uczestników szkolenia </w:t>
      </w:r>
      <w:r w:rsidR="005C5C76">
        <w:rPr>
          <w:rFonts w:eastAsia="Arial Unicode MS"/>
          <w:sz w:val="22"/>
          <w:szCs w:val="22"/>
        </w:rPr>
        <w:t xml:space="preserve">i </w:t>
      </w:r>
      <w:r w:rsidR="00C25F2A">
        <w:rPr>
          <w:rFonts w:eastAsia="Arial Unicode MS"/>
          <w:sz w:val="22"/>
          <w:szCs w:val="22"/>
        </w:rPr>
        <w:t>test</w:t>
      </w:r>
      <w:r w:rsidR="008C7235">
        <w:rPr>
          <w:rFonts w:eastAsia="Arial Unicode MS"/>
          <w:sz w:val="22"/>
          <w:szCs w:val="22"/>
        </w:rPr>
        <w:t>y</w:t>
      </w:r>
      <w:r w:rsidR="00C62F4E">
        <w:rPr>
          <w:rFonts w:eastAsia="Arial Unicode MS"/>
          <w:sz w:val="22"/>
          <w:szCs w:val="22"/>
        </w:rPr>
        <w:t>, po zakończeniu szkolenia dla każdej z grup</w:t>
      </w:r>
      <w:r w:rsidR="005838F8" w:rsidRPr="005838F8">
        <w:rPr>
          <w:rFonts w:eastAsia="Arial Unicode MS"/>
          <w:sz w:val="22"/>
          <w:szCs w:val="22"/>
        </w:rPr>
        <w:t>, w terminie do 21 dni od daty otrzymania przez Zamawiającego poprawnie wystawionej przez Wykonawcę faktury VAT.</w:t>
      </w:r>
    </w:p>
    <w:p w14:paraId="275B7F85" w14:textId="77777777"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5</w:t>
      </w:r>
      <w:r w:rsidR="005838F8" w:rsidRPr="005838F8">
        <w:rPr>
          <w:rFonts w:eastAsia="Arial Unicode MS"/>
          <w:sz w:val="22"/>
          <w:szCs w:val="22"/>
        </w:rPr>
        <w:t xml:space="preserve">. Warunkiem uznania umowy za wykonaną jest przeprowadzenie usługi szkolenia oraz dostarczenie Zamawiającemu dokumentów określonych w </w:t>
      </w:r>
      <w:r w:rsidR="005C5C76">
        <w:rPr>
          <w:bCs/>
          <w:sz w:val="22"/>
          <w:szCs w:val="22"/>
        </w:rPr>
        <w:t>SWZ</w:t>
      </w:r>
      <w:r w:rsidR="005838F8" w:rsidRPr="005838F8">
        <w:rPr>
          <w:bCs/>
          <w:sz w:val="22"/>
          <w:szCs w:val="22"/>
        </w:rPr>
        <w:t>.</w:t>
      </w:r>
    </w:p>
    <w:p w14:paraId="7C37D19A" w14:textId="77777777" w:rsidR="005838F8" w:rsidRPr="005838F8" w:rsidRDefault="00BC26E8" w:rsidP="005838F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5838F8" w:rsidRPr="005838F8">
        <w:rPr>
          <w:rFonts w:eastAsia="Arial Unicode MS"/>
          <w:iCs/>
          <w:sz w:val="22"/>
          <w:szCs w:val="22"/>
        </w:rPr>
        <w:t>. Na fakturze Wykonawca umieści numer niniejszej umowy.</w:t>
      </w:r>
    </w:p>
    <w:p w14:paraId="0470FB4F" w14:textId="77777777"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lastRenderedPageBreak/>
        <w:t>7</w:t>
      </w:r>
      <w:r w:rsidR="005838F8" w:rsidRPr="005838F8">
        <w:rPr>
          <w:rFonts w:eastAsia="Arial Unicode MS"/>
          <w:iCs/>
          <w:sz w:val="22"/>
          <w:szCs w:val="22"/>
        </w:rPr>
        <w:t xml:space="preserve">. </w:t>
      </w:r>
      <w:r w:rsidR="005838F8" w:rsidRPr="005838F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7D65AAA3" w14:textId="77777777"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5838F8" w:rsidRPr="005838F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>
        <w:rPr>
          <w:rFonts w:eastAsia="Arial Unicode MS"/>
          <w:iCs/>
          <w:sz w:val="22"/>
          <w:szCs w:val="22"/>
        </w:rPr>
        <w:t>1</w:t>
      </w:r>
      <w:r w:rsidR="009A5F22">
        <w:rPr>
          <w:rFonts w:eastAsia="Arial Unicode MS"/>
          <w:iCs/>
          <w:sz w:val="22"/>
          <w:szCs w:val="22"/>
        </w:rPr>
        <w:t>0</w:t>
      </w:r>
      <w:r w:rsidR="005838F8" w:rsidRPr="005838F8">
        <w:rPr>
          <w:rFonts w:eastAsia="Arial Unicode MS"/>
          <w:iCs/>
          <w:sz w:val="22"/>
          <w:szCs w:val="22"/>
        </w:rPr>
        <w:t>.</w:t>
      </w:r>
    </w:p>
    <w:p w14:paraId="40501E1C" w14:textId="77777777"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14:paraId="5C9FEB6A" w14:textId="77777777"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0</w:t>
      </w:r>
      <w:r w:rsidRPr="005838F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14:paraId="7E173A24" w14:textId="77777777"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1</w:t>
      </w:r>
      <w:r w:rsidRPr="005838F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14:paraId="5C1E61D9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8" w:name="_Toc447696301"/>
      <w:bookmarkStart w:id="9" w:name="_Toc470857625"/>
    </w:p>
    <w:p w14:paraId="149CBBE5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4 Oświadczenia Stron</w:t>
      </w:r>
      <w:bookmarkEnd w:id="8"/>
      <w:bookmarkEnd w:id="9"/>
    </w:p>
    <w:p w14:paraId="5BE0EF8B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F529FE7" w14:textId="77777777" w:rsidR="005838F8" w:rsidRPr="005838F8" w:rsidRDefault="005838F8" w:rsidP="005838F8">
      <w:pPr>
        <w:jc w:val="both"/>
        <w:outlineLvl w:val="0"/>
        <w:rPr>
          <w:color w:val="000000"/>
          <w:sz w:val="22"/>
          <w:szCs w:val="22"/>
        </w:rPr>
      </w:pPr>
      <w:r w:rsidRPr="005838F8">
        <w:rPr>
          <w:sz w:val="22"/>
          <w:szCs w:val="22"/>
        </w:rPr>
        <w:t xml:space="preserve">2. Wykonawca oświadcza, że </w:t>
      </w:r>
      <w:r w:rsidRPr="005838F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7FCD5D25" w14:textId="77777777" w:rsid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047B5ACB" w14:textId="77777777" w:rsidR="009A5F22" w:rsidRPr="005838F8" w:rsidRDefault="009A5F22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tj</w:t>
      </w:r>
      <w:proofErr w:type="spellEnd"/>
      <w:r>
        <w:rPr>
          <w:color w:val="000000"/>
          <w:sz w:val="22"/>
          <w:szCs w:val="22"/>
        </w:rPr>
        <w:t xml:space="preserve"> ……………………………..………. </w:t>
      </w:r>
      <w:r w:rsidRPr="009A5F22">
        <w:rPr>
          <w:i/>
          <w:color w:val="000000"/>
          <w:sz w:val="22"/>
          <w:szCs w:val="22"/>
        </w:rPr>
        <w:t>(imię i nazwisko).</w:t>
      </w:r>
    </w:p>
    <w:p w14:paraId="0B56C516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4. Po podpisaniu umowy nadzór nad jej realizacją sprawuje:</w:t>
      </w:r>
    </w:p>
    <w:p w14:paraId="1AD39E55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14:paraId="436DE557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14:paraId="6A0418DD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3A3AC375" w14:textId="77777777"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bookmarkStart w:id="10" w:name="_§5_Dostawa_i"/>
      <w:bookmarkStart w:id="11" w:name="_§_7_Warunki"/>
      <w:bookmarkStart w:id="12" w:name="_§_8_Kary"/>
      <w:bookmarkStart w:id="13" w:name="_Toc447696305"/>
      <w:bookmarkStart w:id="14" w:name="_Toc470857628"/>
      <w:bookmarkEnd w:id="10"/>
      <w:bookmarkEnd w:id="11"/>
      <w:bookmarkEnd w:id="12"/>
      <w:r w:rsidRPr="005838F8">
        <w:rPr>
          <w:b/>
          <w:bCs/>
          <w:sz w:val="22"/>
          <w:szCs w:val="22"/>
        </w:rPr>
        <w:t>§ 5 Dane osobowe</w:t>
      </w:r>
    </w:p>
    <w:p w14:paraId="7B692BED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</w:t>
      </w:r>
      <w:r w:rsidR="009C3FE7" w:rsidRPr="005838F8">
        <w:rPr>
          <w:rFonts w:eastAsia="Calibri"/>
          <w:sz w:val="22"/>
          <w:szCs w:val="22"/>
        </w:rPr>
        <w:t xml:space="preserve">Podmiot przetwarzający będzie przetwarzał, powierzone na podstawie niniejszej umowy następujące dane osobowe pracowników AGH: imię i nazwisko, mail </w:t>
      </w:r>
      <w:r w:rsidR="009C3FE7">
        <w:rPr>
          <w:rFonts w:eastAsia="Calibri"/>
          <w:sz w:val="22"/>
          <w:szCs w:val="22"/>
        </w:rPr>
        <w:t>służbowy.</w:t>
      </w:r>
    </w:p>
    <w:p w14:paraId="0CC72DCB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Wykonawca zobowiązuje się przetwarzać powierzone dane osobowe wyłącznie w celu przewidzianym w niniejszej Umowie</w:t>
      </w:r>
      <w:r w:rsidR="009C3FE7">
        <w:rPr>
          <w:sz w:val="22"/>
          <w:szCs w:val="22"/>
        </w:rPr>
        <w:t>.</w:t>
      </w:r>
    </w:p>
    <w:p w14:paraId="5034809D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0936E5E6" w14:textId="77777777"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6 Klauzula poufności </w:t>
      </w:r>
    </w:p>
    <w:p w14:paraId="1A1E5A62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197E336D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19879D90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02B4634D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5D52271C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33B34879" w14:textId="77777777" w:rsidR="005838F8" w:rsidRPr="005838F8" w:rsidRDefault="005838F8" w:rsidP="005838F8">
      <w:pPr>
        <w:jc w:val="both"/>
        <w:rPr>
          <w:sz w:val="22"/>
          <w:szCs w:val="22"/>
        </w:rPr>
      </w:pPr>
    </w:p>
    <w:p w14:paraId="7FF018A1" w14:textId="77777777"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 w:rsidR="005C5C76">
        <w:rPr>
          <w:b/>
          <w:bCs/>
          <w:sz w:val="22"/>
          <w:szCs w:val="22"/>
        </w:rPr>
        <w:t>7</w:t>
      </w:r>
      <w:r w:rsidRPr="005838F8">
        <w:rPr>
          <w:b/>
          <w:bCs/>
          <w:sz w:val="22"/>
          <w:szCs w:val="22"/>
        </w:rPr>
        <w:t xml:space="preserve"> Kary umowne</w:t>
      </w:r>
      <w:bookmarkEnd w:id="13"/>
      <w:bookmarkEnd w:id="14"/>
    </w:p>
    <w:p w14:paraId="38EDCE0D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5" w:name="_§_9_Odstąpienie"/>
      <w:bookmarkStart w:id="16" w:name="_Toc447696306"/>
      <w:bookmarkStart w:id="17" w:name="_Toc470857629"/>
      <w:bookmarkEnd w:id="15"/>
      <w:r w:rsidRPr="005838F8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5838F8">
        <w:rPr>
          <w:iCs/>
          <w:sz w:val="22"/>
          <w:szCs w:val="22"/>
        </w:rPr>
        <w:t xml:space="preserve">terminu realizacji szkoleń w wysokości 1% </w:t>
      </w:r>
      <w:r w:rsidRPr="005838F8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1606A26A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5838F8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</w:t>
      </w:r>
      <w:r w:rsidRPr="005838F8">
        <w:rPr>
          <w:rFonts w:eastAsia="Arial Unicode MS"/>
          <w:color w:val="000000"/>
          <w:sz w:val="22"/>
          <w:szCs w:val="22"/>
        </w:rPr>
        <w:lastRenderedPageBreak/>
        <w:t xml:space="preserve">będzie zobowiązany do zapłaty kary umownej w wysokości 10% (słownie: dziesięć procent) całkowitego </w:t>
      </w:r>
      <w:r w:rsidRPr="005838F8">
        <w:rPr>
          <w:iCs/>
          <w:color w:val="000000"/>
          <w:sz w:val="22"/>
          <w:szCs w:val="22"/>
        </w:rPr>
        <w:t>wynagrodzenia umownego.</w:t>
      </w:r>
    </w:p>
    <w:p w14:paraId="1791803F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</w:t>
      </w:r>
      <w:bookmarkStart w:id="18" w:name="_Hlk183426549"/>
      <w:r w:rsidR="00634976">
        <w:rPr>
          <w:iCs/>
          <w:sz w:val="22"/>
          <w:szCs w:val="22"/>
        </w:rPr>
        <w:t xml:space="preserve">z przyczyn będących po stronie </w:t>
      </w:r>
      <w:r w:rsidRPr="005838F8">
        <w:rPr>
          <w:iCs/>
          <w:sz w:val="22"/>
          <w:szCs w:val="22"/>
        </w:rPr>
        <w:t xml:space="preserve"> </w:t>
      </w:r>
      <w:bookmarkEnd w:id="18"/>
      <w:r w:rsidRPr="005838F8">
        <w:rPr>
          <w:iCs/>
          <w:sz w:val="22"/>
          <w:szCs w:val="22"/>
        </w:rPr>
        <w:t xml:space="preserve">Wykonawcy. </w:t>
      </w:r>
    </w:p>
    <w:p w14:paraId="43F1AC28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</w:t>
      </w:r>
      <w:r w:rsidR="00634976" w:rsidRPr="00634976">
        <w:rPr>
          <w:iCs/>
          <w:sz w:val="22"/>
          <w:szCs w:val="22"/>
        </w:rPr>
        <w:t xml:space="preserve">z przyczyn będących po stronie  </w:t>
      </w:r>
      <w:r w:rsidRPr="005838F8">
        <w:rPr>
          <w:iCs/>
          <w:sz w:val="22"/>
          <w:szCs w:val="22"/>
        </w:rPr>
        <w:t xml:space="preserve">Zamawiającego. </w:t>
      </w:r>
    </w:p>
    <w:p w14:paraId="29664802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5. Jeżeli kary umowne, o których mowa w </w:t>
      </w:r>
      <w:r w:rsidRPr="005838F8">
        <w:rPr>
          <w:bCs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53E54785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14:paraId="1DF5AE82" w14:textId="77777777"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7. Zastrzeżenia co do kar umownych pozostają w mocy w całości lub w części, pomimo oświadczenia o odstąpieniu od umowy.</w:t>
      </w:r>
    </w:p>
    <w:p w14:paraId="753467FF" w14:textId="77777777"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8. Łączna maksymalna wysokość kar umownych, których mogą dochodzić Strony nie może przekroczyć 20% wynagrodzenia netto o którym mowa w § 3 ust. 1 umowy.</w:t>
      </w:r>
    </w:p>
    <w:p w14:paraId="7686995E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24B6B58B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5838F8">
        <w:rPr>
          <w:rFonts w:eastAsia="Arial Unicode MS"/>
          <w:b/>
          <w:sz w:val="22"/>
          <w:szCs w:val="22"/>
        </w:rPr>
        <w:t xml:space="preserve">§ </w:t>
      </w:r>
      <w:r w:rsidR="005C5C76">
        <w:rPr>
          <w:rFonts w:eastAsia="Arial Unicode MS"/>
          <w:b/>
          <w:sz w:val="22"/>
          <w:szCs w:val="22"/>
        </w:rPr>
        <w:t xml:space="preserve">8 </w:t>
      </w:r>
      <w:r w:rsidRPr="005838F8">
        <w:rPr>
          <w:b/>
          <w:bCs/>
          <w:sz w:val="22"/>
          <w:szCs w:val="22"/>
        </w:rPr>
        <w:t>Odstąpienie i wypowiedzenie Umowy</w:t>
      </w:r>
      <w:bookmarkEnd w:id="16"/>
      <w:bookmarkEnd w:id="17"/>
    </w:p>
    <w:p w14:paraId="105F5BDB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Zamawiający może odstąpić od Umowy w przypadku wystąpienia okoliczności, o których mowa w art. 456 ustawy z dnia 11 września 2019 r. Prawo zamówień publicznych (Dz.U. </w:t>
      </w:r>
      <w:r w:rsidR="00634976">
        <w:rPr>
          <w:rFonts w:eastAsia="Arial Unicode MS"/>
          <w:sz w:val="22"/>
          <w:szCs w:val="22"/>
        </w:rPr>
        <w:t>2024.1320</w:t>
      </w:r>
      <w:r w:rsidRPr="005838F8">
        <w:rPr>
          <w:rFonts w:eastAsia="Arial Unicode MS"/>
          <w:sz w:val="22"/>
          <w:szCs w:val="22"/>
        </w:rPr>
        <w:t>).</w:t>
      </w:r>
    </w:p>
    <w:p w14:paraId="3553A98A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59BE9D3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Odstąpienie i wypowiedzenie Umowy wymaga pisemnego oświadczenia z podaniem uzasadnienia pod rygorem nieważności w terminie do </w:t>
      </w:r>
      <w:r w:rsidR="00BC26E8">
        <w:rPr>
          <w:rFonts w:eastAsia="Arial Unicode MS"/>
          <w:sz w:val="22"/>
          <w:szCs w:val="22"/>
        </w:rPr>
        <w:t>30</w:t>
      </w:r>
      <w:r w:rsidRPr="005838F8">
        <w:rPr>
          <w:rFonts w:eastAsia="Arial Unicode MS"/>
          <w:sz w:val="22"/>
          <w:szCs w:val="22"/>
        </w:rPr>
        <w:t xml:space="preserve"> dni od wystąpienia okoliczności lub powzięcia informacji o wystąpieniu okoliczności, o których mowa w ust.1-2.</w:t>
      </w:r>
    </w:p>
    <w:p w14:paraId="29662390" w14:textId="77777777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14:paraId="4E6F11F8" w14:textId="77777777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 w:rsidR="005C5C76">
        <w:rPr>
          <w:b/>
          <w:bCs/>
          <w:sz w:val="22"/>
          <w:szCs w:val="22"/>
        </w:rPr>
        <w:t xml:space="preserve">9 </w:t>
      </w:r>
      <w:r w:rsidRPr="005838F8">
        <w:rPr>
          <w:b/>
          <w:bCs/>
          <w:sz w:val="22"/>
          <w:szCs w:val="22"/>
        </w:rPr>
        <w:t>Zmiany Umowy</w:t>
      </w:r>
    </w:p>
    <w:p w14:paraId="16113BF3" w14:textId="77777777"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2E359F7D" w14:textId="77777777"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5A343974" w14:textId="77777777" w:rsidR="005838F8" w:rsidRPr="005838F8" w:rsidRDefault="005838F8" w:rsidP="005838F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5838F8">
        <w:rPr>
          <w:kern w:val="2"/>
          <w:sz w:val="22"/>
          <w:szCs w:val="22"/>
        </w:rPr>
        <w:t xml:space="preserve">Wykonawcy </w:t>
      </w:r>
      <w:r w:rsidRPr="005838F8">
        <w:rPr>
          <w:color w:val="000000"/>
          <w:kern w:val="2"/>
          <w:sz w:val="22"/>
          <w:szCs w:val="22"/>
        </w:rPr>
        <w:t xml:space="preserve">w następującym zakresie: </w:t>
      </w:r>
    </w:p>
    <w:p w14:paraId="208CF614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>terminu realizacji przedmiotu zamówienia</w:t>
      </w:r>
      <w:r w:rsidRPr="005838F8">
        <w:rPr>
          <w:color w:val="000000"/>
          <w:kern w:val="2"/>
          <w:sz w:val="22"/>
          <w:szCs w:val="22"/>
        </w:rPr>
        <w:t>, gdy jest ona spowodowana:</w:t>
      </w:r>
    </w:p>
    <w:p w14:paraId="5AC9160F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6F603183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5838F8">
        <w:rPr>
          <w:strike/>
          <w:color w:val="000000"/>
          <w:kern w:val="2"/>
          <w:sz w:val="22"/>
          <w:szCs w:val="22"/>
        </w:rPr>
        <w:t xml:space="preserve"> </w:t>
      </w:r>
      <w:r w:rsidRPr="005838F8">
        <w:rPr>
          <w:color w:val="000000"/>
          <w:kern w:val="2"/>
          <w:sz w:val="22"/>
          <w:szCs w:val="22"/>
        </w:rPr>
        <w:t xml:space="preserve">Zamawiającemu, </w:t>
      </w:r>
    </w:p>
    <w:p w14:paraId="5858564A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4FF33DB5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5838F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41932704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454C8B43" w14:textId="77777777" w:rsidR="005838F8" w:rsidRPr="005838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248755C5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sz w:val="22"/>
          <w:szCs w:val="22"/>
        </w:rPr>
        <w:t xml:space="preserve">zmiany </w:t>
      </w:r>
      <w:r w:rsidRPr="005838F8">
        <w:rPr>
          <w:bCs/>
          <w:sz w:val="22"/>
          <w:szCs w:val="22"/>
        </w:rPr>
        <w:t>albo</w:t>
      </w:r>
      <w:r w:rsidRPr="005838F8">
        <w:rPr>
          <w:sz w:val="22"/>
          <w:szCs w:val="22"/>
        </w:rPr>
        <w:t xml:space="preserve"> rezygnacji z podwykonawcy jeżeli dotyczy podmiotu, na którego zasoby Wykonawca powoływał się, , w celu wykazania spełniania warunków udziału w postępowaniu. Wykonawca jest obowiązany wykazać</w:t>
      </w:r>
      <w:r w:rsidRPr="005838F8">
        <w:rPr>
          <w:strike/>
          <w:sz w:val="22"/>
          <w:szCs w:val="22"/>
        </w:rPr>
        <w:t xml:space="preserve"> </w:t>
      </w:r>
      <w:r w:rsidRPr="005838F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5838F8">
        <w:rPr>
          <w:color w:val="000000"/>
          <w:kern w:val="2"/>
          <w:sz w:val="22"/>
          <w:szCs w:val="22"/>
        </w:rPr>
        <w:t>.</w:t>
      </w:r>
    </w:p>
    <w:p w14:paraId="76F22487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terminów realizacji ze względu na przyczyny leżące po stronie Zamawiającego, dotyczące w szczególności kluczowych zmian w harmonogramie projektu mających na celu zapewnienie prawidłowej realizacji projektu, wynikających z procesu rekrutacji uczestników zajęć, oraz inne niezawinione przez Strony </w:t>
      </w:r>
      <w:r w:rsidRPr="005838F8">
        <w:rPr>
          <w:color w:val="000000"/>
          <w:kern w:val="2"/>
          <w:sz w:val="22"/>
          <w:szCs w:val="22"/>
        </w:rPr>
        <w:lastRenderedPageBreak/>
        <w:t>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42705790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6ADC075A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1612F1F2" w14:textId="77777777" w:rsidR="005838F8" w:rsidRDefault="005838F8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5838F8">
        <w:rPr>
          <w:kern w:val="2"/>
          <w:sz w:val="22"/>
          <w:szCs w:val="22"/>
        </w:rPr>
        <w:t>wynagrodzenie  Wykonawcy.</w:t>
      </w:r>
      <w:r w:rsidRPr="005838F8">
        <w:rPr>
          <w:color w:val="000000"/>
          <w:kern w:val="2"/>
          <w:sz w:val="22"/>
          <w:szCs w:val="22"/>
        </w:rPr>
        <w:t xml:space="preserve">  </w:t>
      </w:r>
    </w:p>
    <w:p w14:paraId="6FD89A44" w14:textId="77777777" w:rsidR="00E4187E" w:rsidRDefault="00E4187E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</w:p>
    <w:p w14:paraId="63A31C3C" w14:textId="77777777" w:rsidR="00E4187E" w:rsidRPr="005838F8" w:rsidRDefault="00E4187E" w:rsidP="00E4187E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>
        <w:rPr>
          <w:b/>
          <w:bCs/>
          <w:sz w:val="22"/>
          <w:szCs w:val="22"/>
        </w:rPr>
        <w:t xml:space="preserve">10 </w:t>
      </w:r>
      <w:r w:rsidRPr="005838F8">
        <w:rPr>
          <w:b/>
          <w:bCs/>
          <w:sz w:val="22"/>
          <w:szCs w:val="22"/>
        </w:rPr>
        <w:t xml:space="preserve">Zmiany </w:t>
      </w:r>
      <w:r>
        <w:rPr>
          <w:b/>
          <w:bCs/>
          <w:sz w:val="22"/>
          <w:szCs w:val="22"/>
        </w:rPr>
        <w:t>wysokości wynagrodzenia</w:t>
      </w:r>
    </w:p>
    <w:p w14:paraId="037F1B9E" w14:textId="77777777" w:rsidR="00E4187E" w:rsidRPr="00E4187E" w:rsidRDefault="00E4187E" w:rsidP="00E4187E">
      <w:pPr>
        <w:pStyle w:val="western"/>
        <w:jc w:val="both"/>
        <w:rPr>
          <w:sz w:val="22"/>
          <w:szCs w:val="22"/>
        </w:rPr>
      </w:pPr>
      <w:bookmarkStart w:id="19" w:name="__DdeLink__33_2718204298"/>
      <w:bookmarkStart w:id="20" w:name="__DdeLink__27_780793616"/>
      <w:bookmarkEnd w:id="19"/>
      <w:bookmarkEnd w:id="20"/>
      <w:r w:rsidRPr="00E4187E">
        <w:rPr>
          <w:sz w:val="22"/>
          <w:szCs w:val="22"/>
        </w:rPr>
        <w:t>1) Strony przewidują możliwość zmiany poziomu maksymalnego wynagrodzenia, o którym mowa w § 4 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E532C81" w14:textId="77777777" w:rsidR="00E4187E" w:rsidRPr="00E4187E" w:rsidRDefault="00E4187E" w:rsidP="00E4187E">
      <w:pPr>
        <w:pStyle w:val="NormalnyWeb"/>
        <w:numPr>
          <w:ilvl w:val="0"/>
          <w:numId w:val="28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>przez zmianę wysokości wynagrodzenia rozumie się jego podwyższenie, jak i obniżenie;</w:t>
      </w:r>
    </w:p>
    <w:p w14:paraId="17DF1BDF" w14:textId="77777777" w:rsidR="00E4187E" w:rsidRPr="00E4187E" w:rsidRDefault="00E4187E" w:rsidP="00E4187E">
      <w:pPr>
        <w:pStyle w:val="NormalnyWeb"/>
        <w:numPr>
          <w:ilvl w:val="0"/>
          <w:numId w:val="28"/>
        </w:numPr>
        <w:jc w:val="both"/>
        <w:rPr>
          <w:sz w:val="22"/>
          <w:szCs w:val="22"/>
        </w:rPr>
      </w:pPr>
      <w:bookmarkStart w:id="21" w:name="__DdeLink__26_1732152858"/>
      <w:bookmarkEnd w:id="21"/>
      <w:r w:rsidRPr="00E4187E"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653CE6AB" w14:textId="77777777" w:rsidR="00E4187E" w:rsidRPr="00E4187E" w:rsidRDefault="00E4187E" w:rsidP="00E4187E">
      <w:pPr>
        <w:pStyle w:val="NormalnyWeb"/>
        <w:numPr>
          <w:ilvl w:val="0"/>
          <w:numId w:val="28"/>
        </w:numPr>
        <w:jc w:val="both"/>
        <w:rPr>
          <w:sz w:val="22"/>
          <w:szCs w:val="22"/>
        </w:rPr>
      </w:pPr>
      <w:bookmarkStart w:id="22" w:name="_Hlk153287805"/>
      <w:bookmarkEnd w:id="22"/>
      <w:r w:rsidRPr="00E4187E"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6C6A11D9" w14:textId="77777777" w:rsidR="00E4187E" w:rsidRPr="00E4187E" w:rsidRDefault="00E4187E" w:rsidP="00E4187E">
      <w:pPr>
        <w:pStyle w:val="NormalnyWeb"/>
        <w:numPr>
          <w:ilvl w:val="0"/>
          <w:numId w:val="28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C3BA8F8" w14:textId="77777777" w:rsidR="00E4187E" w:rsidRPr="00E4187E" w:rsidRDefault="00E4187E" w:rsidP="00E4187E">
      <w:pPr>
        <w:pStyle w:val="western"/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2) Zmiana wynagrodzenia, może zostać wprowadzona na wniosek Stron, zgodnie z poniższymi zasadami: </w:t>
      </w:r>
    </w:p>
    <w:p w14:paraId="57CE04BD" w14:textId="77777777" w:rsidR="00E4187E" w:rsidRPr="00E4187E" w:rsidRDefault="00E4187E" w:rsidP="00E4187E">
      <w:pPr>
        <w:pStyle w:val="NormalnyWeb"/>
        <w:numPr>
          <w:ilvl w:val="0"/>
          <w:numId w:val="29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598ADEA" w14:textId="77777777" w:rsidR="00E4187E" w:rsidRPr="00E4187E" w:rsidRDefault="00E4187E" w:rsidP="00E4187E">
      <w:pPr>
        <w:pStyle w:val="NormalnyWeb"/>
        <w:numPr>
          <w:ilvl w:val="0"/>
          <w:numId w:val="29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>waloryzacja wynagrodzenia Wykonawcy będzie dotyczyła tylko niezrealizowanej części zamówienia,</w:t>
      </w:r>
    </w:p>
    <w:p w14:paraId="1D54A906" w14:textId="77777777" w:rsidR="00E4187E" w:rsidRPr="00E4187E" w:rsidRDefault="00E4187E" w:rsidP="00E4187E">
      <w:pPr>
        <w:pStyle w:val="NormalnyWeb"/>
        <w:numPr>
          <w:ilvl w:val="0"/>
          <w:numId w:val="29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4 ust. 5 niniejszej Umowy, </w:t>
      </w:r>
    </w:p>
    <w:p w14:paraId="53E51BCD" w14:textId="77777777" w:rsidR="00E4187E" w:rsidRPr="00E4187E" w:rsidRDefault="00E4187E" w:rsidP="00E4187E">
      <w:pPr>
        <w:pStyle w:val="NormalnyWeb"/>
        <w:numPr>
          <w:ilvl w:val="0"/>
          <w:numId w:val="29"/>
        </w:numPr>
        <w:jc w:val="both"/>
        <w:rPr>
          <w:sz w:val="22"/>
          <w:szCs w:val="22"/>
        </w:rPr>
      </w:pPr>
      <w:bookmarkStart w:id="23" w:name="__DdeLink__39_441634219"/>
      <w:bookmarkStart w:id="24" w:name="__DdeLink__32_4020073998"/>
      <w:bookmarkStart w:id="25" w:name="__DdeLink__36_3766401547"/>
      <w:bookmarkEnd w:id="23"/>
      <w:bookmarkEnd w:id="24"/>
      <w:bookmarkEnd w:id="25"/>
      <w:r w:rsidRPr="00E4187E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7687266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  <w:bookmarkStart w:id="26" w:name="__DdeLink__33_2718204298_Copy_1"/>
      <w:bookmarkEnd w:id="26"/>
    </w:p>
    <w:p w14:paraId="1CF96E40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280753C2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3C251065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74F2C123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1FE862BD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3120AC6D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4D839B2D" w14:textId="77777777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</w:t>
      </w:r>
      <w:r w:rsidR="00E4187E">
        <w:rPr>
          <w:b/>
          <w:bCs/>
          <w:sz w:val="22"/>
          <w:szCs w:val="22"/>
        </w:rPr>
        <w:t>1</w:t>
      </w:r>
      <w:r w:rsidRPr="005838F8">
        <w:rPr>
          <w:b/>
          <w:bCs/>
          <w:sz w:val="22"/>
          <w:szCs w:val="22"/>
        </w:rPr>
        <w:t xml:space="preserve"> Postanowienia końcowe</w:t>
      </w:r>
    </w:p>
    <w:p w14:paraId="4CE4F56C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06A8158B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794F18C9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A76C610" w14:textId="77777777"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14:paraId="69993524" w14:textId="77777777"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14:paraId="3598A468" w14:textId="77777777" w:rsidR="005838F8" w:rsidRPr="005838F8" w:rsidRDefault="005838F8" w:rsidP="005838F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  <w:t>WYKONAWCA</w:t>
      </w:r>
    </w:p>
    <w:p w14:paraId="3BE80D10" w14:textId="77777777" w:rsidR="005838F8" w:rsidRPr="005838F8" w:rsidRDefault="005838F8" w:rsidP="005838F8">
      <w:pPr>
        <w:suppressAutoHyphens/>
        <w:rPr>
          <w:sz w:val="22"/>
          <w:szCs w:val="22"/>
          <w:lang w:eastAsia="zh-CN"/>
        </w:rPr>
      </w:pPr>
    </w:p>
    <w:p w14:paraId="5049EC23" w14:textId="77777777" w:rsidR="005838F8" w:rsidRPr="005838F8" w:rsidRDefault="005838F8" w:rsidP="005838F8">
      <w:pPr>
        <w:rPr>
          <w:sz w:val="22"/>
          <w:szCs w:val="22"/>
        </w:rPr>
      </w:pPr>
    </w:p>
    <w:p w14:paraId="3EF4E5F0" w14:textId="77777777"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5838F8">
        <w:rPr>
          <w:sz w:val="22"/>
          <w:szCs w:val="22"/>
        </w:rPr>
        <w:tab/>
        <w:t>………………………………..</w:t>
      </w:r>
    </w:p>
    <w:p w14:paraId="5425FF41" w14:textId="77777777" w:rsidR="005838F8" w:rsidRPr="005838F8" w:rsidRDefault="005838F8" w:rsidP="005838F8">
      <w:pPr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14:paraId="50BE3D00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14:paraId="2D37016B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323E263C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KONTRASYGNATA FINANSOWA</w:t>
      </w:r>
    </w:p>
    <w:p w14:paraId="154DA6C3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F034DF2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CD22537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44EA82D3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73A9BC4E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1A9EC81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7EE2E78D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1DA127E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60458CC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FCF4899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7E21022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35C73A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CCD8D49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4B1E52A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7B14637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36DF6A2C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33F8EAAF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F500719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3BE97FE3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7DC0A8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F8C6F1A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98F09AA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2F72BB11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F7F3BC3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2F2497B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29DCDBDD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8EB7059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B41CF9D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46C6863D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4918A195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0FBBFA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4F41A12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3990B6B" w14:textId="77777777" w:rsidR="009C3FE7" w:rsidRPr="00515AFA" w:rsidRDefault="009C3FE7" w:rsidP="009C3FE7">
      <w:pPr>
        <w:rPr>
          <w:i/>
          <w:iCs/>
          <w:sz w:val="22"/>
          <w:szCs w:val="22"/>
        </w:rPr>
      </w:pPr>
      <w:r>
        <w:rPr>
          <w:bCs/>
          <w:color w:val="000000"/>
          <w:sz w:val="22"/>
          <w:szCs w:val="22"/>
        </w:rPr>
        <w:t>Z</w:t>
      </w:r>
      <w:r w:rsidRPr="00515AFA">
        <w:rPr>
          <w:i/>
          <w:iCs/>
          <w:sz w:val="22"/>
          <w:szCs w:val="22"/>
        </w:rPr>
        <w:t>łączniki do umowy:</w:t>
      </w:r>
    </w:p>
    <w:p w14:paraId="2157CA69" w14:textId="77777777" w:rsidR="009C3FE7" w:rsidRPr="00515AFA" w:rsidRDefault="009C3FE7" w:rsidP="009C3FE7">
      <w:pPr>
        <w:pStyle w:val="Zwykytekst"/>
        <w:tabs>
          <w:tab w:val="left" w:pos="7050"/>
        </w:tabs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3FFCDD02" w14:textId="77777777" w:rsidR="009C3FE7" w:rsidRPr="00515AFA" w:rsidRDefault="009C3FE7" w:rsidP="009C3FE7">
      <w:pPr>
        <w:pStyle w:val="Zwykytekst"/>
        <w:tabs>
          <w:tab w:val="left" w:pos="7050"/>
        </w:tabs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62B77EC6" w14:textId="77777777" w:rsidR="005838F8" w:rsidRPr="005838F8" w:rsidRDefault="009C3FE7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</w:t>
      </w:r>
      <w:r w:rsidR="005838F8" w:rsidRPr="005838F8">
        <w:rPr>
          <w:rFonts w:ascii="Verdana" w:hAnsi="Verdana" w:cs="Arial"/>
        </w:rPr>
        <w:t>ałącznik nr 2 do umowy</w:t>
      </w:r>
    </w:p>
    <w:p w14:paraId="34876518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93E2A87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70F24A97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.....................................… </w:t>
      </w:r>
    </w:p>
    <w:p w14:paraId="1A2482FC" w14:textId="77777777" w:rsidR="005838F8" w:rsidRPr="005838F8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Nazwa Wykonawcy</w:t>
      </w:r>
    </w:p>
    <w:p w14:paraId="05C1C867" w14:textId="77777777"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7631DC80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.....................................…</w:t>
      </w:r>
    </w:p>
    <w:p w14:paraId="71E50678" w14:textId="77777777" w:rsidR="005838F8" w:rsidRPr="005838F8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NIP</w:t>
      </w:r>
      <w:r w:rsidRPr="005838F8">
        <w:rPr>
          <w:rFonts w:ascii="Verdana" w:hAnsi="Verdana" w:cs="Calibri"/>
        </w:rPr>
        <w:tab/>
      </w:r>
      <w:r w:rsidRPr="005838F8">
        <w:rPr>
          <w:rFonts w:ascii="Verdana" w:hAnsi="Verdana" w:cs="Arial"/>
        </w:rPr>
        <w:t> </w:t>
      </w:r>
    </w:p>
    <w:p w14:paraId="7A36200D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97899A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AC1434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8FFBFC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4C2DE5F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>OŚWIADCZENIE DLA CELÓW PODATKOWYCH</w:t>
      </w:r>
    </w:p>
    <w:p w14:paraId="42D9A499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 xml:space="preserve">DOTYCZĄCE PODMIOTÓW POWIĄZANYCH </w:t>
      </w:r>
    </w:p>
    <w:p w14:paraId="328C635D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CCC232" w14:textId="77777777"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Działając w imieniu ………………………………, (dalej jako: „</w:t>
      </w:r>
      <w:r w:rsidRPr="005838F8">
        <w:rPr>
          <w:rFonts w:ascii="Verdana" w:hAnsi="Verdana" w:cs="Arial"/>
          <w:b/>
          <w:bCs/>
        </w:rPr>
        <w:t>Podmiot</w:t>
      </w:r>
      <w:r w:rsidRPr="005838F8">
        <w:rPr>
          <w:rFonts w:ascii="Verdana" w:hAnsi="Verdana" w:cs="Arial"/>
        </w:rPr>
        <w:t>”) niniejszym oświadcza, że Podmiot:</w:t>
      </w:r>
    </w:p>
    <w:p w14:paraId="2042E915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  <w:b/>
          <w:bCs/>
        </w:rPr>
        <w:t>jest / nie jest</w:t>
      </w:r>
      <w:r w:rsidRPr="005838F8">
        <w:rPr>
          <w:rFonts w:ascii="Verdana" w:hAnsi="Verdana" w:cs="Arial"/>
          <w:vertAlign w:val="superscript"/>
        </w:rPr>
        <w:footnoteReference w:id="1"/>
      </w:r>
      <w:r w:rsidRPr="005838F8">
        <w:rPr>
          <w:rFonts w:ascii="Verdana" w:hAnsi="Verdana" w:cs="Arial"/>
        </w:rPr>
        <w:t xml:space="preserve"> podmiotem powiązanym z Akademią Górniczo-Hutniczą </w:t>
      </w:r>
      <w:r w:rsidRPr="005838F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838F8">
        <w:rPr>
          <w:rFonts w:ascii="Verdana" w:hAnsi="Verdana" w:cs="Arial"/>
          <w:vertAlign w:val="superscript"/>
        </w:rPr>
        <w:footnoteReference w:id="2"/>
      </w:r>
      <w:r w:rsidRPr="005838F8">
        <w:rPr>
          <w:rFonts w:ascii="Verdana" w:hAnsi="Verdana" w:cs="Arial"/>
        </w:rPr>
        <w:t>;</w:t>
      </w:r>
    </w:p>
    <w:p w14:paraId="41F49A34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b/>
          <w:bCs/>
          <w:lang w:eastAsia="en-US"/>
        </w:rPr>
        <w:t>jest / nie</w:t>
      </w:r>
      <w:r w:rsidRPr="005838F8">
        <w:rPr>
          <w:rFonts w:ascii="Verdana" w:eastAsia="Calibri" w:hAnsi="Verdana" w:cs="Arial"/>
          <w:lang w:eastAsia="en-US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>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14:paraId="5FCC92FB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lang w:eastAsia="en-US"/>
        </w:rPr>
        <w:t>rzeczywisty właściciel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5838F8">
        <w:rPr>
          <w:rFonts w:ascii="Verdana" w:eastAsia="Calibri" w:hAnsi="Verdana" w:cs="Arial"/>
          <w:lang w:eastAsia="en-US"/>
        </w:rPr>
        <w:t xml:space="preserve"> Podmiotu </w:t>
      </w:r>
      <w:r w:rsidRPr="005838F8">
        <w:rPr>
          <w:rFonts w:ascii="Verdana" w:eastAsia="Calibri" w:hAnsi="Verdana" w:cs="Arial"/>
          <w:b/>
          <w:bCs/>
          <w:lang w:eastAsia="en-US"/>
        </w:rPr>
        <w:t>jest / nie 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5838F8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t>4</w:t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14:paraId="462F9C12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Podmiot </w:t>
      </w:r>
      <w:r w:rsidRPr="005838F8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5838F8">
        <w:rPr>
          <w:rFonts w:ascii="Verdana" w:hAnsi="Verdana" w:cs="Arial"/>
          <w:vertAlign w:val="superscript"/>
        </w:rPr>
        <w:footnoteReference w:id="7"/>
      </w:r>
      <w:r w:rsidRPr="005838F8">
        <w:rPr>
          <w:rFonts w:ascii="Verdana" w:hAnsi="Verdana" w:cs="Arial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5838F8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5838F8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B83462B" w14:textId="77777777" w:rsidR="005838F8" w:rsidRPr="005838F8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6279B1D" w14:textId="77777777" w:rsidR="005838F8" w:rsidRPr="005838F8" w:rsidRDefault="005838F8" w:rsidP="005838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87689EB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695C2CE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A5F28CA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AC7996" w14:textId="77777777" w:rsidR="005838F8" w:rsidRPr="005838F8" w:rsidRDefault="005838F8" w:rsidP="005838F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5838F8" w14:paraId="5EA41C19" w14:textId="77777777" w:rsidTr="00015861">
        <w:tc>
          <w:tcPr>
            <w:tcW w:w="4105" w:type="dxa"/>
            <w:hideMark/>
          </w:tcPr>
          <w:p w14:paraId="16C17624" w14:textId="77777777" w:rsidR="005838F8" w:rsidRPr="005838F8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838F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6DE064B" w14:textId="77777777" w:rsidR="005838F8" w:rsidRPr="005838F8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8D6D567" w14:textId="77777777" w:rsidR="005838F8" w:rsidRPr="005838F8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4C5C6F4" w14:textId="77777777" w:rsidR="005838F8" w:rsidRPr="005838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26E661D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05060D2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69F1C8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1712E8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3D256B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D18397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B20C4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8EB4A6" w14:textId="77777777"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14:paraId="63B51381" w14:textId="77777777" w:rsidR="005838F8" w:rsidRPr="005838F8" w:rsidRDefault="005838F8" w:rsidP="005838F8">
      <w:pPr>
        <w:rPr>
          <w:sz w:val="22"/>
          <w:szCs w:val="22"/>
        </w:rPr>
      </w:pPr>
    </w:p>
    <w:p w14:paraId="34BA157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BE5C4BB" w16cex:dateUtc="2024-12-18T17:59:00Z"/>
  <w16cex:commentExtensible w16cex:durableId="308B3A96" w16cex:dateUtc="2024-12-19T10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B3559" w14:textId="77777777" w:rsidR="00054342" w:rsidRDefault="00054342">
      <w:r>
        <w:separator/>
      </w:r>
    </w:p>
  </w:endnote>
  <w:endnote w:type="continuationSeparator" w:id="0">
    <w:p w14:paraId="3BD3A529" w14:textId="77777777" w:rsidR="00054342" w:rsidRDefault="00054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EFEEB" w14:textId="77777777" w:rsidR="00054342" w:rsidRDefault="00054342">
      <w:r>
        <w:separator/>
      </w:r>
    </w:p>
  </w:footnote>
  <w:footnote w:type="continuationSeparator" w:id="0">
    <w:p w14:paraId="64A9686D" w14:textId="77777777" w:rsidR="00054342" w:rsidRDefault="00054342">
      <w:r>
        <w:continuationSeparator/>
      </w:r>
    </w:p>
  </w:footnote>
  <w:footnote w:id="1">
    <w:p w14:paraId="400A7514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C3A5E60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43681D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FDCEEB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F7D18E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2F19AA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F869DF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02650E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BEBAA26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EB2209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858FE1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ED980F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EF51D1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42274A6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8E1E736" w14:textId="77777777"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D6FD378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1055B1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B462DC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241598D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01568F0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0679C9F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1F06D03" w14:textId="77777777"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F92B91E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AD4BA79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E028735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209A82A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8517AC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7E9CEBD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AD1DC7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F5C0B18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26591"/>
    <w:multiLevelType w:val="multilevel"/>
    <w:tmpl w:val="7492A9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A25885"/>
    <w:multiLevelType w:val="multilevel"/>
    <w:tmpl w:val="6C3812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5"/>
  </w:num>
  <w:num w:numId="4">
    <w:abstractNumId w:val="17"/>
  </w:num>
  <w:num w:numId="5">
    <w:abstractNumId w:val="21"/>
  </w:num>
  <w:num w:numId="6">
    <w:abstractNumId w:val="16"/>
  </w:num>
  <w:num w:numId="7">
    <w:abstractNumId w:val="25"/>
  </w:num>
  <w:num w:numId="8">
    <w:abstractNumId w:val="18"/>
  </w:num>
  <w:num w:numId="9">
    <w:abstractNumId w:val="4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5"/>
  </w:num>
  <w:num w:numId="16">
    <w:abstractNumId w:val="24"/>
  </w:num>
  <w:num w:numId="17">
    <w:abstractNumId w:val="0"/>
  </w:num>
  <w:num w:numId="18">
    <w:abstractNumId w:val="9"/>
  </w:num>
  <w:num w:numId="19">
    <w:abstractNumId w:val="14"/>
  </w:num>
  <w:num w:numId="20">
    <w:abstractNumId w:val="26"/>
  </w:num>
  <w:num w:numId="21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54342"/>
    <w:rsid w:val="000671EB"/>
    <w:rsid w:val="000B6493"/>
    <w:rsid w:val="000E0BB9"/>
    <w:rsid w:val="000E6EAF"/>
    <w:rsid w:val="0011045A"/>
    <w:rsid w:val="001836C1"/>
    <w:rsid w:val="00192464"/>
    <w:rsid w:val="001B682A"/>
    <w:rsid w:val="002A7E70"/>
    <w:rsid w:val="002D5E0A"/>
    <w:rsid w:val="002E438A"/>
    <w:rsid w:val="003A63B1"/>
    <w:rsid w:val="00446B8D"/>
    <w:rsid w:val="00451B18"/>
    <w:rsid w:val="00496879"/>
    <w:rsid w:val="004973AF"/>
    <w:rsid w:val="004A0F0D"/>
    <w:rsid w:val="004C1054"/>
    <w:rsid w:val="0050385D"/>
    <w:rsid w:val="005838F8"/>
    <w:rsid w:val="005C5C76"/>
    <w:rsid w:val="005D69AA"/>
    <w:rsid w:val="005F09DD"/>
    <w:rsid w:val="00603256"/>
    <w:rsid w:val="00634976"/>
    <w:rsid w:val="00691104"/>
    <w:rsid w:val="006D0F7E"/>
    <w:rsid w:val="007007FD"/>
    <w:rsid w:val="00712A20"/>
    <w:rsid w:val="007613A2"/>
    <w:rsid w:val="00774622"/>
    <w:rsid w:val="007858A8"/>
    <w:rsid w:val="00892E0C"/>
    <w:rsid w:val="008C438A"/>
    <w:rsid w:val="008C634A"/>
    <w:rsid w:val="008C7235"/>
    <w:rsid w:val="00976B68"/>
    <w:rsid w:val="009A5F22"/>
    <w:rsid w:val="009C3FE7"/>
    <w:rsid w:val="009D554D"/>
    <w:rsid w:val="00A326F9"/>
    <w:rsid w:val="00A82F98"/>
    <w:rsid w:val="00AB4654"/>
    <w:rsid w:val="00AC2D9E"/>
    <w:rsid w:val="00AE506E"/>
    <w:rsid w:val="00AF42D3"/>
    <w:rsid w:val="00B46AF2"/>
    <w:rsid w:val="00B56686"/>
    <w:rsid w:val="00B75500"/>
    <w:rsid w:val="00B8264E"/>
    <w:rsid w:val="00B93047"/>
    <w:rsid w:val="00BC26E8"/>
    <w:rsid w:val="00BD05F1"/>
    <w:rsid w:val="00BD7C2A"/>
    <w:rsid w:val="00C04C2A"/>
    <w:rsid w:val="00C25F2A"/>
    <w:rsid w:val="00C62F4E"/>
    <w:rsid w:val="00D15551"/>
    <w:rsid w:val="00D369AB"/>
    <w:rsid w:val="00D44EBD"/>
    <w:rsid w:val="00D47905"/>
    <w:rsid w:val="00D54AE8"/>
    <w:rsid w:val="00D679EB"/>
    <w:rsid w:val="00D67DB9"/>
    <w:rsid w:val="00DA1BE1"/>
    <w:rsid w:val="00DB133F"/>
    <w:rsid w:val="00E32983"/>
    <w:rsid w:val="00E4187E"/>
    <w:rsid w:val="00E73A2C"/>
    <w:rsid w:val="00ED2BA1"/>
    <w:rsid w:val="00F16EC6"/>
    <w:rsid w:val="00F20D4C"/>
    <w:rsid w:val="00F433BB"/>
    <w:rsid w:val="00F54208"/>
    <w:rsid w:val="00F9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1994A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9C3FE7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72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72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72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2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7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EB61C-62D8-4BF4-B069-E03710AC7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2130</Words>
  <Characters>14648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5</cp:revision>
  <cp:lastPrinted>2024-12-20T07:50:00Z</cp:lastPrinted>
  <dcterms:created xsi:type="dcterms:W3CDTF">2024-12-20T07:50:00Z</dcterms:created>
  <dcterms:modified xsi:type="dcterms:W3CDTF">2025-01-15T13:39:00Z</dcterms:modified>
</cp:coreProperties>
</file>