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6A30F" w14:textId="25D7A0D2" w:rsidR="00FB7F50" w:rsidRPr="00031707" w:rsidRDefault="001711E8" w:rsidP="00031707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31707">
        <w:rPr>
          <w:rFonts w:ascii="Verdana" w:hAnsi="Verdana"/>
          <w:sz w:val="18"/>
          <w:szCs w:val="18"/>
        </w:rPr>
        <w:t>Kraków</w:t>
      </w:r>
      <w:r w:rsidR="00FB7F50" w:rsidRPr="00031707">
        <w:rPr>
          <w:rFonts w:ascii="Verdana" w:hAnsi="Verdana"/>
          <w:sz w:val="18"/>
          <w:szCs w:val="18"/>
        </w:rPr>
        <w:t xml:space="preserve"> dnia: </w:t>
      </w:r>
      <w:r w:rsidRPr="00031707">
        <w:rPr>
          <w:rFonts w:ascii="Verdana" w:hAnsi="Verdana"/>
          <w:sz w:val="18"/>
          <w:szCs w:val="18"/>
        </w:rPr>
        <w:t>2025-01-02</w:t>
      </w:r>
    </w:p>
    <w:p w14:paraId="304A59CE" w14:textId="77777777" w:rsidR="001711E8" w:rsidRPr="00031707" w:rsidRDefault="001711E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3170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F640822" w14:textId="77777777" w:rsidR="001711E8" w:rsidRPr="00031707" w:rsidRDefault="001711E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3170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B98C117" w14:textId="77777777" w:rsidR="00FB7F50" w:rsidRPr="00031707" w:rsidRDefault="001711E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3170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3466CD" w14:textId="77777777" w:rsidR="00FB7F50" w:rsidRPr="00031707" w:rsidRDefault="001711E8" w:rsidP="00FB7F50">
      <w:pPr>
        <w:rPr>
          <w:rFonts w:ascii="Verdana" w:hAnsi="Verdana"/>
          <w:sz w:val="18"/>
          <w:szCs w:val="18"/>
        </w:rPr>
      </w:pPr>
      <w:r w:rsidRPr="00031707">
        <w:rPr>
          <w:rFonts w:ascii="Verdana" w:hAnsi="Verdana"/>
          <w:sz w:val="18"/>
          <w:szCs w:val="18"/>
        </w:rPr>
        <w:t>Al. Mickiewicza</w:t>
      </w:r>
      <w:r w:rsidR="00FB7F50" w:rsidRPr="00031707">
        <w:rPr>
          <w:rFonts w:ascii="Verdana" w:hAnsi="Verdana"/>
          <w:sz w:val="18"/>
          <w:szCs w:val="18"/>
        </w:rPr>
        <w:t xml:space="preserve"> </w:t>
      </w:r>
      <w:r w:rsidRPr="00031707">
        <w:rPr>
          <w:rFonts w:ascii="Verdana" w:hAnsi="Verdana"/>
          <w:sz w:val="18"/>
          <w:szCs w:val="18"/>
        </w:rPr>
        <w:t>30</w:t>
      </w:r>
    </w:p>
    <w:p w14:paraId="5B5878F9" w14:textId="77777777" w:rsidR="00FB7F50" w:rsidRPr="00031707" w:rsidRDefault="001711E8" w:rsidP="00FB7F50">
      <w:pPr>
        <w:rPr>
          <w:rFonts w:ascii="Verdana" w:hAnsi="Verdana"/>
          <w:sz w:val="18"/>
          <w:szCs w:val="18"/>
        </w:rPr>
      </w:pPr>
      <w:r w:rsidRPr="00031707">
        <w:rPr>
          <w:rFonts w:ascii="Verdana" w:hAnsi="Verdana"/>
          <w:sz w:val="18"/>
          <w:szCs w:val="18"/>
        </w:rPr>
        <w:t>30-059</w:t>
      </w:r>
      <w:r w:rsidR="00FB7F50" w:rsidRPr="00031707">
        <w:rPr>
          <w:rFonts w:ascii="Verdana" w:hAnsi="Verdana"/>
          <w:sz w:val="18"/>
          <w:szCs w:val="18"/>
        </w:rPr>
        <w:t xml:space="preserve"> </w:t>
      </w:r>
      <w:r w:rsidRPr="00031707">
        <w:rPr>
          <w:rFonts w:ascii="Verdana" w:hAnsi="Verdana"/>
          <w:sz w:val="18"/>
          <w:szCs w:val="18"/>
        </w:rPr>
        <w:t>Kraków</w:t>
      </w:r>
    </w:p>
    <w:p w14:paraId="6C25D2A1" w14:textId="77777777" w:rsidR="008642B3" w:rsidRPr="00031707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31707">
        <w:rPr>
          <w:rFonts w:ascii="Verdana" w:hAnsi="Verdana"/>
          <w:sz w:val="18"/>
          <w:szCs w:val="18"/>
        </w:rPr>
        <w:t>OGŁOSZENIE</w:t>
      </w:r>
    </w:p>
    <w:p w14:paraId="020E5318" w14:textId="77777777" w:rsidR="008642B3" w:rsidRPr="00031707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31707">
        <w:rPr>
          <w:rFonts w:ascii="Verdana" w:hAnsi="Verdana"/>
          <w:b/>
          <w:sz w:val="18"/>
          <w:szCs w:val="18"/>
        </w:rPr>
        <w:t xml:space="preserve">o </w:t>
      </w:r>
      <w:r w:rsidR="0054734E" w:rsidRPr="00031707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711E8" w:rsidRPr="00031707" w14:paraId="50CC0043" w14:textId="77777777" w:rsidTr="0029071A">
        <w:trPr>
          <w:trHeight w:val="638"/>
        </w:trPr>
        <w:tc>
          <w:tcPr>
            <w:tcW w:w="959" w:type="dxa"/>
            <w:shd w:val="clear" w:color="auto" w:fill="auto"/>
          </w:tcPr>
          <w:p w14:paraId="7A9662B5" w14:textId="77777777" w:rsidR="001711E8" w:rsidRPr="00031707" w:rsidRDefault="001711E8" w:rsidP="0029071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3170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655B349" w14:textId="77777777" w:rsidR="001711E8" w:rsidRPr="00031707" w:rsidRDefault="001711E8" w:rsidP="0029071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31707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03170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31707">
              <w:rPr>
                <w:rFonts w:ascii="Verdana" w:hAnsi="Verdana"/>
                <w:sz w:val="18"/>
                <w:szCs w:val="18"/>
              </w:rPr>
              <w:t>pn.</w:t>
            </w:r>
            <w:r w:rsidRPr="0003170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3170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31707">
              <w:rPr>
                <w:rFonts w:ascii="Verdana" w:hAnsi="Verdana"/>
                <w:b/>
                <w:bCs/>
                <w:sz w:val="18"/>
                <w:szCs w:val="18"/>
              </w:rPr>
              <w:t>dostawa 8 szt. przełączników dostępowych (switchy) dla WEAIiIB - DE-dzp.272-703/24</w:t>
            </w:r>
            <w:r w:rsidRPr="0003170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3170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3170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31707">
              <w:rPr>
                <w:rFonts w:ascii="Verdana" w:hAnsi="Verdana"/>
                <w:b/>
                <w:sz w:val="18"/>
                <w:szCs w:val="18"/>
              </w:rPr>
              <w:t xml:space="preserve"> DE-dzp.272-703/24</w:t>
            </w:r>
            <w:r w:rsidRPr="0003170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D32F736" w14:textId="77777777" w:rsidR="008642B3" w:rsidRPr="0003170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31707">
        <w:rPr>
          <w:rFonts w:ascii="Verdana" w:hAnsi="Verdana"/>
          <w:sz w:val="18"/>
          <w:szCs w:val="18"/>
        </w:rPr>
        <w:t xml:space="preserve">Zamawiający, </w:t>
      </w:r>
      <w:r w:rsidR="00CC324B" w:rsidRPr="0003170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31707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31707">
        <w:rPr>
          <w:rFonts w:ascii="Verdana" w:hAnsi="Verdana"/>
          <w:sz w:val="18"/>
          <w:szCs w:val="18"/>
        </w:rPr>
        <w:t xml:space="preserve">ust. 1 pkt. 1 i </w:t>
      </w:r>
      <w:r w:rsidRPr="00031707">
        <w:rPr>
          <w:rFonts w:ascii="Verdana" w:hAnsi="Verdana"/>
          <w:sz w:val="18"/>
          <w:szCs w:val="18"/>
        </w:rPr>
        <w:t xml:space="preserve">ust. </w:t>
      </w:r>
      <w:r w:rsidR="00A17CDB" w:rsidRPr="00031707">
        <w:rPr>
          <w:rFonts w:ascii="Verdana" w:hAnsi="Verdana"/>
          <w:sz w:val="18"/>
          <w:szCs w:val="18"/>
        </w:rPr>
        <w:t>2</w:t>
      </w:r>
      <w:r w:rsidRPr="0003170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31707">
        <w:rPr>
          <w:rFonts w:ascii="Verdana" w:hAnsi="Verdana"/>
          <w:sz w:val="18"/>
          <w:szCs w:val="18"/>
        </w:rPr>
        <w:t xml:space="preserve"> </w:t>
      </w:r>
      <w:r w:rsidR="00CC1A8E" w:rsidRPr="00031707">
        <w:rPr>
          <w:rFonts w:ascii="Verdana" w:hAnsi="Verdana"/>
          <w:sz w:val="18"/>
          <w:szCs w:val="18"/>
        </w:rPr>
        <w:t xml:space="preserve">(Dz.U.2024.1320 t.j. ze zm.) </w:t>
      </w:r>
      <w:r w:rsidRPr="00031707">
        <w:rPr>
          <w:rFonts w:ascii="Verdana" w:hAnsi="Verdana"/>
          <w:sz w:val="18"/>
          <w:szCs w:val="18"/>
        </w:rPr>
        <w:t>zwanej dalej „ustawą Pzp”</w:t>
      </w:r>
      <w:r w:rsidR="00D26ED6" w:rsidRPr="00031707">
        <w:rPr>
          <w:rFonts w:ascii="Verdana" w:hAnsi="Verdana"/>
          <w:sz w:val="18"/>
          <w:szCs w:val="18"/>
        </w:rPr>
        <w:t xml:space="preserve">, </w:t>
      </w:r>
      <w:r w:rsidRPr="00031707">
        <w:rPr>
          <w:rFonts w:ascii="Verdana" w:hAnsi="Verdana"/>
          <w:sz w:val="18"/>
          <w:szCs w:val="18"/>
        </w:rPr>
        <w:t>informuje</w:t>
      </w:r>
      <w:r w:rsidR="00D26ED6" w:rsidRPr="0003170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31707">
        <w:rPr>
          <w:rFonts w:ascii="Verdana" w:hAnsi="Verdana"/>
          <w:sz w:val="18"/>
          <w:szCs w:val="18"/>
        </w:rPr>
        <w:t>najkorzystniejsz</w:t>
      </w:r>
      <w:r w:rsidR="00D26ED6" w:rsidRPr="00031707">
        <w:rPr>
          <w:rFonts w:ascii="Verdana" w:hAnsi="Verdana"/>
          <w:sz w:val="18"/>
          <w:szCs w:val="18"/>
        </w:rPr>
        <w:t xml:space="preserve">a wybrana została </w:t>
      </w:r>
      <w:r w:rsidR="00756CDA" w:rsidRPr="00031707">
        <w:rPr>
          <w:rFonts w:ascii="Verdana" w:hAnsi="Verdana"/>
          <w:sz w:val="18"/>
          <w:szCs w:val="18"/>
        </w:rPr>
        <w:t>ofer</w:t>
      </w:r>
      <w:r w:rsidR="00D26ED6" w:rsidRPr="00031707">
        <w:rPr>
          <w:rFonts w:ascii="Verdana" w:hAnsi="Verdana"/>
          <w:sz w:val="18"/>
          <w:szCs w:val="18"/>
        </w:rPr>
        <w:t>t</w:t>
      </w:r>
      <w:r w:rsidR="009F0E5C" w:rsidRPr="00031707">
        <w:rPr>
          <w:rFonts w:ascii="Verdana" w:hAnsi="Verdana"/>
          <w:sz w:val="18"/>
          <w:szCs w:val="18"/>
        </w:rPr>
        <w:t>a</w:t>
      </w:r>
      <w:r w:rsidR="00D26ED6" w:rsidRPr="0003170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11E8" w:rsidRPr="00031707" w14:paraId="6DBFF5DF" w14:textId="77777777" w:rsidTr="0029071A">
        <w:trPr>
          <w:cantSplit/>
        </w:trPr>
        <w:tc>
          <w:tcPr>
            <w:tcW w:w="10150" w:type="dxa"/>
          </w:tcPr>
          <w:p w14:paraId="6742A988" w14:textId="77777777" w:rsidR="001711E8" w:rsidRPr="00031707" w:rsidRDefault="001711E8" w:rsidP="0029071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31707">
              <w:rPr>
                <w:rFonts w:ascii="Verdana" w:hAnsi="Verdana"/>
                <w:b/>
                <w:sz w:val="18"/>
                <w:szCs w:val="18"/>
              </w:rPr>
              <w:t>Nomios Poland Sp. z. o. o.</w:t>
            </w:r>
          </w:p>
          <w:p w14:paraId="036EBB39" w14:textId="77777777" w:rsidR="001711E8" w:rsidRPr="00031707" w:rsidRDefault="001711E8" w:rsidP="0029071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31707">
              <w:rPr>
                <w:rFonts w:ascii="Verdana" w:hAnsi="Verdana"/>
                <w:bCs/>
                <w:sz w:val="18"/>
                <w:szCs w:val="18"/>
              </w:rPr>
              <w:t xml:space="preserve">Puławska 537 </w:t>
            </w:r>
          </w:p>
          <w:p w14:paraId="4A113400" w14:textId="77777777" w:rsidR="001711E8" w:rsidRPr="00031707" w:rsidRDefault="001711E8" w:rsidP="0029071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31707">
              <w:rPr>
                <w:rFonts w:ascii="Verdana" w:hAnsi="Verdana"/>
                <w:bCs/>
                <w:sz w:val="18"/>
                <w:szCs w:val="18"/>
              </w:rPr>
              <w:t>02-844 Warszawa</w:t>
            </w:r>
          </w:p>
          <w:p w14:paraId="51AD57F8" w14:textId="3A78936B" w:rsidR="001711E8" w:rsidRPr="00031707" w:rsidRDefault="001711E8" w:rsidP="0029071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31707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5F6D7A" w:rsidRPr="00031707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031707">
              <w:rPr>
                <w:rFonts w:ascii="Verdana" w:hAnsi="Verdana"/>
                <w:sz w:val="18"/>
                <w:szCs w:val="18"/>
              </w:rPr>
              <w:t>brutto</w:t>
            </w:r>
            <w:r w:rsidR="005F6D7A" w:rsidRPr="00031707">
              <w:rPr>
                <w:rFonts w:ascii="Verdana" w:hAnsi="Verdana"/>
                <w:sz w:val="18"/>
                <w:szCs w:val="18"/>
              </w:rPr>
              <w:t>:</w:t>
            </w:r>
            <w:r w:rsidRPr="000317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31707">
              <w:rPr>
                <w:rFonts w:ascii="Verdana" w:hAnsi="Verdana"/>
                <w:b/>
                <w:sz w:val="18"/>
                <w:szCs w:val="18"/>
              </w:rPr>
              <w:t>102 957.20 zł</w:t>
            </w:r>
            <w:r w:rsidRPr="0003170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214A9BA" w14:textId="77777777" w:rsidR="001711E8" w:rsidRPr="00031707" w:rsidRDefault="001711E8" w:rsidP="0029071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3170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317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3170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3170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84859C8" w14:textId="77777777" w:rsidR="003A0AFC" w:rsidRPr="00031707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3170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851"/>
        <w:gridCol w:w="1134"/>
        <w:gridCol w:w="1559"/>
        <w:gridCol w:w="1134"/>
      </w:tblGrid>
      <w:tr w:rsidR="00031707" w:rsidRPr="00031707" w14:paraId="144443C4" w14:textId="77777777" w:rsidTr="0029071A">
        <w:trPr>
          <w:trHeight w:val="510"/>
        </w:trPr>
        <w:tc>
          <w:tcPr>
            <w:tcW w:w="993" w:type="dxa"/>
            <w:vAlign w:val="center"/>
          </w:tcPr>
          <w:p w14:paraId="54627458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3170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118" w:type="dxa"/>
            <w:vAlign w:val="center"/>
          </w:tcPr>
          <w:p w14:paraId="60164423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5140C955" w14:textId="77777777" w:rsidR="00031707" w:rsidRPr="00031707" w:rsidRDefault="00031707" w:rsidP="0029071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D789AD2" w14:textId="77777777" w:rsidR="00031707" w:rsidRPr="00031707" w:rsidRDefault="00031707" w:rsidP="0029071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59" w:type="dxa"/>
            <w:vAlign w:val="center"/>
          </w:tcPr>
          <w:p w14:paraId="56D83511" w14:textId="77777777" w:rsidR="00031707" w:rsidRPr="00031707" w:rsidRDefault="00031707" w:rsidP="0029071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Cs/>
                <w:sz w:val="18"/>
                <w:szCs w:val="18"/>
              </w:rPr>
              <w:t>Mechanizm szybkiego przywracania konfiguracji</w:t>
            </w:r>
          </w:p>
        </w:tc>
        <w:tc>
          <w:tcPr>
            <w:tcW w:w="1134" w:type="dxa"/>
            <w:vAlign w:val="center"/>
          </w:tcPr>
          <w:p w14:paraId="3F78B1A8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31707" w:rsidRPr="00031707" w14:paraId="2D536434" w14:textId="77777777" w:rsidTr="0029071A">
        <w:tc>
          <w:tcPr>
            <w:tcW w:w="993" w:type="dxa"/>
            <w:vAlign w:val="center"/>
          </w:tcPr>
          <w:p w14:paraId="19E85F7E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14:paraId="02A41B7A" w14:textId="77777777" w:rsidR="00031707" w:rsidRPr="00031707" w:rsidRDefault="00031707" w:rsidP="00290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/>
                <w:sz w:val="18"/>
                <w:szCs w:val="18"/>
              </w:rPr>
              <w:t>Nomios Poland Sp. z. o. o.</w:t>
            </w:r>
          </w:p>
          <w:p w14:paraId="6CBEBB5C" w14:textId="77777777" w:rsidR="00031707" w:rsidRPr="00031707" w:rsidRDefault="00031707" w:rsidP="0029071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Cs/>
                <w:sz w:val="18"/>
                <w:szCs w:val="18"/>
              </w:rPr>
              <w:t xml:space="preserve">Puławska 537 </w:t>
            </w:r>
          </w:p>
          <w:p w14:paraId="6C26A06C" w14:textId="77777777" w:rsidR="00031707" w:rsidRPr="00031707" w:rsidRDefault="00031707" w:rsidP="0029071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Cs/>
                <w:sz w:val="18"/>
                <w:szCs w:val="18"/>
              </w:rPr>
              <w:t>02-844 Warszawa</w:t>
            </w:r>
          </w:p>
        </w:tc>
        <w:tc>
          <w:tcPr>
            <w:tcW w:w="851" w:type="dxa"/>
            <w:vAlign w:val="center"/>
          </w:tcPr>
          <w:p w14:paraId="20E544A6" w14:textId="77777777" w:rsidR="00031707" w:rsidRPr="00031707" w:rsidRDefault="00031707" w:rsidP="0029071A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1687600F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627CEB6D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D60957A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031707" w:rsidRPr="00031707" w14:paraId="5DF635A9" w14:textId="77777777" w:rsidTr="0029071A">
        <w:tc>
          <w:tcPr>
            <w:tcW w:w="993" w:type="dxa"/>
            <w:vAlign w:val="center"/>
          </w:tcPr>
          <w:p w14:paraId="7337F488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14:paraId="44ACF6D9" w14:textId="77777777" w:rsidR="00031707" w:rsidRPr="00031707" w:rsidRDefault="00031707" w:rsidP="00290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/>
                <w:sz w:val="18"/>
                <w:szCs w:val="18"/>
              </w:rPr>
              <w:t>ASCOMP Spółka Akcyjna</w:t>
            </w:r>
          </w:p>
          <w:p w14:paraId="3A86BCF9" w14:textId="77777777" w:rsidR="00031707" w:rsidRPr="00031707" w:rsidRDefault="00031707" w:rsidP="0029071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Cs/>
                <w:sz w:val="18"/>
                <w:szCs w:val="18"/>
              </w:rPr>
              <w:t xml:space="preserve">Christo Botewa 14 </w:t>
            </w:r>
          </w:p>
          <w:p w14:paraId="5E0C63A3" w14:textId="77777777" w:rsidR="00031707" w:rsidRPr="00031707" w:rsidRDefault="00031707" w:rsidP="0029071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Cs/>
                <w:sz w:val="18"/>
                <w:szCs w:val="18"/>
              </w:rPr>
              <w:t>30-798 Kraków</w:t>
            </w:r>
          </w:p>
        </w:tc>
        <w:tc>
          <w:tcPr>
            <w:tcW w:w="851" w:type="dxa"/>
            <w:vAlign w:val="center"/>
          </w:tcPr>
          <w:p w14:paraId="1C57537C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52,75</w:t>
            </w:r>
          </w:p>
        </w:tc>
        <w:tc>
          <w:tcPr>
            <w:tcW w:w="1134" w:type="dxa"/>
            <w:vAlign w:val="center"/>
          </w:tcPr>
          <w:p w14:paraId="5D2A8BC5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4440E899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927FBDE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 92,75</w:t>
            </w:r>
          </w:p>
        </w:tc>
      </w:tr>
      <w:tr w:rsidR="00031707" w:rsidRPr="00031707" w14:paraId="09812347" w14:textId="77777777" w:rsidTr="0029071A">
        <w:tc>
          <w:tcPr>
            <w:tcW w:w="993" w:type="dxa"/>
            <w:vAlign w:val="center"/>
          </w:tcPr>
          <w:p w14:paraId="49756F35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14:paraId="393823CA" w14:textId="77777777" w:rsidR="00031707" w:rsidRPr="00031707" w:rsidRDefault="00031707" w:rsidP="00290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/>
                <w:sz w:val="18"/>
                <w:szCs w:val="18"/>
              </w:rPr>
              <w:t>Comtel Import-Eksport spółka z ograniczoną odpowiedzialnością</w:t>
            </w:r>
          </w:p>
          <w:p w14:paraId="39C1C690" w14:textId="77777777" w:rsidR="00031707" w:rsidRPr="00031707" w:rsidRDefault="00031707" w:rsidP="0029071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Cs/>
                <w:sz w:val="18"/>
                <w:szCs w:val="18"/>
              </w:rPr>
              <w:t xml:space="preserve">Zamoyskiego 49 </w:t>
            </w:r>
          </w:p>
          <w:p w14:paraId="59EB5568" w14:textId="77777777" w:rsidR="00031707" w:rsidRPr="00031707" w:rsidRDefault="00031707" w:rsidP="0029071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bCs/>
                <w:sz w:val="18"/>
                <w:szCs w:val="18"/>
              </w:rPr>
              <w:t>03-801 Warszawa</w:t>
            </w:r>
          </w:p>
        </w:tc>
        <w:tc>
          <w:tcPr>
            <w:tcW w:w="851" w:type="dxa"/>
            <w:vAlign w:val="center"/>
          </w:tcPr>
          <w:p w14:paraId="3438617B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43,82</w:t>
            </w:r>
          </w:p>
        </w:tc>
        <w:tc>
          <w:tcPr>
            <w:tcW w:w="1134" w:type="dxa"/>
            <w:vAlign w:val="center"/>
          </w:tcPr>
          <w:p w14:paraId="72007855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17154E1E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762847B" w14:textId="77777777" w:rsidR="00031707" w:rsidRPr="00031707" w:rsidRDefault="00031707" w:rsidP="0029071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31707">
              <w:rPr>
                <w:rFonts w:ascii="Verdana" w:hAnsi="Verdana" w:cs="Times New Roman"/>
                <w:sz w:val="18"/>
                <w:szCs w:val="18"/>
              </w:rPr>
              <w:t xml:space="preserve">  83,82</w:t>
            </w:r>
          </w:p>
        </w:tc>
      </w:tr>
    </w:tbl>
    <w:p w14:paraId="13791CD0" w14:textId="77777777" w:rsidR="00E85D70" w:rsidRPr="00031707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8531156" w14:textId="77777777" w:rsidR="00F960D7" w:rsidRPr="00031707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5CCC572" w14:textId="77777777" w:rsidR="00F960D7" w:rsidRPr="0003170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3170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750B3" w14:textId="77777777" w:rsidR="00EC17C0" w:rsidRDefault="00EC17C0">
      <w:r>
        <w:separator/>
      </w:r>
    </w:p>
  </w:endnote>
  <w:endnote w:type="continuationSeparator" w:id="0">
    <w:p w14:paraId="7ACF8FE5" w14:textId="77777777" w:rsidR="00EC17C0" w:rsidRDefault="00EC1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540B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47F4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D94B9F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AFF2E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204A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1F81A" w14:textId="77777777" w:rsidR="00EC17C0" w:rsidRDefault="00EC17C0">
      <w:r>
        <w:separator/>
      </w:r>
    </w:p>
  </w:footnote>
  <w:footnote w:type="continuationSeparator" w:id="0">
    <w:p w14:paraId="4174B3D3" w14:textId="77777777" w:rsidR="00EC17C0" w:rsidRDefault="00EC1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676A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3655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0582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17C0"/>
    <w:rsid w:val="00005838"/>
    <w:rsid w:val="00022322"/>
    <w:rsid w:val="00031707"/>
    <w:rsid w:val="00042497"/>
    <w:rsid w:val="000C1E6F"/>
    <w:rsid w:val="000E4E56"/>
    <w:rsid w:val="001711E8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6D7A"/>
    <w:rsid w:val="00607F9B"/>
    <w:rsid w:val="00644DCB"/>
    <w:rsid w:val="00657C1E"/>
    <w:rsid w:val="006B585D"/>
    <w:rsid w:val="006E3089"/>
    <w:rsid w:val="00712C39"/>
    <w:rsid w:val="00742BB4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C17C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F1A4EA"/>
  <w15:chartTrackingRefBased/>
  <w15:docId w15:val="{1C10FE38-5261-4528-810F-066CFA2D5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31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2025-01-02T08:51:00Z</dcterms:created>
  <dcterms:modified xsi:type="dcterms:W3CDTF">2025-01-02T08:52:00Z</dcterms:modified>
</cp:coreProperties>
</file>