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Default="008D2AB8" w:rsidP="008460E5">
      <w:pPr>
        <w:pStyle w:val="Nagwek3"/>
        <w:jc w:val="right"/>
        <w:rPr>
          <w:b w:val="0"/>
          <w:sz w:val="30"/>
          <w:szCs w:val="30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460E5" w:rsidRPr="0022732C" w:rsidRDefault="008460E5" w:rsidP="008460E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460E5" w:rsidRPr="0022732C" w:rsidRDefault="008460E5" w:rsidP="008460E5">
      <w:pPr>
        <w:tabs>
          <w:tab w:val="right" w:pos="9000"/>
        </w:tabs>
        <w:rPr>
          <w:sz w:val="22"/>
        </w:rPr>
      </w:pPr>
      <w:r>
        <w:rPr>
          <w:sz w:val="22"/>
        </w:rPr>
        <w:t xml:space="preserve">FORMA PROWADZONEJ DZIAŁALNOŚCI: </w:t>
      </w:r>
      <w:r>
        <w:rPr>
          <w:sz w:val="22"/>
          <w:szCs w:val="22"/>
        </w:rPr>
        <w:t xml:space="preserve">(mikroprzedsiębiorstwo, małe przedsiębiorstwo, średnie przedsiębiorstwo, jednoosobowa działalność gospodarcza, osoba fizyczna nieprowadząca działalności gospodarczej, inny rodzaj): …………………………………….. </w:t>
      </w:r>
      <w:r w:rsidRPr="0022732C">
        <w:rPr>
          <w:sz w:val="22"/>
        </w:rPr>
        <w:t>ADRES:…………………………………………………………………………………………</w:t>
      </w:r>
    </w:p>
    <w:p w:rsidR="008460E5" w:rsidRPr="0022732C" w:rsidRDefault="008460E5" w:rsidP="008460E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460E5" w:rsidRPr="0022732C" w:rsidRDefault="008460E5" w:rsidP="008460E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:rsidR="008460E5" w:rsidRPr="0022732C" w:rsidRDefault="008460E5" w:rsidP="008460E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:rsidR="008460E5" w:rsidRPr="0022732C" w:rsidRDefault="008460E5" w:rsidP="008460E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460E5" w:rsidRPr="0022732C" w:rsidRDefault="008460E5" w:rsidP="008460E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460E5" w:rsidP="008460E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626E6E" w:rsidRPr="00626E6E" w:rsidRDefault="00626E6E" w:rsidP="008D2AB8">
      <w:pPr>
        <w:ind w:right="-110"/>
        <w:rPr>
          <w:b/>
        </w:rPr>
      </w:pPr>
      <w:r w:rsidRPr="00626E6E">
        <w:rPr>
          <w:b/>
        </w:rPr>
        <w:t>Akademia Górniczo - Hutnicza</w:t>
      </w:r>
    </w:p>
    <w:p w:rsidR="00626E6E" w:rsidRPr="00626E6E" w:rsidRDefault="00626E6E" w:rsidP="008D2AB8">
      <w:pPr>
        <w:ind w:right="-110"/>
        <w:rPr>
          <w:b/>
        </w:rPr>
      </w:pPr>
      <w:r w:rsidRPr="00626E6E">
        <w:rPr>
          <w:b/>
        </w:rPr>
        <w:t>im. Stanisława Staszica w Krakowie</w:t>
      </w:r>
    </w:p>
    <w:p w:rsidR="008D2AB8" w:rsidRDefault="00626E6E" w:rsidP="008D2AB8">
      <w:pPr>
        <w:ind w:right="-110"/>
        <w:rPr>
          <w:b/>
        </w:rPr>
      </w:pPr>
      <w:r w:rsidRPr="00626E6E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626E6E" w:rsidP="008D2AB8">
      <w:pPr>
        <w:ind w:right="-110"/>
        <w:rPr>
          <w:b/>
        </w:rPr>
      </w:pPr>
      <w:r w:rsidRPr="00626E6E">
        <w:rPr>
          <w:b/>
        </w:rPr>
        <w:t>Al. Mickiewicza</w:t>
      </w:r>
      <w:r w:rsidR="008D2AB8">
        <w:rPr>
          <w:b/>
        </w:rPr>
        <w:t xml:space="preserve"> </w:t>
      </w:r>
      <w:r w:rsidRPr="00626E6E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626E6E" w:rsidP="008D2AB8">
      <w:pPr>
        <w:rPr>
          <w:b/>
        </w:rPr>
      </w:pPr>
      <w:r w:rsidRPr="00626E6E">
        <w:rPr>
          <w:b/>
        </w:rPr>
        <w:t>30-059</w:t>
      </w:r>
      <w:r w:rsidR="008D2AB8">
        <w:rPr>
          <w:b/>
        </w:rPr>
        <w:t xml:space="preserve"> </w:t>
      </w:r>
      <w:r w:rsidRPr="00626E6E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626E6E" w:rsidRPr="00626E6E">
        <w:rPr>
          <w:b/>
        </w:rPr>
        <w:t xml:space="preserve">Dostawa laptopów na potrzeby </w:t>
      </w:r>
      <w:proofErr w:type="spellStart"/>
      <w:r w:rsidR="00626E6E" w:rsidRPr="00626E6E">
        <w:rPr>
          <w:b/>
        </w:rPr>
        <w:t>WFiIS</w:t>
      </w:r>
      <w:proofErr w:type="spellEnd"/>
      <w:r w:rsidR="00626E6E" w:rsidRPr="00626E6E">
        <w:rPr>
          <w:b/>
        </w:rPr>
        <w:t xml:space="preserve"> - DE-dzp.272-748/24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8460E5" w:rsidRDefault="008460E5" w:rsidP="008D2AB8">
      <w:pPr>
        <w:widowControl w:val="0"/>
        <w:spacing w:line="264" w:lineRule="auto"/>
        <w:ind w:right="1"/>
        <w:rPr>
          <w:b/>
        </w:rPr>
      </w:pPr>
    </w:p>
    <w:p w:rsidR="008460E5" w:rsidRPr="006E70B4" w:rsidRDefault="008460E5" w:rsidP="008460E5">
      <w:pPr>
        <w:tabs>
          <w:tab w:val="right" w:pos="9000"/>
        </w:tabs>
        <w:rPr>
          <w:b/>
        </w:rPr>
      </w:pPr>
      <w:r w:rsidRPr="008460E5">
        <w:rPr>
          <w:b/>
          <w:highlight w:val="lightGray"/>
        </w:rPr>
        <w:t>Zadanie nr 1</w:t>
      </w:r>
    </w:p>
    <w:tbl>
      <w:tblPr>
        <w:tblW w:w="9451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0"/>
        <w:gridCol w:w="1713"/>
        <w:gridCol w:w="1659"/>
        <w:gridCol w:w="829"/>
        <w:gridCol w:w="1246"/>
        <w:gridCol w:w="1243"/>
        <w:gridCol w:w="691"/>
        <w:gridCol w:w="1520"/>
      </w:tblGrid>
      <w:tr w:rsidR="008460E5" w:rsidRPr="00E24C6A" w:rsidTr="0084405D">
        <w:trPr>
          <w:trHeight w:val="660"/>
        </w:trPr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460E5" w:rsidRPr="00E24C6A" w:rsidRDefault="008460E5" w:rsidP="0084405D">
            <w:pPr>
              <w:jc w:val="center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L.p.</w:t>
            </w:r>
          </w:p>
        </w:tc>
        <w:tc>
          <w:tcPr>
            <w:tcW w:w="171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460E5" w:rsidRPr="00E24C6A" w:rsidRDefault="008460E5" w:rsidP="0084405D">
            <w:pPr>
              <w:jc w:val="center"/>
              <w:rPr>
                <w:b/>
                <w:sz w:val="20"/>
                <w:szCs w:val="20"/>
              </w:rPr>
            </w:pPr>
            <w:r w:rsidRPr="00E24C6A">
              <w:rPr>
                <w:b/>
                <w:sz w:val="20"/>
                <w:szCs w:val="20"/>
              </w:rPr>
              <w:t xml:space="preserve">Nazwa </w:t>
            </w:r>
            <w:r>
              <w:rPr>
                <w:b/>
                <w:sz w:val="20"/>
                <w:szCs w:val="20"/>
              </w:rPr>
              <w:t>urządzenia</w:t>
            </w:r>
          </w:p>
          <w:p w:rsidR="008460E5" w:rsidRDefault="008460E5" w:rsidP="0084405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8460E5" w:rsidRPr="00E24C6A" w:rsidRDefault="008460E5" w:rsidP="0084405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460E5" w:rsidRPr="00E24C6A" w:rsidRDefault="008460E5" w:rsidP="0084405D">
            <w:pPr>
              <w:jc w:val="center"/>
              <w:rPr>
                <w:b/>
                <w:sz w:val="20"/>
                <w:szCs w:val="20"/>
              </w:rPr>
            </w:pPr>
            <w:r w:rsidRPr="00E24C6A">
              <w:rPr>
                <w:b/>
                <w:sz w:val="20"/>
                <w:szCs w:val="20"/>
              </w:rPr>
              <w:t>Producent/model oferowanego urządzenia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460E5" w:rsidRPr="00E24C6A" w:rsidRDefault="008460E5" w:rsidP="0084405D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Liczba szt.</w:t>
            </w:r>
          </w:p>
        </w:tc>
        <w:tc>
          <w:tcPr>
            <w:tcW w:w="124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460E5" w:rsidRPr="00E24C6A" w:rsidRDefault="008460E5" w:rsidP="0084405D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E24C6A">
              <w:rPr>
                <w:sz w:val="20"/>
                <w:szCs w:val="20"/>
              </w:rPr>
              <w:t>[PLN]</w:t>
            </w:r>
          </w:p>
        </w:tc>
        <w:tc>
          <w:tcPr>
            <w:tcW w:w="12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460E5" w:rsidRPr="00E24C6A" w:rsidRDefault="008460E5" w:rsidP="0084405D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Wartość netto</w:t>
            </w:r>
          </w:p>
          <w:p w:rsidR="008460E5" w:rsidRPr="00E24C6A" w:rsidRDefault="008460E5" w:rsidP="0084405D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460E5" w:rsidRPr="00E24C6A" w:rsidRDefault="008460E5" w:rsidP="0084405D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VAT</w:t>
            </w:r>
          </w:p>
          <w:p w:rsidR="008460E5" w:rsidRPr="00E24C6A" w:rsidRDefault="008460E5" w:rsidP="0084405D">
            <w:pPr>
              <w:jc w:val="center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[%]</w:t>
            </w:r>
          </w:p>
        </w:tc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460E5" w:rsidRPr="00E24C6A" w:rsidRDefault="008460E5" w:rsidP="0084405D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:rsidR="008460E5" w:rsidRPr="00E24C6A" w:rsidRDefault="008460E5" w:rsidP="0084405D">
            <w:pPr>
              <w:jc w:val="center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[PLN]</w:t>
            </w:r>
          </w:p>
          <w:p w:rsidR="008460E5" w:rsidRPr="00E24C6A" w:rsidRDefault="008460E5" w:rsidP="0084405D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 xml:space="preserve"> (z doliczonym </w:t>
            </w:r>
            <w:r w:rsidRPr="00E24C6A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8460E5" w:rsidRPr="00E24C6A" w:rsidTr="0084405D">
        <w:trPr>
          <w:trHeight w:val="281"/>
        </w:trPr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460E5" w:rsidRPr="00E24C6A" w:rsidRDefault="008460E5" w:rsidP="0084405D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460E5" w:rsidRPr="00E24C6A" w:rsidRDefault="008460E5" w:rsidP="0084405D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460E5" w:rsidRPr="00E24C6A" w:rsidRDefault="008460E5" w:rsidP="0084405D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460E5" w:rsidRPr="00E24C6A" w:rsidRDefault="008460E5" w:rsidP="0084405D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460E5" w:rsidRPr="00E24C6A" w:rsidRDefault="008460E5" w:rsidP="0084405D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460E5" w:rsidRPr="00E24C6A" w:rsidRDefault="008460E5" w:rsidP="0084405D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460E5" w:rsidRPr="00E24C6A" w:rsidRDefault="008460E5" w:rsidP="0084405D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460E5" w:rsidRPr="00E24C6A" w:rsidRDefault="008460E5" w:rsidP="0084405D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8460E5" w:rsidRPr="00E24C6A" w:rsidTr="0084405D">
        <w:trPr>
          <w:trHeight w:val="228"/>
        </w:trPr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0E5" w:rsidRPr="00E24C6A" w:rsidRDefault="008460E5" w:rsidP="0084405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1</w:t>
            </w:r>
          </w:p>
        </w:tc>
        <w:tc>
          <w:tcPr>
            <w:tcW w:w="17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0E5" w:rsidRPr="00E24C6A" w:rsidRDefault="008460E5" w:rsidP="008440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Laptop</w:t>
            </w:r>
          </w:p>
        </w:tc>
        <w:tc>
          <w:tcPr>
            <w:tcW w:w="16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0E5" w:rsidRPr="00E24C6A" w:rsidRDefault="008460E5" w:rsidP="0084405D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0E5" w:rsidRPr="00E24C6A" w:rsidRDefault="008460E5" w:rsidP="008440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4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0E5" w:rsidRPr="00E24C6A" w:rsidRDefault="008460E5" w:rsidP="0084405D">
            <w:pPr>
              <w:rPr>
                <w:sz w:val="20"/>
                <w:szCs w:val="20"/>
              </w:rPr>
            </w:pPr>
          </w:p>
        </w:tc>
        <w:tc>
          <w:tcPr>
            <w:tcW w:w="12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0E5" w:rsidRPr="00E24C6A" w:rsidRDefault="008460E5" w:rsidP="0084405D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460E5" w:rsidRPr="00E24C6A" w:rsidRDefault="008460E5" w:rsidP="0084405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460E5" w:rsidRPr="00E24C6A" w:rsidRDefault="008460E5" w:rsidP="0084405D">
            <w:pPr>
              <w:ind w:right="425"/>
              <w:rPr>
                <w:sz w:val="20"/>
                <w:szCs w:val="20"/>
              </w:rPr>
            </w:pPr>
          </w:p>
          <w:p w:rsidR="008460E5" w:rsidRPr="00E24C6A" w:rsidRDefault="008460E5" w:rsidP="0084405D">
            <w:pPr>
              <w:ind w:right="425"/>
              <w:rPr>
                <w:sz w:val="20"/>
                <w:szCs w:val="20"/>
              </w:rPr>
            </w:pPr>
          </w:p>
        </w:tc>
      </w:tr>
      <w:tr w:rsidR="008460E5" w:rsidRPr="00E24C6A" w:rsidTr="0084405D">
        <w:trPr>
          <w:trHeight w:val="166"/>
        </w:trPr>
        <w:tc>
          <w:tcPr>
            <w:tcW w:w="599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460E5" w:rsidRPr="00E24C6A" w:rsidRDefault="008460E5" w:rsidP="0084405D">
            <w:pPr>
              <w:ind w:right="425"/>
              <w:rPr>
                <w:sz w:val="20"/>
                <w:szCs w:val="20"/>
              </w:rPr>
            </w:pPr>
          </w:p>
          <w:p w:rsidR="008460E5" w:rsidRPr="00E24C6A" w:rsidRDefault="008460E5" w:rsidP="0084405D">
            <w:pPr>
              <w:ind w:right="425"/>
              <w:jc w:val="right"/>
              <w:rPr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0E5" w:rsidRPr="00E24C6A" w:rsidRDefault="008460E5" w:rsidP="0084405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460E5" w:rsidRPr="00E24C6A" w:rsidRDefault="008460E5" w:rsidP="0084405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460E5" w:rsidRPr="00E24C6A" w:rsidRDefault="008460E5" w:rsidP="0084405D">
            <w:pPr>
              <w:ind w:right="425"/>
              <w:rPr>
                <w:sz w:val="20"/>
                <w:szCs w:val="20"/>
              </w:rPr>
            </w:pPr>
          </w:p>
        </w:tc>
      </w:tr>
      <w:tr w:rsidR="008460E5" w:rsidRPr="00E24C6A" w:rsidTr="0084405D">
        <w:trPr>
          <w:trHeight w:val="166"/>
        </w:trPr>
        <w:tc>
          <w:tcPr>
            <w:tcW w:w="599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0E5" w:rsidRPr="00E24C6A" w:rsidRDefault="008460E5" w:rsidP="0084405D">
            <w:pPr>
              <w:rPr>
                <w:i/>
                <w:iCs/>
                <w:sz w:val="20"/>
                <w:szCs w:val="20"/>
              </w:rPr>
            </w:pPr>
            <w:r w:rsidRPr="00E24C6A"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:rsidR="008460E5" w:rsidRPr="00E24C6A" w:rsidRDefault="008460E5" w:rsidP="0084405D">
            <w:pPr>
              <w:rPr>
                <w:sz w:val="20"/>
                <w:szCs w:val="20"/>
              </w:rPr>
            </w:pPr>
            <w:r w:rsidRPr="00E24C6A"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0E5" w:rsidRPr="00E24C6A" w:rsidRDefault="008460E5" w:rsidP="0084405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460E5" w:rsidRPr="00E24C6A" w:rsidRDefault="008460E5" w:rsidP="0084405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460E5" w:rsidRPr="00E24C6A" w:rsidRDefault="008460E5" w:rsidP="0084405D">
            <w:pPr>
              <w:ind w:right="425"/>
              <w:rPr>
                <w:sz w:val="20"/>
                <w:szCs w:val="20"/>
              </w:rPr>
            </w:pPr>
          </w:p>
        </w:tc>
      </w:tr>
    </w:tbl>
    <w:p w:rsidR="008460E5" w:rsidRPr="006E70B4" w:rsidRDefault="008460E5" w:rsidP="008460E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6E70B4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do 14</w:t>
      </w:r>
      <w:r w:rsidRPr="006E70B4">
        <w:rPr>
          <w:sz w:val="22"/>
          <w:szCs w:val="22"/>
        </w:rPr>
        <w:t xml:space="preserve"> od daty podpisania umowy</w:t>
      </w:r>
    </w:p>
    <w:p w:rsidR="008460E5" w:rsidRDefault="008460E5" w:rsidP="008460E5">
      <w:pPr>
        <w:widowControl w:val="0"/>
        <w:spacing w:line="360" w:lineRule="auto"/>
        <w:ind w:right="1"/>
        <w:jc w:val="both"/>
        <w:rPr>
          <w:i/>
          <w:sz w:val="22"/>
          <w:szCs w:val="22"/>
          <w:highlight w:val="yellow"/>
        </w:rPr>
      </w:pPr>
      <w:r w:rsidRPr="006E70B4">
        <w:rPr>
          <w:b/>
          <w:sz w:val="22"/>
          <w:szCs w:val="22"/>
        </w:rPr>
        <w:t>Okres udzielonej gwarancji wynosi:</w:t>
      </w:r>
      <w:r w:rsidRPr="006E70B4">
        <w:rPr>
          <w:sz w:val="22"/>
          <w:szCs w:val="22"/>
        </w:rPr>
        <w:t xml:space="preserve"> …… miesięcy</w:t>
      </w:r>
      <w:r>
        <w:rPr>
          <w:sz w:val="22"/>
          <w:szCs w:val="22"/>
        </w:rPr>
        <w:t>*</w:t>
      </w:r>
      <w:r w:rsidRPr="006E70B4">
        <w:rPr>
          <w:sz w:val="22"/>
          <w:szCs w:val="22"/>
        </w:rPr>
        <w:t xml:space="preserve"> (</w:t>
      </w:r>
      <w:r w:rsidRPr="006E70B4">
        <w:rPr>
          <w:i/>
          <w:sz w:val="22"/>
          <w:szCs w:val="22"/>
          <w:highlight w:val="yellow"/>
        </w:rPr>
        <w:t>kryterium oceny ofert)</w:t>
      </w:r>
    </w:p>
    <w:p w:rsidR="008460E5" w:rsidRPr="006E70B4" w:rsidRDefault="008460E5" w:rsidP="008460E5">
      <w:pPr>
        <w:widowControl w:val="0"/>
        <w:jc w:val="both"/>
        <w:rPr>
          <w:b/>
          <w:i/>
          <w:sz w:val="22"/>
          <w:szCs w:val="22"/>
        </w:rPr>
      </w:pPr>
      <w:r>
        <w:rPr>
          <w:bCs/>
          <w:i/>
          <w:iCs/>
          <w:sz w:val="22"/>
          <w:szCs w:val="22"/>
        </w:rPr>
        <w:t>*</w:t>
      </w:r>
      <w:r w:rsidRPr="006E70B4">
        <w:rPr>
          <w:bCs/>
          <w:i/>
          <w:iCs/>
          <w:sz w:val="22"/>
          <w:szCs w:val="22"/>
        </w:rPr>
        <w:t>W przypadku nie podania okresu gwarancji, Zamawiający przyjmie minimalny okres gwarancji</w:t>
      </w:r>
      <w:r>
        <w:rPr>
          <w:bCs/>
          <w:i/>
          <w:iCs/>
          <w:sz w:val="22"/>
          <w:szCs w:val="22"/>
        </w:rPr>
        <w:t xml:space="preserve"> wskazany w SWZ.</w:t>
      </w:r>
    </w:p>
    <w:p w:rsidR="008460E5" w:rsidRDefault="008460E5" w:rsidP="008460E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8460E5" w:rsidRPr="008460E5" w:rsidRDefault="008460E5" w:rsidP="008460E5">
      <w:pPr>
        <w:tabs>
          <w:tab w:val="right" w:pos="9000"/>
        </w:tabs>
        <w:rPr>
          <w:b/>
          <w:highlight w:val="lightGray"/>
        </w:rPr>
      </w:pPr>
    </w:p>
    <w:p w:rsidR="008460E5" w:rsidRPr="008460E5" w:rsidRDefault="008460E5" w:rsidP="008460E5">
      <w:pPr>
        <w:tabs>
          <w:tab w:val="right" w:pos="9000"/>
        </w:tabs>
        <w:rPr>
          <w:b/>
          <w:highlight w:val="lightGray"/>
        </w:rPr>
      </w:pPr>
    </w:p>
    <w:p w:rsidR="008460E5" w:rsidRPr="008460E5" w:rsidRDefault="008460E5" w:rsidP="008460E5">
      <w:pPr>
        <w:tabs>
          <w:tab w:val="right" w:pos="9000"/>
        </w:tabs>
        <w:rPr>
          <w:b/>
          <w:highlight w:val="lightGray"/>
        </w:rPr>
      </w:pPr>
    </w:p>
    <w:p w:rsidR="008460E5" w:rsidRPr="006E70B4" w:rsidRDefault="008460E5" w:rsidP="008460E5">
      <w:pPr>
        <w:tabs>
          <w:tab w:val="right" w:pos="9000"/>
        </w:tabs>
        <w:rPr>
          <w:b/>
        </w:rPr>
      </w:pPr>
      <w:r w:rsidRPr="008460E5">
        <w:rPr>
          <w:b/>
          <w:highlight w:val="lightGray"/>
        </w:rPr>
        <w:t>Zadanie nr 2</w:t>
      </w:r>
    </w:p>
    <w:tbl>
      <w:tblPr>
        <w:tblW w:w="9451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0"/>
        <w:gridCol w:w="1713"/>
        <w:gridCol w:w="1659"/>
        <w:gridCol w:w="829"/>
        <w:gridCol w:w="1246"/>
        <w:gridCol w:w="1243"/>
        <w:gridCol w:w="691"/>
        <w:gridCol w:w="1520"/>
      </w:tblGrid>
      <w:tr w:rsidR="008460E5" w:rsidRPr="00E24C6A" w:rsidTr="0084405D">
        <w:trPr>
          <w:trHeight w:val="660"/>
        </w:trPr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460E5" w:rsidRPr="00E24C6A" w:rsidRDefault="008460E5" w:rsidP="0084405D">
            <w:pPr>
              <w:jc w:val="center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L.p.</w:t>
            </w:r>
          </w:p>
        </w:tc>
        <w:tc>
          <w:tcPr>
            <w:tcW w:w="171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460E5" w:rsidRPr="00E24C6A" w:rsidRDefault="008460E5" w:rsidP="0084405D">
            <w:pPr>
              <w:jc w:val="center"/>
              <w:rPr>
                <w:b/>
                <w:sz w:val="20"/>
                <w:szCs w:val="20"/>
              </w:rPr>
            </w:pPr>
            <w:r w:rsidRPr="00E24C6A">
              <w:rPr>
                <w:b/>
                <w:sz w:val="20"/>
                <w:szCs w:val="20"/>
              </w:rPr>
              <w:t xml:space="preserve">Nazwa </w:t>
            </w:r>
            <w:r>
              <w:rPr>
                <w:b/>
                <w:sz w:val="20"/>
                <w:szCs w:val="20"/>
              </w:rPr>
              <w:t>urządzenia</w:t>
            </w:r>
          </w:p>
          <w:p w:rsidR="008460E5" w:rsidRDefault="008460E5" w:rsidP="0084405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8460E5" w:rsidRPr="00E24C6A" w:rsidRDefault="008460E5" w:rsidP="0084405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460E5" w:rsidRPr="00E24C6A" w:rsidRDefault="008460E5" w:rsidP="0084405D">
            <w:pPr>
              <w:jc w:val="center"/>
              <w:rPr>
                <w:b/>
                <w:sz w:val="20"/>
                <w:szCs w:val="20"/>
              </w:rPr>
            </w:pPr>
            <w:r w:rsidRPr="00E24C6A">
              <w:rPr>
                <w:b/>
                <w:sz w:val="20"/>
                <w:szCs w:val="20"/>
              </w:rPr>
              <w:t>Producent/model oferowanego urządzenia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460E5" w:rsidRPr="00E24C6A" w:rsidRDefault="008460E5" w:rsidP="0084405D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Liczba szt.</w:t>
            </w:r>
          </w:p>
        </w:tc>
        <w:tc>
          <w:tcPr>
            <w:tcW w:w="124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460E5" w:rsidRPr="00E24C6A" w:rsidRDefault="008460E5" w:rsidP="0084405D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E24C6A">
              <w:rPr>
                <w:sz w:val="20"/>
                <w:szCs w:val="20"/>
              </w:rPr>
              <w:t>[PLN]</w:t>
            </w:r>
          </w:p>
        </w:tc>
        <w:tc>
          <w:tcPr>
            <w:tcW w:w="12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460E5" w:rsidRPr="00E24C6A" w:rsidRDefault="008460E5" w:rsidP="0084405D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Wartość netto</w:t>
            </w:r>
          </w:p>
          <w:p w:rsidR="008460E5" w:rsidRPr="00E24C6A" w:rsidRDefault="008460E5" w:rsidP="0084405D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460E5" w:rsidRPr="00E24C6A" w:rsidRDefault="008460E5" w:rsidP="0084405D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VAT</w:t>
            </w:r>
          </w:p>
          <w:p w:rsidR="008460E5" w:rsidRPr="00E24C6A" w:rsidRDefault="008460E5" w:rsidP="0084405D">
            <w:pPr>
              <w:jc w:val="center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[%]</w:t>
            </w:r>
          </w:p>
        </w:tc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460E5" w:rsidRPr="00E24C6A" w:rsidRDefault="008460E5" w:rsidP="0084405D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:rsidR="008460E5" w:rsidRPr="00E24C6A" w:rsidRDefault="008460E5" w:rsidP="0084405D">
            <w:pPr>
              <w:jc w:val="center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[PLN]</w:t>
            </w:r>
          </w:p>
          <w:p w:rsidR="008460E5" w:rsidRPr="00E24C6A" w:rsidRDefault="008460E5" w:rsidP="0084405D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 xml:space="preserve"> (z doliczonym </w:t>
            </w:r>
            <w:r w:rsidRPr="00E24C6A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8460E5" w:rsidRPr="00E24C6A" w:rsidTr="0084405D">
        <w:trPr>
          <w:trHeight w:val="281"/>
        </w:trPr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460E5" w:rsidRPr="00E24C6A" w:rsidRDefault="008460E5" w:rsidP="0084405D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460E5" w:rsidRPr="00E24C6A" w:rsidRDefault="008460E5" w:rsidP="0084405D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460E5" w:rsidRPr="00E24C6A" w:rsidRDefault="008460E5" w:rsidP="0084405D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460E5" w:rsidRPr="00E24C6A" w:rsidRDefault="008460E5" w:rsidP="0084405D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460E5" w:rsidRPr="00E24C6A" w:rsidRDefault="008460E5" w:rsidP="0084405D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460E5" w:rsidRPr="00E24C6A" w:rsidRDefault="008460E5" w:rsidP="0084405D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460E5" w:rsidRPr="00E24C6A" w:rsidRDefault="008460E5" w:rsidP="0084405D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460E5" w:rsidRPr="00E24C6A" w:rsidRDefault="008460E5" w:rsidP="0084405D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8460E5" w:rsidRPr="00E24C6A" w:rsidTr="0084405D">
        <w:trPr>
          <w:trHeight w:val="228"/>
        </w:trPr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0E5" w:rsidRPr="00E24C6A" w:rsidRDefault="008460E5" w:rsidP="0084405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1</w:t>
            </w:r>
          </w:p>
        </w:tc>
        <w:tc>
          <w:tcPr>
            <w:tcW w:w="17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0E5" w:rsidRPr="00E24C6A" w:rsidRDefault="008460E5" w:rsidP="008440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Komputer przenośny</w:t>
            </w:r>
          </w:p>
        </w:tc>
        <w:tc>
          <w:tcPr>
            <w:tcW w:w="16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0E5" w:rsidRPr="00E24C6A" w:rsidRDefault="008460E5" w:rsidP="0084405D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0E5" w:rsidRPr="00E24C6A" w:rsidRDefault="008460E5" w:rsidP="008440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4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0E5" w:rsidRPr="00E24C6A" w:rsidRDefault="008460E5" w:rsidP="0084405D">
            <w:pPr>
              <w:rPr>
                <w:sz w:val="20"/>
                <w:szCs w:val="20"/>
              </w:rPr>
            </w:pPr>
          </w:p>
        </w:tc>
        <w:tc>
          <w:tcPr>
            <w:tcW w:w="12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0E5" w:rsidRPr="00E24C6A" w:rsidRDefault="008460E5" w:rsidP="0084405D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460E5" w:rsidRPr="00E24C6A" w:rsidRDefault="008460E5" w:rsidP="0084405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460E5" w:rsidRPr="00E24C6A" w:rsidRDefault="008460E5" w:rsidP="0084405D">
            <w:pPr>
              <w:ind w:right="425"/>
              <w:rPr>
                <w:sz w:val="20"/>
                <w:szCs w:val="20"/>
              </w:rPr>
            </w:pPr>
          </w:p>
          <w:p w:rsidR="008460E5" w:rsidRPr="00E24C6A" w:rsidRDefault="008460E5" w:rsidP="0084405D">
            <w:pPr>
              <w:ind w:right="425"/>
              <w:rPr>
                <w:sz w:val="20"/>
                <w:szCs w:val="20"/>
              </w:rPr>
            </w:pPr>
          </w:p>
        </w:tc>
      </w:tr>
      <w:tr w:rsidR="008460E5" w:rsidRPr="00E24C6A" w:rsidTr="0084405D">
        <w:trPr>
          <w:trHeight w:val="166"/>
        </w:trPr>
        <w:tc>
          <w:tcPr>
            <w:tcW w:w="599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460E5" w:rsidRPr="00E24C6A" w:rsidRDefault="008460E5" w:rsidP="0084405D">
            <w:pPr>
              <w:ind w:right="425"/>
              <w:rPr>
                <w:sz w:val="20"/>
                <w:szCs w:val="20"/>
              </w:rPr>
            </w:pPr>
          </w:p>
          <w:p w:rsidR="008460E5" w:rsidRPr="00E24C6A" w:rsidRDefault="008460E5" w:rsidP="0084405D">
            <w:pPr>
              <w:ind w:right="425"/>
              <w:jc w:val="right"/>
              <w:rPr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0E5" w:rsidRPr="00E24C6A" w:rsidRDefault="008460E5" w:rsidP="0084405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460E5" w:rsidRPr="00E24C6A" w:rsidRDefault="008460E5" w:rsidP="0084405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460E5" w:rsidRPr="00E24C6A" w:rsidRDefault="008460E5" w:rsidP="0084405D">
            <w:pPr>
              <w:ind w:right="425"/>
              <w:rPr>
                <w:sz w:val="20"/>
                <w:szCs w:val="20"/>
              </w:rPr>
            </w:pPr>
          </w:p>
        </w:tc>
      </w:tr>
      <w:tr w:rsidR="008460E5" w:rsidRPr="00E24C6A" w:rsidTr="0084405D">
        <w:trPr>
          <w:trHeight w:val="166"/>
        </w:trPr>
        <w:tc>
          <w:tcPr>
            <w:tcW w:w="599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0E5" w:rsidRPr="00E24C6A" w:rsidRDefault="008460E5" w:rsidP="0084405D">
            <w:pPr>
              <w:rPr>
                <w:i/>
                <w:iCs/>
                <w:sz w:val="20"/>
                <w:szCs w:val="20"/>
              </w:rPr>
            </w:pPr>
            <w:r w:rsidRPr="00E24C6A"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:rsidR="008460E5" w:rsidRPr="00E24C6A" w:rsidRDefault="008460E5" w:rsidP="0084405D">
            <w:pPr>
              <w:rPr>
                <w:sz w:val="20"/>
                <w:szCs w:val="20"/>
              </w:rPr>
            </w:pPr>
            <w:r w:rsidRPr="00E24C6A"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0E5" w:rsidRPr="00E24C6A" w:rsidRDefault="008460E5" w:rsidP="0084405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460E5" w:rsidRPr="00E24C6A" w:rsidRDefault="008460E5" w:rsidP="0084405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460E5" w:rsidRPr="00E24C6A" w:rsidRDefault="008460E5" w:rsidP="0084405D">
            <w:pPr>
              <w:ind w:right="425"/>
              <w:rPr>
                <w:sz w:val="20"/>
                <w:szCs w:val="20"/>
              </w:rPr>
            </w:pPr>
          </w:p>
        </w:tc>
      </w:tr>
    </w:tbl>
    <w:p w:rsidR="00CB6F26" w:rsidRDefault="008460E5" w:rsidP="008460E5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6E70B4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do 14 dni</w:t>
      </w:r>
      <w:r w:rsidRPr="006E70B4">
        <w:rPr>
          <w:sz w:val="22"/>
          <w:szCs w:val="22"/>
        </w:rPr>
        <w:t xml:space="preserve"> od daty podpisania umowy </w:t>
      </w:r>
    </w:p>
    <w:p w:rsidR="008460E5" w:rsidRPr="006E70B4" w:rsidRDefault="008460E5" w:rsidP="008460E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bookmarkStart w:id="0" w:name="_GoBack"/>
      <w:bookmarkEnd w:id="0"/>
      <w:r w:rsidRPr="006E70B4">
        <w:rPr>
          <w:b/>
          <w:sz w:val="22"/>
          <w:szCs w:val="22"/>
        </w:rPr>
        <w:t>Okres udzielonej gwarancji wynosi:</w:t>
      </w:r>
      <w:r w:rsidRPr="006E70B4">
        <w:rPr>
          <w:sz w:val="22"/>
          <w:szCs w:val="22"/>
        </w:rPr>
        <w:t xml:space="preserve"> …… miesięcy</w:t>
      </w:r>
      <w:r>
        <w:rPr>
          <w:sz w:val="22"/>
          <w:szCs w:val="22"/>
        </w:rPr>
        <w:t>*</w:t>
      </w:r>
      <w:r w:rsidRPr="006E70B4">
        <w:rPr>
          <w:sz w:val="22"/>
          <w:szCs w:val="22"/>
        </w:rPr>
        <w:t xml:space="preserve"> (</w:t>
      </w:r>
      <w:r w:rsidRPr="006E70B4">
        <w:rPr>
          <w:i/>
          <w:sz w:val="22"/>
          <w:szCs w:val="22"/>
          <w:highlight w:val="yellow"/>
        </w:rPr>
        <w:t>kryterium oceny ofert)</w:t>
      </w:r>
    </w:p>
    <w:p w:rsidR="008460E5" w:rsidRPr="006E70B4" w:rsidRDefault="008460E5" w:rsidP="008460E5">
      <w:pPr>
        <w:widowControl w:val="0"/>
        <w:jc w:val="both"/>
        <w:rPr>
          <w:b/>
          <w:i/>
          <w:sz w:val="22"/>
          <w:szCs w:val="22"/>
        </w:rPr>
      </w:pPr>
      <w:r>
        <w:rPr>
          <w:bCs/>
          <w:i/>
          <w:iCs/>
          <w:sz w:val="22"/>
          <w:szCs w:val="22"/>
        </w:rPr>
        <w:t>*</w:t>
      </w:r>
      <w:r w:rsidRPr="006E70B4">
        <w:rPr>
          <w:bCs/>
          <w:i/>
          <w:iCs/>
          <w:sz w:val="22"/>
          <w:szCs w:val="22"/>
        </w:rPr>
        <w:t>W przypadku nie podania okresu gwarancji, Zamawiający przyjmie minimalny okres gwarancji</w:t>
      </w:r>
      <w:r>
        <w:rPr>
          <w:bCs/>
          <w:i/>
          <w:iCs/>
          <w:sz w:val="22"/>
          <w:szCs w:val="22"/>
        </w:rPr>
        <w:t xml:space="preserve"> wskazany w SWZ.</w:t>
      </w:r>
    </w:p>
    <w:p w:rsidR="008460E5" w:rsidRPr="008460E5" w:rsidRDefault="008460E5" w:rsidP="008460E5">
      <w:pPr>
        <w:tabs>
          <w:tab w:val="right" w:pos="9000"/>
        </w:tabs>
        <w:rPr>
          <w:b/>
          <w:highlight w:val="lightGray"/>
        </w:rPr>
      </w:pPr>
    </w:p>
    <w:p w:rsidR="008460E5" w:rsidRPr="006E70B4" w:rsidRDefault="008460E5" w:rsidP="008460E5">
      <w:pPr>
        <w:tabs>
          <w:tab w:val="left" w:pos="426"/>
        </w:tabs>
        <w:jc w:val="both"/>
        <w:rPr>
          <w:b/>
          <w:sz w:val="22"/>
          <w:szCs w:val="22"/>
        </w:rPr>
      </w:pPr>
      <w:r w:rsidRPr="006E70B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6E70B4">
        <w:rPr>
          <w:b/>
          <w:sz w:val="22"/>
          <w:szCs w:val="22"/>
        </w:rPr>
        <w:t xml:space="preserve"> TAK/NIE</w:t>
      </w:r>
    </w:p>
    <w:p w:rsidR="008460E5" w:rsidRPr="002E3DAE" w:rsidRDefault="008460E5" w:rsidP="008460E5">
      <w:pPr>
        <w:ind w:right="-47"/>
        <w:jc w:val="both"/>
        <w:rPr>
          <w:bCs/>
          <w:sz w:val="22"/>
          <w:szCs w:val="22"/>
        </w:rPr>
      </w:pPr>
      <w:r w:rsidRPr="002E3DAE">
        <w:rPr>
          <w:b/>
          <w:sz w:val="22"/>
          <w:szCs w:val="22"/>
        </w:rPr>
        <w:t xml:space="preserve">Termin płatności: </w:t>
      </w:r>
      <w:r w:rsidRPr="002E3DAE"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8460E5" w:rsidRPr="002E3DAE" w:rsidRDefault="008460E5" w:rsidP="008460E5">
      <w:pPr>
        <w:rPr>
          <w:b/>
          <w:sz w:val="22"/>
          <w:szCs w:val="22"/>
          <w:u w:val="single"/>
        </w:rPr>
      </w:pPr>
      <w:r w:rsidRPr="002E3DAE">
        <w:rPr>
          <w:b/>
          <w:sz w:val="22"/>
          <w:szCs w:val="22"/>
          <w:u w:val="single"/>
        </w:rPr>
        <w:t>Jednocześnie oświadczamy, że:</w:t>
      </w:r>
    </w:p>
    <w:p w:rsidR="008460E5" w:rsidRPr="002E3DAE" w:rsidRDefault="008460E5" w:rsidP="008460E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E3DAE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:rsidR="008460E5" w:rsidRPr="002E3DAE" w:rsidRDefault="008460E5" w:rsidP="008460E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E3DAE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>
        <w:rPr>
          <w:color w:val="000000"/>
          <w:sz w:val="22"/>
          <w:szCs w:val="22"/>
          <w:lang w:eastAsia="ar-SA"/>
        </w:rPr>
        <w:t>, akceptujemy je</w:t>
      </w:r>
      <w:r w:rsidRPr="002E3DAE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2E3DAE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2E3DAE">
        <w:rPr>
          <w:color w:val="000000"/>
          <w:sz w:val="22"/>
          <w:szCs w:val="22"/>
        </w:rPr>
        <w:t xml:space="preserve"> i nie wnosimy do nich żadnych zastrzeżeń.</w:t>
      </w:r>
    </w:p>
    <w:p w:rsidR="008460E5" w:rsidRPr="002E3DAE" w:rsidRDefault="008460E5" w:rsidP="008460E5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8460E5" w:rsidRPr="002E3DAE" w:rsidRDefault="008460E5" w:rsidP="008460E5">
      <w:pPr>
        <w:ind w:left="360"/>
        <w:jc w:val="both"/>
        <w:rPr>
          <w:i/>
          <w:sz w:val="22"/>
          <w:szCs w:val="22"/>
        </w:rPr>
      </w:pPr>
      <w:r w:rsidRPr="002E3DAE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460E5" w:rsidRPr="002E3DAE" w:rsidRDefault="008460E5" w:rsidP="008460E5">
      <w:pPr>
        <w:ind w:left="360"/>
        <w:jc w:val="both"/>
        <w:rPr>
          <w:i/>
          <w:sz w:val="22"/>
          <w:szCs w:val="22"/>
        </w:rPr>
      </w:pPr>
      <w:r w:rsidRPr="002E3DAE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460E5" w:rsidRPr="002E3DAE" w:rsidRDefault="008460E5" w:rsidP="008460E5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460E5" w:rsidRPr="002E3DAE" w:rsidTr="0084405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60E5" w:rsidRPr="002E3DAE" w:rsidRDefault="008460E5" w:rsidP="0084405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60E5" w:rsidRPr="002E3DAE" w:rsidRDefault="008460E5" w:rsidP="0084405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 xml:space="preserve">Opis części zamówienia, którą wykonawca </w:t>
            </w:r>
          </w:p>
          <w:p w:rsidR="008460E5" w:rsidRPr="002E3DAE" w:rsidRDefault="008460E5" w:rsidP="0084405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0E5" w:rsidRPr="002E3DAE" w:rsidRDefault="008460E5" w:rsidP="0084405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Nazwa podwykonawcy</w:t>
            </w:r>
            <w:r w:rsidRPr="002E3DAE">
              <w:rPr>
                <w:sz w:val="22"/>
                <w:szCs w:val="22"/>
              </w:rPr>
              <w:br/>
              <w:t>(o ile jest znana)</w:t>
            </w:r>
          </w:p>
        </w:tc>
      </w:tr>
      <w:tr w:rsidR="008460E5" w:rsidRPr="002E3DAE" w:rsidTr="0084405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60E5" w:rsidRPr="002E3DAE" w:rsidRDefault="008460E5" w:rsidP="0084405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60E5" w:rsidRPr="002E3DAE" w:rsidRDefault="008460E5" w:rsidP="0084405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60E5" w:rsidRPr="002E3DAE" w:rsidRDefault="008460E5" w:rsidP="0084405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8460E5" w:rsidRPr="002E3DAE" w:rsidTr="0084405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60E5" w:rsidRPr="002E3DAE" w:rsidRDefault="008460E5" w:rsidP="0084405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60E5" w:rsidRPr="002E3DAE" w:rsidRDefault="008460E5" w:rsidP="0084405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460E5" w:rsidRPr="002E3DAE" w:rsidRDefault="008460E5" w:rsidP="0084405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8460E5" w:rsidRPr="002E3DAE" w:rsidRDefault="008460E5" w:rsidP="008460E5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lastRenderedPageBreak/>
        <w:t>Upoważnionymi do reprezentowania naszej firmy są następujące osoby:</w:t>
      </w:r>
    </w:p>
    <w:p w:rsidR="008460E5" w:rsidRPr="002E3DAE" w:rsidRDefault="008460E5" w:rsidP="008460E5">
      <w:pPr>
        <w:keepNext/>
        <w:outlineLvl w:val="0"/>
        <w:rPr>
          <w:b/>
          <w:bCs/>
          <w:kern w:val="32"/>
          <w:sz w:val="22"/>
          <w:szCs w:val="22"/>
        </w:rPr>
      </w:pPr>
      <w:r w:rsidRPr="002E3DAE">
        <w:rPr>
          <w:b/>
          <w:bCs/>
          <w:kern w:val="32"/>
          <w:sz w:val="22"/>
          <w:szCs w:val="22"/>
        </w:rPr>
        <w:tab/>
        <w:t>Imię i Nazwisko</w:t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</w:p>
    <w:p w:rsidR="008460E5" w:rsidRPr="002E3DAE" w:rsidRDefault="008460E5" w:rsidP="008460E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E3DAE">
        <w:rPr>
          <w:sz w:val="22"/>
          <w:szCs w:val="22"/>
        </w:rPr>
        <w:tab/>
      </w:r>
      <w:r w:rsidRPr="002E3DAE">
        <w:rPr>
          <w:sz w:val="22"/>
          <w:szCs w:val="22"/>
        </w:rPr>
        <w:tab/>
      </w:r>
    </w:p>
    <w:p w:rsidR="008460E5" w:rsidRPr="002E3DAE" w:rsidRDefault="008460E5" w:rsidP="008460E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E3DAE">
        <w:rPr>
          <w:sz w:val="22"/>
          <w:szCs w:val="22"/>
        </w:rPr>
        <w:tab/>
      </w:r>
      <w:r w:rsidRPr="002E3DAE">
        <w:rPr>
          <w:sz w:val="22"/>
          <w:szCs w:val="22"/>
        </w:rPr>
        <w:tab/>
        <w:t xml:space="preserve"> </w:t>
      </w:r>
    </w:p>
    <w:p w:rsidR="008460E5" w:rsidRPr="002E3DAE" w:rsidRDefault="008460E5" w:rsidP="008460E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:rsidR="008460E5" w:rsidRPr="002E3DAE" w:rsidRDefault="008460E5" w:rsidP="008460E5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upoważnienie dla powyżej wskazanych osób wynika z następującego (</w:t>
      </w:r>
      <w:proofErr w:type="spellStart"/>
      <w:r w:rsidRPr="002E3DAE">
        <w:rPr>
          <w:sz w:val="22"/>
          <w:szCs w:val="22"/>
        </w:rPr>
        <w:t>ych</w:t>
      </w:r>
      <w:proofErr w:type="spellEnd"/>
      <w:r w:rsidRPr="002E3DAE">
        <w:rPr>
          <w:sz w:val="22"/>
          <w:szCs w:val="22"/>
        </w:rPr>
        <w:t>) dokumentu(ów)</w:t>
      </w:r>
    </w:p>
    <w:p w:rsidR="008460E5" w:rsidRPr="002E3DAE" w:rsidRDefault="008460E5" w:rsidP="008460E5">
      <w:p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8460E5" w:rsidRPr="002E3DAE" w:rsidRDefault="008460E5" w:rsidP="008460E5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załącznikami do niniejszej oferty są:</w:t>
      </w:r>
    </w:p>
    <w:p w:rsidR="008460E5" w:rsidRPr="002E3DAE" w:rsidRDefault="008460E5" w:rsidP="008460E5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………………………………………………………………………………………….</w:t>
      </w:r>
    </w:p>
    <w:p w:rsidR="008460E5" w:rsidRPr="002E3DAE" w:rsidRDefault="008460E5" w:rsidP="008460E5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……………………………………………..……………………………………………</w:t>
      </w:r>
    </w:p>
    <w:p w:rsidR="008460E5" w:rsidRPr="002E3DAE" w:rsidRDefault="008460E5" w:rsidP="008460E5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8460E5" w:rsidRPr="002E3DAE" w:rsidRDefault="008460E5" w:rsidP="008460E5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………………………………………………………………………………………….</w:t>
      </w:r>
    </w:p>
    <w:p w:rsidR="008460E5" w:rsidRDefault="008460E5" w:rsidP="008460E5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……………………………………………..……………………………………………</w:t>
      </w:r>
    </w:p>
    <w:p w:rsidR="00CB6F26" w:rsidRPr="003C39C6" w:rsidRDefault="00CB6F26" w:rsidP="00CB6F2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3C39C6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3C39C6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3C39C6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3C39C6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3C39C6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3C39C6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3C39C6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3C39C6">
        <w:rPr>
          <w:rFonts w:eastAsia="Calibri"/>
          <w:sz w:val="22"/>
          <w:szCs w:val="22"/>
          <w:highlight w:val="yellow"/>
          <w:lang w:eastAsia="zh-CN"/>
        </w:rPr>
        <w:t>.</w:t>
      </w:r>
    </w:p>
    <w:p w:rsidR="008460E5" w:rsidRDefault="008460E5" w:rsidP="008460E5">
      <w:pPr>
        <w:jc w:val="both"/>
        <w:rPr>
          <w:sz w:val="22"/>
          <w:szCs w:val="22"/>
        </w:rPr>
      </w:pPr>
    </w:p>
    <w:p w:rsidR="008460E5" w:rsidRPr="002E3DAE" w:rsidRDefault="008460E5" w:rsidP="008460E5">
      <w:pPr>
        <w:jc w:val="both"/>
        <w:rPr>
          <w:sz w:val="22"/>
          <w:szCs w:val="22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1161" w:rsidRDefault="00401161">
      <w:r>
        <w:separator/>
      </w:r>
    </w:p>
  </w:endnote>
  <w:endnote w:type="continuationSeparator" w:id="0">
    <w:p w:rsidR="00401161" w:rsidRDefault="00401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6E6E" w:rsidRDefault="00626E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6E6E" w:rsidRDefault="00626E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1161" w:rsidRDefault="00401161">
      <w:r>
        <w:separator/>
      </w:r>
    </w:p>
  </w:footnote>
  <w:footnote w:type="continuationSeparator" w:id="0">
    <w:p w:rsidR="00401161" w:rsidRDefault="004011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6E6E" w:rsidRDefault="00626E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6E6E" w:rsidRDefault="00626E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1161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01161"/>
    <w:rsid w:val="004B7300"/>
    <w:rsid w:val="004C6753"/>
    <w:rsid w:val="00595C87"/>
    <w:rsid w:val="005D2C65"/>
    <w:rsid w:val="005E6D94"/>
    <w:rsid w:val="00626E6E"/>
    <w:rsid w:val="0063384F"/>
    <w:rsid w:val="00643C6F"/>
    <w:rsid w:val="00646202"/>
    <w:rsid w:val="0065290F"/>
    <w:rsid w:val="006815F6"/>
    <w:rsid w:val="007748F0"/>
    <w:rsid w:val="007A4321"/>
    <w:rsid w:val="00833933"/>
    <w:rsid w:val="008460E5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CB6F2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D142ADD"/>
  <w15:chartTrackingRefBased/>
  <w15:docId w15:val="{26893A66-329D-41F7-AF92-2C53C92C1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C6720-C226-4EDC-9DC7-27B7D1F39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624</Words>
  <Characters>4827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4</cp:revision>
  <cp:lastPrinted>1601-01-01T00:00:00Z</cp:lastPrinted>
  <dcterms:created xsi:type="dcterms:W3CDTF">2024-12-18T10:05:00Z</dcterms:created>
  <dcterms:modified xsi:type="dcterms:W3CDTF">2024-12-18T10:12:00Z</dcterms:modified>
</cp:coreProperties>
</file>