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  <w:bookmarkStart w:id="0" w:name="_GoBack"/>
      <w:bookmarkEnd w:id="0"/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3A263D3D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16A6F" w:rsidRPr="00916A6F">
        <w:rPr>
          <w:rFonts w:ascii="Arial" w:hAnsi="Arial" w:cs="Arial"/>
          <w:b/>
          <w:sz w:val="21"/>
          <w:szCs w:val="21"/>
          <w:lang w:eastAsia="zh-CN"/>
        </w:rPr>
        <w:t>Usługa dostarczania przesyłek kurierskich w obrocie krajowym i zagranicznym dla potrzeb AGH - DE-dzp.272-747/24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0669C" w14:textId="77777777" w:rsidR="00B34109" w:rsidRDefault="00B34109" w:rsidP="0038231F">
      <w:pPr>
        <w:spacing w:after="0" w:line="240" w:lineRule="auto"/>
      </w:pPr>
      <w:r>
        <w:separator/>
      </w:r>
    </w:p>
  </w:endnote>
  <w:endnote w:type="continuationSeparator" w:id="0">
    <w:p w14:paraId="705089E1" w14:textId="77777777" w:rsidR="00B34109" w:rsidRDefault="00B34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FB8E7" w14:textId="77777777" w:rsidR="00B34109" w:rsidRDefault="00B34109" w:rsidP="0038231F">
      <w:pPr>
        <w:spacing w:after="0" w:line="240" w:lineRule="auto"/>
      </w:pPr>
      <w:r>
        <w:separator/>
      </w:r>
    </w:p>
  </w:footnote>
  <w:footnote w:type="continuationSeparator" w:id="0">
    <w:p w14:paraId="7DEEA278" w14:textId="77777777" w:rsidR="00B34109" w:rsidRDefault="00B341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66F091B4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C6626" w:rsidRPr="00BC6626">
      <w:rPr>
        <w:rFonts w:ascii="Times New Roman" w:hAnsi="Times New Roman"/>
        <w:sz w:val="20"/>
        <w:szCs w:val="20"/>
      </w:rPr>
      <w:t>DE-dzp.272</w:t>
    </w:r>
    <w:r w:rsidR="00916A6F">
      <w:rPr>
        <w:rFonts w:ascii="Times New Roman" w:hAnsi="Times New Roman"/>
        <w:sz w:val="20"/>
        <w:szCs w:val="20"/>
      </w:rPr>
      <w:t>-747</w:t>
    </w:r>
    <w:r w:rsidR="00BC6626" w:rsidRPr="00BC6626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6A6F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00905-6604-4DCF-BDB5-7F35FD45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2024-12-13T09:02:00Z</dcterms:created>
  <dcterms:modified xsi:type="dcterms:W3CDTF">2024-12-13T09:02:00Z</dcterms:modified>
</cp:coreProperties>
</file>