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113FE" w14:textId="10352A61" w:rsidR="00081D13" w:rsidRPr="001B74F7" w:rsidRDefault="006B6FF6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1B74F7">
        <w:rPr>
          <w:sz w:val="20"/>
          <w:szCs w:val="20"/>
        </w:rPr>
        <w:t>Niepołomice</w:t>
      </w:r>
      <w:r w:rsidR="00081D13" w:rsidRPr="001B74F7">
        <w:rPr>
          <w:sz w:val="20"/>
          <w:szCs w:val="20"/>
        </w:rPr>
        <w:t xml:space="preserve"> dnia: </w:t>
      </w:r>
      <w:r w:rsidRPr="001B74F7">
        <w:rPr>
          <w:sz w:val="20"/>
          <w:szCs w:val="20"/>
        </w:rPr>
        <w:t>2024-12-1</w:t>
      </w:r>
      <w:r w:rsidR="001B74F7">
        <w:rPr>
          <w:sz w:val="20"/>
          <w:szCs w:val="20"/>
        </w:rPr>
        <w:t>7</w:t>
      </w:r>
    </w:p>
    <w:p w14:paraId="0608FC20" w14:textId="77777777" w:rsidR="00081D13" w:rsidRPr="001B74F7" w:rsidRDefault="006B6FF6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1B74F7">
        <w:rPr>
          <w:b/>
          <w:bCs/>
          <w:sz w:val="20"/>
          <w:szCs w:val="20"/>
        </w:rPr>
        <w:t>GMINA NIEPOŁOMICE</w:t>
      </w:r>
    </w:p>
    <w:p w14:paraId="21BD0D0D" w14:textId="77777777" w:rsidR="00081D13" w:rsidRPr="001B74F7" w:rsidRDefault="006B6FF6" w:rsidP="00081D13">
      <w:pPr>
        <w:spacing w:line="360" w:lineRule="auto"/>
        <w:ind w:right="3969"/>
        <w:rPr>
          <w:sz w:val="20"/>
          <w:szCs w:val="20"/>
        </w:rPr>
      </w:pPr>
      <w:r w:rsidRPr="001B74F7">
        <w:rPr>
          <w:sz w:val="20"/>
          <w:szCs w:val="20"/>
        </w:rPr>
        <w:t>Pl. Zwycięstwa</w:t>
      </w:r>
      <w:r w:rsidR="00081D13" w:rsidRPr="001B74F7">
        <w:rPr>
          <w:sz w:val="20"/>
          <w:szCs w:val="20"/>
        </w:rPr>
        <w:t xml:space="preserve"> </w:t>
      </w:r>
      <w:r w:rsidRPr="001B74F7">
        <w:rPr>
          <w:sz w:val="20"/>
          <w:szCs w:val="20"/>
        </w:rPr>
        <w:t>13</w:t>
      </w:r>
    </w:p>
    <w:p w14:paraId="6CAA72C1" w14:textId="77777777" w:rsidR="00081D13" w:rsidRPr="001B74F7" w:rsidRDefault="006B6FF6" w:rsidP="00081D13">
      <w:pPr>
        <w:ind w:right="3969"/>
        <w:rPr>
          <w:sz w:val="20"/>
          <w:szCs w:val="20"/>
        </w:rPr>
      </w:pPr>
      <w:r w:rsidRPr="001B74F7">
        <w:rPr>
          <w:sz w:val="20"/>
          <w:szCs w:val="20"/>
        </w:rPr>
        <w:t>32-005</w:t>
      </w:r>
      <w:r w:rsidR="00081D13" w:rsidRPr="001B74F7">
        <w:rPr>
          <w:sz w:val="20"/>
          <w:szCs w:val="20"/>
        </w:rPr>
        <w:t xml:space="preserve"> </w:t>
      </w:r>
      <w:r w:rsidRPr="001B74F7">
        <w:rPr>
          <w:sz w:val="20"/>
          <w:szCs w:val="20"/>
        </w:rPr>
        <w:t>Niepołomice</w:t>
      </w:r>
    </w:p>
    <w:p w14:paraId="47BA9464" w14:textId="77777777" w:rsidR="00081D13" w:rsidRPr="001B74F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B74F7" w14:paraId="521783E8" w14:textId="77777777" w:rsidTr="00C13EA9">
        <w:tc>
          <w:tcPr>
            <w:tcW w:w="10065" w:type="dxa"/>
            <w:shd w:val="clear" w:color="auto" w:fill="F2F2F2"/>
            <w:hideMark/>
          </w:tcPr>
          <w:p w14:paraId="5BDB8988" w14:textId="77777777" w:rsidR="00081D13" w:rsidRPr="001B74F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B74F7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0381202" w14:textId="77777777" w:rsidR="00081D13" w:rsidRPr="001B74F7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B74F7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B2C496C" w14:textId="77777777" w:rsidR="00081D13" w:rsidRPr="001B74F7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1D09B4E4" w14:textId="77777777" w:rsidR="00081D13" w:rsidRPr="001B74F7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1B74F7">
        <w:rPr>
          <w:rFonts w:eastAsia="Calibri"/>
          <w:sz w:val="20"/>
          <w:szCs w:val="20"/>
          <w:lang w:eastAsia="en-US"/>
        </w:rPr>
        <w:t xml:space="preserve">Dotyczy </w:t>
      </w:r>
      <w:r w:rsidRPr="001B74F7">
        <w:rPr>
          <w:sz w:val="20"/>
          <w:szCs w:val="20"/>
        </w:rPr>
        <w:t>postępowania o udzielenie zamówienia publicznego</w:t>
      </w:r>
      <w:r w:rsidRPr="001B74F7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B74F7" w14:paraId="76B58CE4" w14:textId="77777777" w:rsidTr="00081D13">
        <w:tc>
          <w:tcPr>
            <w:tcW w:w="2269" w:type="dxa"/>
            <w:shd w:val="clear" w:color="auto" w:fill="auto"/>
          </w:tcPr>
          <w:p w14:paraId="186D3DA9" w14:textId="77777777" w:rsidR="00081D13" w:rsidRPr="001B74F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B74F7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1E34407" w14:textId="77777777" w:rsidR="00081D13" w:rsidRPr="001B74F7" w:rsidRDefault="006B6FF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B74F7">
              <w:rPr>
                <w:bCs/>
                <w:sz w:val="20"/>
                <w:szCs w:val="20"/>
              </w:rPr>
              <w:t>Świadczenie usług pocztowych w obrocie krajowym i zagranicznym</w:t>
            </w:r>
          </w:p>
        </w:tc>
      </w:tr>
      <w:tr w:rsidR="006B6FF6" w:rsidRPr="001B74F7" w14:paraId="0D792AC3" w14:textId="77777777" w:rsidTr="00990B3A">
        <w:tc>
          <w:tcPr>
            <w:tcW w:w="2269" w:type="dxa"/>
            <w:shd w:val="clear" w:color="auto" w:fill="auto"/>
          </w:tcPr>
          <w:p w14:paraId="2DEB0A8E" w14:textId="77777777" w:rsidR="006B6FF6" w:rsidRPr="001B74F7" w:rsidRDefault="006B6FF6" w:rsidP="00990B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B74F7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D00A9A7" w14:textId="77777777" w:rsidR="006B6FF6" w:rsidRPr="001B74F7" w:rsidRDefault="006B6FF6" w:rsidP="00990B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B74F7">
              <w:rPr>
                <w:bCs/>
                <w:sz w:val="20"/>
                <w:szCs w:val="20"/>
              </w:rPr>
              <w:t>ZP.271.42.2024</w:t>
            </w:r>
          </w:p>
        </w:tc>
      </w:tr>
    </w:tbl>
    <w:p w14:paraId="7C6A2C10" w14:textId="77777777" w:rsidR="00081D13" w:rsidRPr="001B74F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0296EFB" w14:textId="77777777" w:rsidR="00081D13" w:rsidRPr="001B74F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1B74F7">
        <w:rPr>
          <w:sz w:val="20"/>
          <w:szCs w:val="20"/>
        </w:rPr>
        <w:t xml:space="preserve">Zamawiający, </w:t>
      </w:r>
      <w:r w:rsidR="006B6FF6" w:rsidRPr="001B74F7">
        <w:rPr>
          <w:b/>
          <w:sz w:val="20"/>
          <w:szCs w:val="20"/>
        </w:rPr>
        <w:t>GMINA NIEPOŁOMICE</w:t>
      </w:r>
      <w:r w:rsidRPr="001B74F7">
        <w:rPr>
          <w:sz w:val="20"/>
          <w:szCs w:val="20"/>
        </w:rPr>
        <w:t xml:space="preserve">, działając na podstawie art. 253 </w:t>
      </w:r>
      <w:r w:rsidR="00A17CDB" w:rsidRPr="001B74F7">
        <w:rPr>
          <w:sz w:val="20"/>
          <w:szCs w:val="20"/>
        </w:rPr>
        <w:t xml:space="preserve">ust. 1 pkt. 1 i </w:t>
      </w:r>
      <w:r w:rsidRPr="001B74F7">
        <w:rPr>
          <w:sz w:val="20"/>
          <w:szCs w:val="20"/>
        </w:rPr>
        <w:t xml:space="preserve">ust. </w:t>
      </w:r>
      <w:r w:rsidR="00A17CDB" w:rsidRPr="001B74F7">
        <w:rPr>
          <w:sz w:val="20"/>
          <w:szCs w:val="20"/>
        </w:rPr>
        <w:t>2</w:t>
      </w:r>
      <w:r w:rsidRPr="001B74F7">
        <w:rPr>
          <w:sz w:val="20"/>
          <w:szCs w:val="20"/>
        </w:rPr>
        <w:t xml:space="preserve"> </w:t>
      </w:r>
      <w:r w:rsidR="00081D13" w:rsidRPr="001B74F7">
        <w:rPr>
          <w:sz w:val="20"/>
          <w:szCs w:val="20"/>
        </w:rPr>
        <w:t xml:space="preserve">ustawy z dnia 11 września 2019r. Prawo zamówień publicznych </w:t>
      </w:r>
      <w:r w:rsidR="006B6FF6" w:rsidRPr="001B74F7">
        <w:rPr>
          <w:sz w:val="20"/>
          <w:szCs w:val="20"/>
        </w:rPr>
        <w:t>(</w:t>
      </w:r>
      <w:proofErr w:type="spellStart"/>
      <w:r w:rsidR="006B6FF6" w:rsidRPr="001B74F7">
        <w:rPr>
          <w:sz w:val="20"/>
          <w:szCs w:val="20"/>
        </w:rPr>
        <w:t>t.j</w:t>
      </w:r>
      <w:proofErr w:type="spellEnd"/>
      <w:r w:rsidR="006B6FF6" w:rsidRPr="001B74F7">
        <w:rPr>
          <w:sz w:val="20"/>
          <w:szCs w:val="20"/>
        </w:rPr>
        <w:t>. Dz. U. z 2024 poz. 1320)</w:t>
      </w:r>
      <w:r w:rsidR="00081D13" w:rsidRPr="001B74F7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B6FF6" w:rsidRPr="001B74F7" w14:paraId="522C4F6E" w14:textId="77777777" w:rsidTr="00990B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0934EC1" w14:textId="77777777" w:rsidR="006B6FF6" w:rsidRPr="001B74F7" w:rsidRDefault="006B6FF6" w:rsidP="00990B3A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1B74F7">
              <w:rPr>
                <w:b/>
                <w:sz w:val="20"/>
                <w:szCs w:val="20"/>
              </w:rPr>
              <w:t>Poczta Polska S.A.</w:t>
            </w:r>
          </w:p>
          <w:p w14:paraId="4E410519" w14:textId="2D7FE279" w:rsidR="006B6FF6" w:rsidRPr="001B74F7" w:rsidRDefault="001B74F7" w:rsidP="00990B3A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6B6FF6" w:rsidRPr="001B74F7">
              <w:rPr>
                <w:bCs/>
                <w:sz w:val="20"/>
                <w:szCs w:val="20"/>
              </w:rPr>
              <w:t>Rodziny Hiszpańskich</w:t>
            </w:r>
            <w:r w:rsidR="006B6FF6" w:rsidRPr="001B74F7">
              <w:rPr>
                <w:bCs/>
                <w:sz w:val="20"/>
                <w:szCs w:val="20"/>
              </w:rPr>
              <w:t xml:space="preserve"> </w:t>
            </w:r>
            <w:r w:rsidR="006B6FF6" w:rsidRPr="001B74F7">
              <w:rPr>
                <w:bCs/>
                <w:sz w:val="20"/>
                <w:szCs w:val="20"/>
              </w:rPr>
              <w:t>8</w:t>
            </w:r>
            <w:r w:rsidR="006B6FF6" w:rsidRPr="001B74F7">
              <w:rPr>
                <w:bCs/>
                <w:sz w:val="20"/>
                <w:szCs w:val="20"/>
              </w:rPr>
              <w:t xml:space="preserve"> </w:t>
            </w:r>
          </w:p>
          <w:p w14:paraId="2F6D78C2" w14:textId="77777777" w:rsidR="006B6FF6" w:rsidRPr="001B74F7" w:rsidRDefault="006B6FF6" w:rsidP="00990B3A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1B74F7">
              <w:rPr>
                <w:bCs/>
                <w:sz w:val="20"/>
                <w:szCs w:val="20"/>
              </w:rPr>
              <w:t>00-940</w:t>
            </w:r>
            <w:r w:rsidRPr="001B74F7">
              <w:rPr>
                <w:bCs/>
                <w:sz w:val="20"/>
                <w:szCs w:val="20"/>
              </w:rPr>
              <w:t xml:space="preserve"> </w:t>
            </w:r>
            <w:r w:rsidRPr="001B74F7">
              <w:rPr>
                <w:bCs/>
                <w:sz w:val="20"/>
                <w:szCs w:val="20"/>
              </w:rPr>
              <w:t>Warszawa</w:t>
            </w:r>
          </w:p>
          <w:p w14:paraId="15BE7ACD" w14:textId="77777777" w:rsidR="006B6FF6" w:rsidRPr="001B74F7" w:rsidRDefault="006B6FF6" w:rsidP="00990B3A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1B74F7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B74F7">
              <w:rPr>
                <w:sz w:val="20"/>
                <w:szCs w:val="20"/>
              </w:rPr>
              <w:t xml:space="preserve"> </w:t>
            </w:r>
            <w:bookmarkEnd w:id="1"/>
            <w:r w:rsidRPr="001B74F7">
              <w:rPr>
                <w:b/>
                <w:sz w:val="20"/>
                <w:szCs w:val="20"/>
              </w:rPr>
              <w:t>822 575.20 zł</w:t>
            </w:r>
            <w:r w:rsidRPr="001B74F7">
              <w:rPr>
                <w:b/>
                <w:sz w:val="20"/>
                <w:szCs w:val="20"/>
              </w:rPr>
              <w:t xml:space="preserve"> brutto</w:t>
            </w:r>
            <w:r w:rsidRPr="001B74F7">
              <w:rPr>
                <w:bCs/>
                <w:sz w:val="20"/>
                <w:szCs w:val="20"/>
              </w:rPr>
              <w:t>.</w:t>
            </w:r>
          </w:p>
          <w:p w14:paraId="4779D986" w14:textId="77777777" w:rsidR="006B6FF6" w:rsidRPr="001B74F7" w:rsidRDefault="006B6FF6" w:rsidP="00990B3A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1B74F7">
              <w:rPr>
                <w:color w:val="000000"/>
                <w:sz w:val="20"/>
                <w:szCs w:val="20"/>
              </w:rPr>
              <w:t>Uzasadnienie wyboru:</w:t>
            </w:r>
          </w:p>
          <w:p w14:paraId="289AB55C" w14:textId="77777777" w:rsidR="006B6FF6" w:rsidRPr="001B74F7" w:rsidRDefault="006B6FF6" w:rsidP="00990B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1B74F7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08F013F8" w14:textId="77777777" w:rsidR="00081D13" w:rsidRPr="001B74F7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1B74F7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B74F7">
        <w:rPr>
          <w:color w:val="000000"/>
          <w:sz w:val="20"/>
          <w:szCs w:val="20"/>
        </w:rPr>
        <w:t>:</w:t>
      </w:r>
    </w:p>
    <w:tbl>
      <w:tblPr>
        <w:tblW w:w="9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516"/>
        <w:gridCol w:w="1654"/>
        <w:gridCol w:w="1860"/>
        <w:gridCol w:w="1654"/>
      </w:tblGrid>
      <w:tr w:rsidR="001B74F7" w:rsidRPr="001B74F7" w14:paraId="0532DBEC" w14:textId="77777777" w:rsidTr="001B74F7">
        <w:trPr>
          <w:trHeight w:val="527"/>
        </w:trPr>
        <w:tc>
          <w:tcPr>
            <w:tcW w:w="1241" w:type="dxa"/>
            <w:shd w:val="clear" w:color="auto" w:fill="F2F2F2"/>
            <w:vAlign w:val="center"/>
          </w:tcPr>
          <w:p w14:paraId="7D3ABEDF" w14:textId="77777777" w:rsidR="001B74F7" w:rsidRPr="001B74F7" w:rsidRDefault="001B74F7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1B74F7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16" w:type="dxa"/>
            <w:shd w:val="clear" w:color="auto" w:fill="F2F2F2"/>
            <w:vAlign w:val="center"/>
          </w:tcPr>
          <w:p w14:paraId="51B9708A" w14:textId="77777777" w:rsidR="001B74F7" w:rsidRPr="001B74F7" w:rsidRDefault="001B74F7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B74F7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54" w:type="dxa"/>
            <w:shd w:val="clear" w:color="auto" w:fill="F2F2F2"/>
            <w:vAlign w:val="center"/>
          </w:tcPr>
          <w:p w14:paraId="521F3DF7" w14:textId="77777777" w:rsidR="001B74F7" w:rsidRPr="001B74F7" w:rsidRDefault="001B74F7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B74F7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60" w:type="dxa"/>
            <w:shd w:val="clear" w:color="auto" w:fill="F2F2F2"/>
            <w:vAlign w:val="center"/>
          </w:tcPr>
          <w:p w14:paraId="139912C9" w14:textId="77777777" w:rsidR="001B74F7" w:rsidRPr="001B74F7" w:rsidRDefault="001B74F7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B74F7">
              <w:rPr>
                <w:rFonts w:ascii="Times New Roman" w:hAnsi="Times New Roman" w:cs="Times New Roman"/>
                <w:bCs/>
              </w:rPr>
              <w:t>Odbiór korespondencji w siedzibie Zamawiającego</w:t>
            </w:r>
          </w:p>
        </w:tc>
        <w:tc>
          <w:tcPr>
            <w:tcW w:w="1654" w:type="dxa"/>
            <w:shd w:val="clear" w:color="auto" w:fill="F2F2F2"/>
            <w:vAlign w:val="center"/>
          </w:tcPr>
          <w:p w14:paraId="35908B0A" w14:textId="77777777" w:rsidR="001B74F7" w:rsidRPr="001B74F7" w:rsidRDefault="001B74F7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B74F7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1B74F7" w:rsidRPr="001B74F7" w14:paraId="48E844EA" w14:textId="77777777" w:rsidTr="001B74F7">
        <w:trPr>
          <w:trHeight w:val="898"/>
        </w:trPr>
        <w:tc>
          <w:tcPr>
            <w:tcW w:w="1241" w:type="dxa"/>
            <w:vAlign w:val="center"/>
          </w:tcPr>
          <w:p w14:paraId="0B2BA5AF" w14:textId="77777777" w:rsidR="001B74F7" w:rsidRPr="001B74F7" w:rsidRDefault="001B74F7" w:rsidP="00990B3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B74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6" w:type="dxa"/>
            <w:vAlign w:val="center"/>
          </w:tcPr>
          <w:p w14:paraId="247FDFDA" w14:textId="77777777" w:rsidR="001B74F7" w:rsidRPr="001B74F7" w:rsidRDefault="001B74F7" w:rsidP="00990B3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B74F7">
              <w:rPr>
                <w:rFonts w:ascii="Times New Roman" w:hAnsi="Times New Roman" w:cs="Times New Roman"/>
                <w:b/>
              </w:rPr>
              <w:t>Poczta Polska S.A.</w:t>
            </w:r>
          </w:p>
          <w:p w14:paraId="58BB674A" w14:textId="2FC55F4D" w:rsidR="001B74F7" w:rsidRPr="001B74F7" w:rsidRDefault="001B74F7" w:rsidP="00990B3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B74F7">
              <w:rPr>
                <w:rFonts w:ascii="Times New Roman" w:hAnsi="Times New Roman" w:cs="Times New Roman"/>
                <w:bCs/>
              </w:rPr>
              <w:t>Rodziny Hiszpańskich</w:t>
            </w:r>
            <w:r w:rsidRPr="001B74F7">
              <w:rPr>
                <w:rFonts w:ascii="Times New Roman" w:hAnsi="Times New Roman" w:cs="Times New Roman"/>
                <w:bCs/>
              </w:rPr>
              <w:t xml:space="preserve"> </w:t>
            </w:r>
            <w:r w:rsidRPr="001B74F7">
              <w:rPr>
                <w:rFonts w:ascii="Times New Roman" w:hAnsi="Times New Roman" w:cs="Times New Roman"/>
                <w:bCs/>
              </w:rPr>
              <w:t>8</w:t>
            </w:r>
            <w:r w:rsidRPr="001B74F7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8766B75" w14:textId="77777777" w:rsidR="001B74F7" w:rsidRPr="001B74F7" w:rsidRDefault="001B74F7" w:rsidP="00990B3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B74F7">
              <w:rPr>
                <w:rFonts w:ascii="Times New Roman" w:hAnsi="Times New Roman" w:cs="Times New Roman"/>
                <w:bCs/>
              </w:rPr>
              <w:t>00-940</w:t>
            </w:r>
            <w:r w:rsidRPr="001B74F7">
              <w:rPr>
                <w:rFonts w:ascii="Times New Roman" w:hAnsi="Times New Roman" w:cs="Times New Roman"/>
                <w:bCs/>
              </w:rPr>
              <w:t xml:space="preserve"> </w:t>
            </w:r>
            <w:r w:rsidRPr="001B74F7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654" w:type="dxa"/>
            <w:vAlign w:val="center"/>
          </w:tcPr>
          <w:p w14:paraId="62053EB8" w14:textId="77777777" w:rsidR="001B74F7" w:rsidRPr="001B74F7" w:rsidRDefault="001B74F7" w:rsidP="00990B3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B74F7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60" w:type="dxa"/>
            <w:vAlign w:val="center"/>
          </w:tcPr>
          <w:p w14:paraId="7E44032A" w14:textId="77777777" w:rsidR="001B74F7" w:rsidRPr="001B74F7" w:rsidRDefault="001B74F7" w:rsidP="00990B3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B74F7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54" w:type="dxa"/>
            <w:vAlign w:val="center"/>
          </w:tcPr>
          <w:p w14:paraId="3097C188" w14:textId="77777777" w:rsidR="001B74F7" w:rsidRPr="001B74F7" w:rsidRDefault="001B74F7" w:rsidP="00990B3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B74F7">
              <w:rPr>
                <w:rFonts w:ascii="Times New Roman" w:hAnsi="Times New Roman" w:cs="Times New Roman"/>
              </w:rPr>
              <w:t xml:space="preserve">  60,00</w:t>
            </w:r>
          </w:p>
        </w:tc>
      </w:tr>
    </w:tbl>
    <w:p w14:paraId="11A89BEE" w14:textId="77777777" w:rsidR="00E85D70" w:rsidRPr="001B74F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0C72A18D" w14:textId="77777777" w:rsidR="00F960D7" w:rsidRPr="001B74F7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1B74F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FA256" w14:textId="77777777" w:rsidR="00667B60" w:rsidRDefault="00667B60">
      <w:r>
        <w:separator/>
      </w:r>
    </w:p>
  </w:endnote>
  <w:endnote w:type="continuationSeparator" w:id="0">
    <w:p w14:paraId="1A989966" w14:textId="77777777" w:rsidR="00667B60" w:rsidRDefault="00667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C434B" w14:textId="77777777" w:rsidR="006B6FF6" w:rsidRDefault="006B6F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E2C26" w14:textId="41E5E756" w:rsidR="000C1E6F" w:rsidRPr="001B74F7" w:rsidRDefault="000C1E6F" w:rsidP="001B74F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15620" w14:textId="77777777" w:rsidR="006B6FF6" w:rsidRDefault="006B6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39458" w14:textId="77777777" w:rsidR="00667B60" w:rsidRDefault="00667B60">
      <w:r>
        <w:separator/>
      </w:r>
    </w:p>
  </w:footnote>
  <w:footnote w:type="continuationSeparator" w:id="0">
    <w:p w14:paraId="4F63B694" w14:textId="77777777" w:rsidR="00667B60" w:rsidRDefault="00667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0703A" w14:textId="77777777" w:rsidR="006B6FF6" w:rsidRDefault="006B6F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B3E48" w14:textId="77777777" w:rsidR="006B6FF6" w:rsidRDefault="006B6F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597D6" w14:textId="77777777" w:rsidR="006B6FF6" w:rsidRDefault="006B6F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B60"/>
    <w:rsid w:val="00005838"/>
    <w:rsid w:val="00022322"/>
    <w:rsid w:val="00042497"/>
    <w:rsid w:val="00081D13"/>
    <w:rsid w:val="000C1E6F"/>
    <w:rsid w:val="000E4E56"/>
    <w:rsid w:val="001A1468"/>
    <w:rsid w:val="001B74F7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7B60"/>
    <w:rsid w:val="006B6FF6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3B41C"/>
  <w15:chartTrackingRefBased/>
  <w15:docId w15:val="{E3AD191E-B287-449D-8E7C-7C1BFEBF8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2024-12-16T16:37:00Z</dcterms:created>
  <dcterms:modified xsi:type="dcterms:W3CDTF">2024-12-16T16:37:00Z</dcterms:modified>
</cp:coreProperties>
</file>