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053B9C" w14:textId="414F42C7" w:rsidR="008D2AB8" w:rsidRPr="00500804" w:rsidRDefault="008D2AB8" w:rsidP="00500804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b w:val="0"/>
          <w:sz w:val="20"/>
          <w:szCs w:val="20"/>
        </w:rPr>
        <w:tab/>
      </w:r>
      <w:r w:rsidRPr="00500804">
        <w:rPr>
          <w:rFonts w:ascii="Verdana" w:hAnsi="Verdana"/>
          <w:b w:val="0"/>
          <w:sz w:val="20"/>
          <w:szCs w:val="20"/>
        </w:rPr>
        <w:tab/>
      </w:r>
      <w:r w:rsidRPr="00500804">
        <w:rPr>
          <w:rFonts w:ascii="Verdana" w:hAnsi="Verdana"/>
          <w:b w:val="0"/>
          <w:sz w:val="20"/>
          <w:szCs w:val="20"/>
        </w:rPr>
        <w:tab/>
      </w:r>
      <w:r w:rsidRPr="00500804">
        <w:rPr>
          <w:rFonts w:ascii="Verdana" w:hAnsi="Verdana"/>
          <w:b w:val="0"/>
          <w:sz w:val="20"/>
          <w:szCs w:val="20"/>
        </w:rPr>
        <w:tab/>
      </w:r>
      <w:r w:rsidRPr="00500804">
        <w:rPr>
          <w:rFonts w:ascii="Verdana" w:hAnsi="Verdana"/>
          <w:b w:val="0"/>
          <w:sz w:val="20"/>
          <w:szCs w:val="20"/>
        </w:rPr>
        <w:tab/>
      </w:r>
      <w:r w:rsidRPr="00500804">
        <w:rPr>
          <w:rFonts w:ascii="Verdana" w:hAnsi="Verdana"/>
          <w:b w:val="0"/>
          <w:sz w:val="20"/>
          <w:szCs w:val="20"/>
        </w:rPr>
        <w:tab/>
      </w:r>
      <w:r w:rsidRPr="00500804">
        <w:rPr>
          <w:rFonts w:ascii="Verdana" w:hAnsi="Verdana"/>
          <w:b w:val="0"/>
          <w:sz w:val="20"/>
          <w:szCs w:val="20"/>
        </w:rPr>
        <w:tab/>
      </w:r>
      <w:r w:rsidRPr="00500804">
        <w:rPr>
          <w:rFonts w:ascii="Verdana" w:hAnsi="Verdana"/>
          <w:sz w:val="20"/>
          <w:szCs w:val="20"/>
        </w:rPr>
        <w:t xml:space="preserve">Załącznik nr </w:t>
      </w:r>
      <w:r w:rsidR="00012286" w:rsidRPr="00500804">
        <w:rPr>
          <w:rFonts w:ascii="Verdana" w:hAnsi="Verdana"/>
          <w:sz w:val="20"/>
          <w:szCs w:val="20"/>
        </w:rPr>
        <w:t>1</w:t>
      </w:r>
    </w:p>
    <w:p w14:paraId="51CC96DA" w14:textId="77777777" w:rsidR="008D2AB8" w:rsidRPr="00500804" w:rsidRDefault="008D2AB8" w:rsidP="0050080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0C41877" w14:textId="77777777" w:rsidR="008D2AB8" w:rsidRPr="00500804" w:rsidRDefault="008D2AB8" w:rsidP="0050080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500804">
        <w:rPr>
          <w:rFonts w:ascii="Verdana" w:hAnsi="Verdana"/>
          <w:b/>
          <w:sz w:val="20"/>
          <w:szCs w:val="20"/>
        </w:rPr>
        <w:t>FORMULARZ OFERTY</w:t>
      </w:r>
    </w:p>
    <w:p w14:paraId="6DEB5CF4" w14:textId="77777777" w:rsidR="008D2AB8" w:rsidRPr="00500804" w:rsidRDefault="008D2AB8" w:rsidP="00500804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959E0AB" w14:textId="77777777" w:rsidR="008D2AB8" w:rsidRPr="00500804" w:rsidRDefault="008D2AB8" w:rsidP="0050080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80CECD9" w14:textId="6C95EDC9" w:rsidR="008D2AB8" w:rsidRPr="00500804" w:rsidRDefault="008D2AB8" w:rsidP="0050080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>FORMA PROWADZONEJ DZIAŁALNOŚCI: .....................................................</w:t>
      </w:r>
    </w:p>
    <w:p w14:paraId="72E6E385" w14:textId="77777777" w:rsidR="008D2AB8" w:rsidRPr="00500804" w:rsidRDefault="008D2AB8" w:rsidP="0050080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EB36958" w14:textId="77777777" w:rsidR="008D2AB8" w:rsidRPr="00500804" w:rsidRDefault="008D2AB8" w:rsidP="0050080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63DD0A8A" w14:textId="77777777" w:rsidR="008D2AB8" w:rsidRPr="00500804" w:rsidRDefault="008D2AB8" w:rsidP="0050080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500804">
        <w:rPr>
          <w:rFonts w:ascii="Verdana" w:hAnsi="Verdana"/>
          <w:sz w:val="20"/>
          <w:szCs w:val="20"/>
          <w:lang w:val="de-DE"/>
        </w:rPr>
        <w:t>TEL.</w:t>
      </w:r>
      <w:r w:rsidRPr="00500804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1EA4B77" w14:textId="77777777" w:rsidR="008D2AB8" w:rsidRPr="00500804" w:rsidRDefault="008D2AB8" w:rsidP="0050080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500804">
        <w:rPr>
          <w:rFonts w:ascii="Verdana" w:hAnsi="Verdana"/>
          <w:sz w:val="20"/>
          <w:szCs w:val="20"/>
          <w:lang w:val="de-DE"/>
        </w:rPr>
        <w:t xml:space="preserve">FAX </w:t>
      </w:r>
      <w:r w:rsidRPr="00500804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45DED53" w14:textId="77777777" w:rsidR="008D2AB8" w:rsidRPr="00500804" w:rsidRDefault="008D2AB8" w:rsidP="0050080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500804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2663B82" w14:textId="77777777" w:rsidR="008D2AB8" w:rsidRPr="00500804" w:rsidRDefault="008D2AB8" w:rsidP="0050080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500804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705A01A" w14:textId="77777777" w:rsidR="008D2AB8" w:rsidRPr="00500804" w:rsidRDefault="008D2AB8" w:rsidP="0050080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DDBCFED" w14:textId="77777777" w:rsidR="008D2AB8" w:rsidRPr="00500804" w:rsidRDefault="008D2AB8" w:rsidP="00500804">
      <w:pPr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>Do: Nazwa i siedziba Zamawiającego:</w:t>
      </w:r>
    </w:p>
    <w:p w14:paraId="1C6BAAD2" w14:textId="77777777" w:rsidR="00500804" w:rsidRDefault="00500804" w:rsidP="00500804">
      <w:pPr>
        <w:ind w:right="-110"/>
        <w:rPr>
          <w:rFonts w:ascii="Verdana" w:hAnsi="Verdana"/>
          <w:b/>
          <w:sz w:val="20"/>
          <w:szCs w:val="20"/>
        </w:rPr>
      </w:pPr>
    </w:p>
    <w:p w14:paraId="7163F69A" w14:textId="653BAF78" w:rsidR="00031F05" w:rsidRPr="00500804" w:rsidRDefault="00031F05" w:rsidP="00500804">
      <w:pPr>
        <w:ind w:right="-110"/>
        <w:rPr>
          <w:rFonts w:ascii="Verdana" w:hAnsi="Verdana"/>
          <w:b/>
          <w:sz w:val="20"/>
          <w:szCs w:val="20"/>
        </w:rPr>
      </w:pPr>
      <w:r w:rsidRPr="00500804">
        <w:rPr>
          <w:rFonts w:ascii="Verdana" w:hAnsi="Verdana"/>
          <w:b/>
          <w:sz w:val="20"/>
          <w:szCs w:val="20"/>
        </w:rPr>
        <w:t xml:space="preserve">Akademia Górniczo </w:t>
      </w:r>
      <w:r w:rsidR="00500804">
        <w:rPr>
          <w:rFonts w:ascii="Verdana" w:hAnsi="Verdana"/>
          <w:b/>
          <w:sz w:val="20"/>
          <w:szCs w:val="20"/>
        </w:rPr>
        <w:t>–</w:t>
      </w:r>
      <w:r w:rsidRPr="00500804">
        <w:rPr>
          <w:rFonts w:ascii="Verdana" w:hAnsi="Verdana"/>
          <w:b/>
          <w:sz w:val="20"/>
          <w:szCs w:val="20"/>
        </w:rPr>
        <w:t xml:space="preserve"> Hutnicza</w:t>
      </w:r>
      <w:r w:rsidR="00500804">
        <w:rPr>
          <w:rFonts w:ascii="Verdana" w:hAnsi="Verdana"/>
          <w:b/>
          <w:sz w:val="20"/>
          <w:szCs w:val="20"/>
        </w:rPr>
        <w:t xml:space="preserve"> </w:t>
      </w:r>
      <w:r w:rsidRPr="00500804">
        <w:rPr>
          <w:rFonts w:ascii="Verdana" w:hAnsi="Verdana"/>
          <w:b/>
          <w:sz w:val="20"/>
          <w:szCs w:val="20"/>
        </w:rPr>
        <w:t>im. Stanisława Staszica w Krakowie</w:t>
      </w:r>
    </w:p>
    <w:p w14:paraId="22F86676" w14:textId="77777777" w:rsidR="008D2AB8" w:rsidRPr="00500804" w:rsidRDefault="00031F05" w:rsidP="00500804">
      <w:pPr>
        <w:ind w:right="-110"/>
        <w:rPr>
          <w:rFonts w:ascii="Verdana" w:hAnsi="Verdana"/>
          <w:b/>
          <w:sz w:val="20"/>
          <w:szCs w:val="20"/>
        </w:rPr>
      </w:pPr>
      <w:r w:rsidRPr="00500804">
        <w:rPr>
          <w:rFonts w:ascii="Verdana" w:hAnsi="Verdana"/>
          <w:b/>
          <w:sz w:val="20"/>
          <w:szCs w:val="20"/>
        </w:rPr>
        <w:t>Dział Zamówień Publicznych</w:t>
      </w:r>
      <w:r w:rsidR="008D2AB8" w:rsidRPr="00500804">
        <w:rPr>
          <w:rFonts w:ascii="Verdana" w:hAnsi="Verdana"/>
          <w:b/>
          <w:sz w:val="20"/>
          <w:szCs w:val="20"/>
        </w:rPr>
        <w:t xml:space="preserve">  </w:t>
      </w:r>
    </w:p>
    <w:p w14:paraId="6CA093A2" w14:textId="536BE0A5" w:rsidR="008D2AB8" w:rsidRPr="00500804" w:rsidRDefault="00031F05" w:rsidP="00500804">
      <w:pPr>
        <w:ind w:right="-110"/>
        <w:rPr>
          <w:rFonts w:ascii="Verdana" w:hAnsi="Verdana"/>
          <w:b/>
          <w:sz w:val="20"/>
          <w:szCs w:val="20"/>
        </w:rPr>
      </w:pPr>
      <w:r w:rsidRPr="00500804">
        <w:rPr>
          <w:rFonts w:ascii="Verdana" w:hAnsi="Verdana"/>
          <w:b/>
          <w:sz w:val="20"/>
          <w:szCs w:val="20"/>
        </w:rPr>
        <w:t>Al. Mickiewicza</w:t>
      </w:r>
      <w:r w:rsidR="008D2AB8" w:rsidRPr="00500804">
        <w:rPr>
          <w:rFonts w:ascii="Verdana" w:hAnsi="Verdana"/>
          <w:b/>
          <w:sz w:val="20"/>
          <w:szCs w:val="20"/>
        </w:rPr>
        <w:t xml:space="preserve"> </w:t>
      </w:r>
      <w:r w:rsidRPr="00500804">
        <w:rPr>
          <w:rFonts w:ascii="Verdana" w:hAnsi="Verdana"/>
          <w:b/>
          <w:sz w:val="20"/>
          <w:szCs w:val="20"/>
        </w:rPr>
        <w:t>30</w:t>
      </w:r>
      <w:r w:rsidR="00500804">
        <w:rPr>
          <w:rFonts w:ascii="Verdana" w:hAnsi="Verdana"/>
          <w:b/>
          <w:sz w:val="20"/>
          <w:szCs w:val="20"/>
        </w:rPr>
        <w:t xml:space="preserve">, </w:t>
      </w:r>
      <w:r w:rsidRPr="00500804">
        <w:rPr>
          <w:rFonts w:ascii="Verdana" w:hAnsi="Verdana"/>
          <w:b/>
          <w:sz w:val="20"/>
          <w:szCs w:val="20"/>
        </w:rPr>
        <w:t>30-059</w:t>
      </w:r>
      <w:r w:rsidR="008D2AB8" w:rsidRPr="00500804">
        <w:rPr>
          <w:rFonts w:ascii="Verdana" w:hAnsi="Verdana"/>
          <w:b/>
          <w:sz w:val="20"/>
          <w:szCs w:val="20"/>
        </w:rPr>
        <w:t xml:space="preserve"> </w:t>
      </w:r>
      <w:r w:rsidRPr="00500804">
        <w:rPr>
          <w:rFonts w:ascii="Verdana" w:hAnsi="Verdana"/>
          <w:b/>
          <w:sz w:val="20"/>
          <w:szCs w:val="20"/>
        </w:rPr>
        <w:t>Kraków</w:t>
      </w:r>
      <w:r w:rsidR="008D2AB8" w:rsidRPr="00500804">
        <w:rPr>
          <w:rFonts w:ascii="Verdana" w:hAnsi="Verdana"/>
          <w:b/>
          <w:sz w:val="20"/>
          <w:szCs w:val="20"/>
        </w:rPr>
        <w:t xml:space="preserve">,  </w:t>
      </w:r>
    </w:p>
    <w:p w14:paraId="674CB099" w14:textId="77777777" w:rsidR="008D2AB8" w:rsidRPr="00500804" w:rsidRDefault="008D2AB8" w:rsidP="00500804">
      <w:pPr>
        <w:ind w:firstLine="3969"/>
        <w:rPr>
          <w:rFonts w:ascii="Verdana" w:hAnsi="Verdana"/>
          <w:b/>
          <w:sz w:val="20"/>
          <w:szCs w:val="20"/>
        </w:rPr>
      </w:pPr>
    </w:p>
    <w:p w14:paraId="041FDC71" w14:textId="068320DD" w:rsidR="008D2AB8" w:rsidRPr="00500804" w:rsidRDefault="008D2AB8" w:rsidP="00500804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031F05" w:rsidRPr="00500804">
        <w:rPr>
          <w:rFonts w:ascii="Verdana" w:hAnsi="Verdana"/>
          <w:b/>
          <w:sz w:val="20"/>
          <w:szCs w:val="20"/>
        </w:rPr>
        <w:t>modernizacja dźwigu w pawilonie B-4 na terenie AGH w</w:t>
      </w:r>
      <w:r w:rsidR="00500804">
        <w:rPr>
          <w:rFonts w:ascii="Verdana" w:hAnsi="Verdana"/>
          <w:b/>
          <w:sz w:val="20"/>
          <w:szCs w:val="20"/>
        </w:rPr>
        <w:t> </w:t>
      </w:r>
      <w:r w:rsidR="00031F05" w:rsidRPr="00500804">
        <w:rPr>
          <w:rFonts w:ascii="Verdana" w:hAnsi="Verdana"/>
          <w:b/>
          <w:sz w:val="20"/>
          <w:szCs w:val="20"/>
        </w:rPr>
        <w:t>Krakowie - DE-dzp.272-709/24</w:t>
      </w:r>
      <w:r w:rsidRPr="00500804">
        <w:rPr>
          <w:rFonts w:ascii="Verdana" w:hAnsi="Verdana"/>
          <w:b/>
          <w:sz w:val="20"/>
          <w:szCs w:val="20"/>
        </w:rPr>
        <w:t xml:space="preserve">, </w:t>
      </w:r>
      <w:r w:rsidRPr="00500804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55587C05" w14:textId="77777777" w:rsidR="008D2AB8" w:rsidRPr="00500804" w:rsidRDefault="008D2AB8" w:rsidP="00500804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C0F9348" w14:textId="77777777" w:rsidR="00500804" w:rsidRPr="00500804" w:rsidRDefault="00500804" w:rsidP="00500804">
      <w:pPr>
        <w:jc w:val="both"/>
        <w:outlineLvl w:val="1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3C91F604" w14:textId="77777777" w:rsidR="00500804" w:rsidRPr="00500804" w:rsidRDefault="00500804" w:rsidP="00500804">
      <w:pPr>
        <w:jc w:val="both"/>
        <w:outlineLvl w:val="1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>Słownie brutto :................................................................................................</w:t>
      </w:r>
    </w:p>
    <w:p w14:paraId="4697CE85" w14:textId="77777777" w:rsidR="00500804" w:rsidRPr="00500804" w:rsidRDefault="00500804" w:rsidP="00500804">
      <w:pPr>
        <w:jc w:val="both"/>
        <w:outlineLvl w:val="1"/>
        <w:rPr>
          <w:rFonts w:ascii="Verdana" w:hAnsi="Verdana"/>
          <w:b/>
          <w:sz w:val="20"/>
          <w:szCs w:val="20"/>
        </w:rPr>
      </w:pPr>
      <w:r w:rsidRPr="00500804">
        <w:rPr>
          <w:rFonts w:ascii="Verdana" w:hAnsi="Verdana"/>
          <w:b/>
          <w:sz w:val="20"/>
          <w:szCs w:val="20"/>
        </w:rPr>
        <w:t>Powyższa cena zawiera podatek VAT w wysokości .......... % tj.…………….PLN</w:t>
      </w:r>
    </w:p>
    <w:p w14:paraId="48DAA0B4" w14:textId="77777777" w:rsidR="00500804" w:rsidRPr="00500804" w:rsidRDefault="00500804" w:rsidP="00500804">
      <w:pPr>
        <w:ind w:right="-45"/>
        <w:jc w:val="both"/>
        <w:rPr>
          <w:rFonts w:ascii="Verdana" w:hAnsi="Verdana"/>
          <w:bCs/>
          <w:sz w:val="20"/>
          <w:szCs w:val="20"/>
        </w:rPr>
      </w:pPr>
      <w:r w:rsidRPr="00500804">
        <w:rPr>
          <w:rFonts w:ascii="Verdana" w:hAnsi="Verdana"/>
          <w:bCs/>
          <w:sz w:val="20"/>
          <w:szCs w:val="20"/>
        </w:rPr>
        <w:t xml:space="preserve"> </w:t>
      </w:r>
    </w:p>
    <w:p w14:paraId="0653F1CF" w14:textId="1BB0FD48" w:rsidR="00500804" w:rsidRPr="00500804" w:rsidRDefault="00500804" w:rsidP="00500804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  <w:r w:rsidRPr="00500804">
        <w:rPr>
          <w:rFonts w:ascii="Verdana" w:hAnsi="Verdana"/>
          <w:b/>
          <w:sz w:val="20"/>
          <w:szCs w:val="20"/>
        </w:rPr>
        <w:t xml:space="preserve">Termin realizacji umowy: do </w:t>
      </w:r>
      <w:r>
        <w:rPr>
          <w:rFonts w:ascii="Verdana" w:hAnsi="Verdana"/>
          <w:b/>
          <w:sz w:val="20"/>
          <w:szCs w:val="20"/>
        </w:rPr>
        <w:t>105 dni</w:t>
      </w:r>
      <w:r w:rsidRPr="00500804">
        <w:rPr>
          <w:rFonts w:ascii="Verdana" w:hAnsi="Verdana"/>
          <w:b/>
          <w:sz w:val="20"/>
          <w:szCs w:val="20"/>
        </w:rPr>
        <w:t xml:space="preserve"> od daty zawarcia umowy</w:t>
      </w:r>
    </w:p>
    <w:p w14:paraId="5D705290" w14:textId="77777777" w:rsidR="00500804" w:rsidRPr="00500804" w:rsidRDefault="00500804" w:rsidP="00500804">
      <w:pPr>
        <w:jc w:val="both"/>
        <w:outlineLvl w:val="1"/>
        <w:rPr>
          <w:rFonts w:ascii="Verdana" w:hAnsi="Verdana"/>
          <w:bCs/>
          <w:i/>
          <w:sz w:val="20"/>
          <w:szCs w:val="20"/>
        </w:rPr>
      </w:pPr>
      <w:r w:rsidRPr="00500804">
        <w:rPr>
          <w:rFonts w:ascii="Verdana" w:hAnsi="Verdana"/>
          <w:b/>
          <w:sz w:val="20"/>
          <w:szCs w:val="20"/>
          <w:u w:val="single"/>
        </w:rPr>
        <w:t xml:space="preserve">Okres udzielonej gwarancji wynosi: </w:t>
      </w:r>
      <w:r w:rsidRPr="00500804">
        <w:rPr>
          <w:rFonts w:ascii="Verdana" w:hAnsi="Verdana"/>
          <w:b/>
          <w:sz w:val="20"/>
          <w:szCs w:val="20"/>
        </w:rPr>
        <w:t>:</w:t>
      </w:r>
      <w:r w:rsidRPr="00500804">
        <w:rPr>
          <w:rFonts w:ascii="Verdana" w:hAnsi="Verdana"/>
          <w:sz w:val="20"/>
          <w:szCs w:val="20"/>
        </w:rPr>
        <w:t xml:space="preserve"> …………………</w:t>
      </w:r>
      <w:r w:rsidRPr="00500804">
        <w:rPr>
          <w:rFonts w:ascii="Verdana" w:hAnsi="Verdana"/>
          <w:b/>
          <w:sz w:val="20"/>
          <w:szCs w:val="20"/>
        </w:rPr>
        <w:t>miesięcy</w:t>
      </w:r>
      <w:r w:rsidRPr="00500804">
        <w:rPr>
          <w:rFonts w:ascii="Verdana" w:hAnsi="Verdana"/>
          <w:sz w:val="20"/>
          <w:szCs w:val="20"/>
        </w:rPr>
        <w:t xml:space="preserve"> </w:t>
      </w:r>
      <w:r w:rsidRPr="00500804">
        <w:rPr>
          <w:rFonts w:ascii="Verdana" w:hAnsi="Verdana"/>
          <w:i/>
          <w:sz w:val="20"/>
          <w:szCs w:val="20"/>
          <w:highlight w:val="yellow"/>
        </w:rPr>
        <w:t>(kryterium oceny ofert</w:t>
      </w:r>
      <w:r w:rsidRPr="00500804">
        <w:rPr>
          <w:rFonts w:ascii="Verdana" w:hAnsi="Verdana"/>
          <w:sz w:val="20"/>
          <w:szCs w:val="20"/>
          <w:highlight w:val="yellow"/>
        </w:rPr>
        <w:t>)</w:t>
      </w:r>
      <w:r w:rsidRPr="00500804">
        <w:rPr>
          <w:rFonts w:ascii="Verdana" w:hAnsi="Verdana"/>
          <w:sz w:val="20"/>
          <w:szCs w:val="20"/>
        </w:rPr>
        <w:t xml:space="preserve"> </w:t>
      </w:r>
    </w:p>
    <w:p w14:paraId="391C3947" w14:textId="77777777" w:rsidR="00500804" w:rsidRPr="00500804" w:rsidRDefault="00500804" w:rsidP="00500804">
      <w:pPr>
        <w:ind w:right="-45"/>
        <w:jc w:val="both"/>
        <w:rPr>
          <w:rFonts w:ascii="Verdana" w:hAnsi="Verdana"/>
          <w:bCs/>
          <w:sz w:val="18"/>
          <w:szCs w:val="18"/>
        </w:rPr>
      </w:pPr>
      <w:r w:rsidRPr="00500804">
        <w:rPr>
          <w:rFonts w:ascii="Verdana" w:hAnsi="Verdana"/>
          <w:bCs/>
          <w:i/>
          <w:iCs/>
          <w:sz w:val="18"/>
          <w:szCs w:val="18"/>
        </w:rPr>
        <w:t xml:space="preserve">*W przypadku nie podania okresu gwarancji, Zamawiający przyjmie minimalny okres gwarancji.  </w:t>
      </w:r>
      <w:r w:rsidRPr="00500804">
        <w:rPr>
          <w:rFonts w:ascii="Verdana" w:hAnsi="Verdana"/>
          <w:bCs/>
          <w:sz w:val="18"/>
          <w:szCs w:val="18"/>
        </w:rPr>
        <w:t xml:space="preserve"> </w:t>
      </w:r>
    </w:p>
    <w:p w14:paraId="0ACE1FE7" w14:textId="77777777" w:rsidR="00500804" w:rsidRPr="00500804" w:rsidRDefault="00500804" w:rsidP="00500804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20AAA2DB" w14:textId="3AD90A2C" w:rsidR="00500804" w:rsidRPr="00500804" w:rsidRDefault="00500804" w:rsidP="00500804">
      <w:pPr>
        <w:ind w:right="-47"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b/>
          <w:sz w:val="20"/>
          <w:szCs w:val="20"/>
        </w:rPr>
        <w:t xml:space="preserve">Termin płatności: </w:t>
      </w:r>
      <w:r w:rsidRPr="00500804"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</w:t>
      </w:r>
      <w:r>
        <w:rPr>
          <w:rFonts w:ascii="Verdana" w:hAnsi="Verdana"/>
          <w:sz w:val="20"/>
          <w:szCs w:val="20"/>
        </w:rPr>
        <w:t> </w:t>
      </w:r>
      <w:r w:rsidRPr="00500804">
        <w:rPr>
          <w:rFonts w:ascii="Verdana" w:hAnsi="Verdana"/>
          <w:sz w:val="20"/>
          <w:szCs w:val="20"/>
        </w:rPr>
        <w:t>podatku od towarów i usług.</w:t>
      </w:r>
    </w:p>
    <w:p w14:paraId="4D367F67" w14:textId="77777777" w:rsidR="00500804" w:rsidRPr="00500804" w:rsidRDefault="00500804" w:rsidP="00500804">
      <w:pPr>
        <w:ind w:right="-47"/>
        <w:jc w:val="both"/>
        <w:rPr>
          <w:rFonts w:ascii="Verdana" w:hAnsi="Verdana"/>
          <w:sz w:val="20"/>
          <w:szCs w:val="20"/>
        </w:rPr>
      </w:pPr>
    </w:p>
    <w:p w14:paraId="3EC27613" w14:textId="77777777" w:rsidR="00500804" w:rsidRPr="00500804" w:rsidRDefault="00500804" w:rsidP="00500804">
      <w:pPr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53880B5" w14:textId="77777777" w:rsidR="00500804" w:rsidRPr="00500804" w:rsidRDefault="00500804" w:rsidP="00500804">
      <w:pPr>
        <w:numPr>
          <w:ilvl w:val="0"/>
          <w:numId w:val="6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500804">
        <w:rPr>
          <w:rFonts w:ascii="Verdana" w:hAnsi="Verdana"/>
          <w:sz w:val="20"/>
          <w:szCs w:val="20"/>
        </w:rPr>
        <w:t xml:space="preserve"> </w:t>
      </w:r>
    </w:p>
    <w:p w14:paraId="23AE7660" w14:textId="77777777" w:rsidR="00500804" w:rsidRPr="00500804" w:rsidRDefault="00500804" w:rsidP="00500804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500804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500804">
        <w:rPr>
          <w:rFonts w:ascii="Verdana" w:hAnsi="Verdana"/>
          <w:sz w:val="20"/>
          <w:szCs w:val="20"/>
          <w:lang w:eastAsia="ar-SA"/>
        </w:rPr>
        <w:t>zamawiającego</w:t>
      </w:r>
      <w:r w:rsidRPr="00500804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76FFF373" w14:textId="1B4BA2E8" w:rsidR="00500804" w:rsidRPr="00500804" w:rsidRDefault="00500804" w:rsidP="00500804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b/>
          <w:sz w:val="20"/>
          <w:szCs w:val="20"/>
        </w:rPr>
        <w:t xml:space="preserve">Oświadczamy, </w:t>
      </w:r>
      <w:r>
        <w:rPr>
          <w:rFonts w:ascii="Verdana" w:hAnsi="Verdana"/>
          <w:b/>
          <w:sz w:val="20"/>
          <w:szCs w:val="20"/>
        </w:rPr>
        <w:t>ż</w:t>
      </w:r>
      <w:r w:rsidRPr="00500804">
        <w:rPr>
          <w:rFonts w:ascii="Verdana" w:hAnsi="Verdana"/>
          <w:b/>
          <w:sz w:val="20"/>
          <w:szCs w:val="20"/>
        </w:rPr>
        <w:t xml:space="preserve">e jesteśmy mikro/małym/średnim/dużym przedsiębiorstwem </w:t>
      </w:r>
      <w:r w:rsidRPr="00500804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500804">
        <w:rPr>
          <w:rFonts w:ascii="Verdana" w:hAnsi="Verdana"/>
          <w:b/>
          <w:sz w:val="20"/>
          <w:szCs w:val="20"/>
        </w:rPr>
        <w:t>*</w:t>
      </w:r>
    </w:p>
    <w:p w14:paraId="542B73EB" w14:textId="60B0E3DE" w:rsidR="00500804" w:rsidRPr="00500804" w:rsidRDefault="00500804" w:rsidP="00500804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 xml:space="preserve">oświadczamy, że oferta została sporządzona na podstawie: SWZ, dokumentacji </w:t>
      </w:r>
      <w:r w:rsidR="00477CE1">
        <w:rPr>
          <w:rFonts w:ascii="Verdana" w:hAnsi="Verdana"/>
          <w:sz w:val="20"/>
          <w:szCs w:val="20"/>
        </w:rPr>
        <w:t>przetargowej</w:t>
      </w:r>
      <w:r w:rsidRPr="00500804">
        <w:rPr>
          <w:rFonts w:ascii="Verdana" w:hAnsi="Verdana"/>
          <w:sz w:val="20"/>
          <w:szCs w:val="20"/>
        </w:rPr>
        <w:t xml:space="preserve">, </w:t>
      </w:r>
      <w:proofErr w:type="spellStart"/>
      <w:r w:rsidRPr="00500804">
        <w:rPr>
          <w:rFonts w:ascii="Verdana" w:hAnsi="Verdana"/>
          <w:sz w:val="20"/>
          <w:szCs w:val="20"/>
        </w:rPr>
        <w:t>STWiORB</w:t>
      </w:r>
      <w:proofErr w:type="spellEnd"/>
      <w:r w:rsidRPr="00500804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220AE300" w14:textId="4FCE2B9E" w:rsidR="00500804" w:rsidRPr="00500804" w:rsidRDefault="00500804" w:rsidP="00500804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</w:t>
      </w:r>
      <w:r w:rsidR="00477CE1">
        <w:rPr>
          <w:rFonts w:ascii="Verdana" w:hAnsi="Verdana"/>
          <w:sz w:val="20"/>
          <w:szCs w:val="20"/>
          <w:lang w:eastAsia="ar-SA"/>
        </w:rPr>
        <w:t>przetargowej</w:t>
      </w:r>
      <w:r w:rsidRPr="00500804">
        <w:rPr>
          <w:rFonts w:ascii="Verdana" w:hAnsi="Verdana"/>
          <w:sz w:val="20"/>
          <w:szCs w:val="20"/>
          <w:lang w:eastAsia="ar-SA"/>
        </w:rPr>
        <w:t xml:space="preserve"> oraz w zestawieniu wybranych urządzeń i</w:t>
      </w:r>
      <w:r>
        <w:rPr>
          <w:rFonts w:ascii="Verdana" w:hAnsi="Verdana"/>
          <w:sz w:val="20"/>
          <w:szCs w:val="20"/>
          <w:lang w:eastAsia="ar-SA"/>
        </w:rPr>
        <w:t> </w:t>
      </w:r>
      <w:r w:rsidRPr="00500804">
        <w:rPr>
          <w:rFonts w:ascii="Verdana" w:hAnsi="Verdana"/>
          <w:sz w:val="20"/>
          <w:szCs w:val="20"/>
          <w:lang w:eastAsia="ar-SA"/>
        </w:rPr>
        <w:t>materiałów.</w:t>
      </w:r>
    </w:p>
    <w:p w14:paraId="16B34EAB" w14:textId="77777777" w:rsidR="00500804" w:rsidRPr="00500804" w:rsidRDefault="00500804" w:rsidP="00500804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  <w:lang w:eastAsia="ar-SA"/>
        </w:rPr>
        <w:lastRenderedPageBreak/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500804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500804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500804">
        <w:rPr>
          <w:rFonts w:ascii="Verdana" w:hAnsi="Verdana"/>
          <w:bCs/>
          <w:iCs/>
          <w:sz w:val="20"/>
          <w:szCs w:val="20"/>
        </w:rPr>
        <w:t>zgodnie z zapisami SWZ.</w:t>
      </w:r>
    </w:p>
    <w:p w14:paraId="77DDBD86" w14:textId="77777777" w:rsidR="00500804" w:rsidRPr="00500804" w:rsidRDefault="00500804" w:rsidP="00500804">
      <w:pPr>
        <w:numPr>
          <w:ilvl w:val="0"/>
          <w:numId w:val="6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500804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500804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500804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500804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500804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10BCC1DB" w14:textId="77777777" w:rsidR="00500804" w:rsidRPr="00500804" w:rsidRDefault="00500804" w:rsidP="00500804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bCs/>
          <w:iCs/>
          <w:sz w:val="20"/>
          <w:szCs w:val="20"/>
        </w:rPr>
        <w:t>a.</w:t>
      </w:r>
      <w:r w:rsidRPr="00500804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3465B1EC" w14:textId="77777777" w:rsidR="00500804" w:rsidRPr="00500804" w:rsidRDefault="00500804" w:rsidP="00500804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bCs/>
          <w:iCs/>
          <w:sz w:val="20"/>
          <w:szCs w:val="20"/>
        </w:rPr>
        <w:t>b.</w:t>
      </w:r>
      <w:r w:rsidRPr="00500804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3C676986" w14:textId="77777777" w:rsidR="00500804" w:rsidRPr="00500804" w:rsidRDefault="00500804" w:rsidP="00500804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  <w:lang w:val="x-none"/>
        </w:rPr>
      </w:pPr>
      <w:r w:rsidRPr="00500804">
        <w:rPr>
          <w:rFonts w:ascii="Verdana" w:hAnsi="Verdana"/>
          <w:bCs/>
          <w:iCs/>
          <w:sz w:val="20"/>
          <w:szCs w:val="20"/>
        </w:rPr>
        <w:t>c.</w:t>
      </w:r>
      <w:r w:rsidRPr="00500804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66481BC2" w14:textId="77777777" w:rsidR="00500804" w:rsidRPr="00500804" w:rsidRDefault="00500804" w:rsidP="00500804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500804">
        <w:rPr>
          <w:rFonts w:ascii="Verdana" w:hAnsi="Verdana"/>
          <w:bCs/>
          <w:iCs/>
          <w:sz w:val="20"/>
          <w:szCs w:val="20"/>
        </w:rPr>
        <w:t xml:space="preserve">d. </w:t>
      </w:r>
      <w:r w:rsidRPr="00500804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775DD8C2" w14:textId="77777777" w:rsidR="00500804" w:rsidRPr="00500804" w:rsidRDefault="00500804" w:rsidP="00500804">
      <w:pPr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bCs/>
          <w:iCs/>
          <w:sz w:val="20"/>
          <w:szCs w:val="20"/>
        </w:rPr>
        <w:t>7. Ośw</w:t>
      </w:r>
      <w:r w:rsidRPr="00500804">
        <w:rPr>
          <w:rFonts w:ascii="Verdana" w:hAnsi="Verdana"/>
          <w:color w:val="000000"/>
          <w:sz w:val="20"/>
          <w:szCs w:val="20"/>
        </w:rPr>
        <w:t>iadczam, że wypełniłem obowiązki informacyjne przewidziane w art. 13 lub art. 14 RODO</w:t>
      </w:r>
      <w:r w:rsidRPr="00500804">
        <w:rPr>
          <w:rFonts w:ascii="Verdana" w:hAnsi="Verdana"/>
          <w:sz w:val="20"/>
          <w:szCs w:val="20"/>
        </w:rPr>
        <w:t>*</w:t>
      </w:r>
      <w:r w:rsidRPr="00500804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500804">
        <w:rPr>
          <w:rFonts w:ascii="Verdana" w:hAnsi="Verdana"/>
          <w:sz w:val="20"/>
          <w:szCs w:val="20"/>
        </w:rPr>
        <w:t>od których dane osobowe bezpośrednio lub pośrednio pozyskałem</w:t>
      </w:r>
      <w:r w:rsidRPr="00500804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500804">
        <w:rPr>
          <w:rFonts w:ascii="Verdana" w:hAnsi="Verdana"/>
          <w:sz w:val="20"/>
          <w:szCs w:val="20"/>
        </w:rPr>
        <w:t xml:space="preserve">.* * </w:t>
      </w:r>
    </w:p>
    <w:p w14:paraId="66519145" w14:textId="77777777" w:rsidR="00500804" w:rsidRPr="00500804" w:rsidRDefault="00500804" w:rsidP="00500804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500804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23EFB93" w14:textId="77777777" w:rsidR="00500804" w:rsidRPr="00500804" w:rsidRDefault="00500804" w:rsidP="00500804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  <w:r w:rsidRPr="00500804">
        <w:rPr>
          <w:rFonts w:ascii="Verdana" w:hAnsi="Verdana"/>
          <w:sz w:val="16"/>
          <w:szCs w:val="16"/>
        </w:rPr>
        <w:t>**</w:t>
      </w:r>
      <w:r w:rsidRPr="00500804">
        <w:rPr>
          <w:rFonts w:ascii="Verdana" w:hAnsi="Verdana"/>
          <w:color w:val="000000"/>
          <w:sz w:val="16"/>
          <w:szCs w:val="16"/>
        </w:rPr>
        <w:t xml:space="preserve">W przypadku gdy wykonawca </w:t>
      </w:r>
      <w:r w:rsidRPr="00500804"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462BBE" w14:textId="77777777" w:rsidR="00500804" w:rsidRPr="00500804" w:rsidRDefault="00500804" w:rsidP="00500804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</w:p>
    <w:p w14:paraId="1008DCBC" w14:textId="13AE1469" w:rsidR="00500804" w:rsidRPr="00500804" w:rsidRDefault="00500804" w:rsidP="00500804">
      <w:pPr>
        <w:numPr>
          <w:ilvl w:val="0"/>
          <w:numId w:val="8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500804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500804">
        <w:rPr>
          <w:rFonts w:ascii="Verdana" w:hAnsi="Verdana"/>
          <w:b/>
          <w:sz w:val="20"/>
          <w:szCs w:val="20"/>
        </w:rPr>
        <w:t>ppkt</w:t>
      </w:r>
      <w:proofErr w:type="spellEnd"/>
      <w:r>
        <w:rPr>
          <w:rFonts w:ascii="Verdana" w:hAnsi="Verdana"/>
          <w:b/>
          <w:sz w:val="20"/>
          <w:szCs w:val="20"/>
        </w:rPr>
        <w:t>.</w:t>
      </w:r>
      <w:r w:rsidRPr="00500804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</w:t>
      </w:r>
      <w:r>
        <w:rPr>
          <w:rFonts w:ascii="Verdana" w:hAnsi="Verdana"/>
          <w:b/>
          <w:sz w:val="20"/>
          <w:szCs w:val="20"/>
        </w:rPr>
        <w:t> </w:t>
      </w:r>
      <w:r w:rsidRPr="00500804">
        <w:rPr>
          <w:rFonts w:ascii="Verdana" w:hAnsi="Verdana"/>
          <w:b/>
          <w:sz w:val="20"/>
          <w:szCs w:val="20"/>
        </w:rPr>
        <w:t>następującym zakresie</w:t>
      </w:r>
      <w:r w:rsidRPr="00500804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500804">
        <w:rPr>
          <w:rFonts w:ascii="Verdana" w:hAnsi="Verdana"/>
          <w:b/>
          <w:sz w:val="20"/>
          <w:szCs w:val="20"/>
        </w:rPr>
        <w:t xml:space="preserve"> …………………………………………………………</w:t>
      </w:r>
    </w:p>
    <w:p w14:paraId="3F08E16D" w14:textId="77777777" w:rsidR="00500804" w:rsidRPr="00500804" w:rsidRDefault="00500804" w:rsidP="00500804">
      <w:pPr>
        <w:numPr>
          <w:ilvl w:val="0"/>
          <w:numId w:val="8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500804" w:rsidRPr="00500804" w14:paraId="302B8B46" w14:textId="77777777" w:rsidTr="003114B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BCF73A" w14:textId="77777777" w:rsidR="00500804" w:rsidRPr="00500804" w:rsidRDefault="00500804" w:rsidP="0050080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0080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66543BD" w14:textId="77777777" w:rsidR="00500804" w:rsidRPr="00500804" w:rsidRDefault="00500804" w:rsidP="0050080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00804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65E47111" w14:textId="77777777" w:rsidR="00500804" w:rsidRPr="00500804" w:rsidRDefault="00500804" w:rsidP="0050080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00804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276FD" w14:textId="77777777" w:rsidR="00500804" w:rsidRPr="00500804" w:rsidRDefault="00500804" w:rsidP="0050080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00804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500804" w:rsidRPr="00500804" w14:paraId="558B39C0" w14:textId="77777777" w:rsidTr="003114B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18ABB39" w14:textId="77777777" w:rsidR="00500804" w:rsidRPr="00500804" w:rsidRDefault="00500804" w:rsidP="0050080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3D356E" w14:textId="77777777" w:rsidR="00500804" w:rsidRPr="00500804" w:rsidRDefault="00500804" w:rsidP="0050080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76785" w14:textId="77777777" w:rsidR="00500804" w:rsidRPr="00500804" w:rsidRDefault="00500804" w:rsidP="0050080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9334BD2" w14:textId="13C61105" w:rsidR="00500804" w:rsidRPr="00500804" w:rsidRDefault="00500804" w:rsidP="00500804">
      <w:pPr>
        <w:numPr>
          <w:ilvl w:val="0"/>
          <w:numId w:val="8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500804">
        <w:rPr>
          <w:rFonts w:ascii="Verdana" w:hAnsi="Verdana"/>
          <w:b/>
          <w:sz w:val="20"/>
          <w:szCs w:val="20"/>
        </w:rPr>
        <w:t xml:space="preserve">Oświadczenie, w przypadku </w:t>
      </w:r>
      <w:r w:rsidRPr="00500804">
        <w:rPr>
          <w:rFonts w:ascii="Verdana" w:hAnsi="Verdana"/>
          <w:b/>
          <w:sz w:val="20"/>
          <w:szCs w:val="20"/>
          <w:shd w:val="clear" w:color="auto" w:fill="FFFFFF"/>
        </w:rPr>
        <w:t>wykonawców wspólnie ubiegających się o</w:t>
      </w:r>
      <w:r>
        <w:rPr>
          <w:rFonts w:ascii="Verdana" w:hAnsi="Verdana"/>
          <w:b/>
          <w:sz w:val="20"/>
          <w:szCs w:val="20"/>
          <w:shd w:val="clear" w:color="auto" w:fill="FFFFFF"/>
        </w:rPr>
        <w:t> </w:t>
      </w:r>
      <w:r w:rsidRPr="00500804">
        <w:rPr>
          <w:rFonts w:ascii="Verdana" w:hAnsi="Verdana"/>
          <w:b/>
          <w:sz w:val="20"/>
          <w:szCs w:val="20"/>
          <w:shd w:val="clear" w:color="auto" w:fill="FFFFFF"/>
        </w:rPr>
        <w:t xml:space="preserve">udzielenie zamówienia (Konsorcjum, S.C.) </w:t>
      </w:r>
      <w:r w:rsidRPr="00500804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00804" w:rsidRPr="00500804" w14:paraId="1922B0E1" w14:textId="77777777" w:rsidTr="003114B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FF0A5A9" w14:textId="77777777" w:rsidR="00500804" w:rsidRPr="00500804" w:rsidRDefault="00500804" w:rsidP="0050080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0080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E100D39" w14:textId="77777777" w:rsidR="00500804" w:rsidRPr="00500804" w:rsidRDefault="00500804" w:rsidP="0050080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00804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832D3" w14:textId="77777777" w:rsidR="00500804" w:rsidRPr="00500804" w:rsidRDefault="00500804" w:rsidP="0050080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00804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500804" w:rsidRPr="00500804" w14:paraId="6FA9809D" w14:textId="77777777" w:rsidTr="003114B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E874B0" w14:textId="77777777" w:rsidR="00500804" w:rsidRPr="00500804" w:rsidRDefault="00500804" w:rsidP="0050080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50080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AD172AF" w14:textId="77777777" w:rsidR="00500804" w:rsidRPr="00500804" w:rsidRDefault="00500804" w:rsidP="0050080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968E3" w14:textId="77777777" w:rsidR="00500804" w:rsidRPr="00500804" w:rsidRDefault="00500804" w:rsidP="0050080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500804" w:rsidRPr="00500804" w14:paraId="34BDB5AA" w14:textId="77777777" w:rsidTr="003114B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B7F10F" w14:textId="77777777" w:rsidR="00500804" w:rsidRPr="00500804" w:rsidRDefault="00500804" w:rsidP="0050080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50080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A7A730" w14:textId="77777777" w:rsidR="00500804" w:rsidRPr="00500804" w:rsidRDefault="00500804" w:rsidP="0050080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5B501" w14:textId="77777777" w:rsidR="00500804" w:rsidRPr="00500804" w:rsidRDefault="00500804" w:rsidP="0050080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EC66277" w14:textId="77777777" w:rsidR="00500804" w:rsidRPr="00500804" w:rsidRDefault="00500804" w:rsidP="00500804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BBC4733" w14:textId="77777777" w:rsidR="00500804" w:rsidRPr="00500804" w:rsidRDefault="00500804" w:rsidP="00500804">
      <w:pPr>
        <w:pStyle w:val="Nagwek1"/>
        <w:numPr>
          <w:ilvl w:val="0"/>
          <w:numId w:val="5"/>
        </w:numPr>
        <w:spacing w:before="0" w:after="0"/>
        <w:rPr>
          <w:rFonts w:ascii="Verdana" w:hAnsi="Verdana"/>
          <w:sz w:val="20"/>
          <w:szCs w:val="20"/>
        </w:rPr>
      </w:pPr>
      <w:r w:rsidRPr="00500804">
        <w:rPr>
          <w:rFonts w:ascii="Verdana" w:hAnsi="Verdana" w:cs="Times New Roman"/>
          <w:sz w:val="20"/>
          <w:szCs w:val="20"/>
        </w:rPr>
        <w:tab/>
        <w:t>Imię i Nazwisko</w:t>
      </w:r>
      <w:r w:rsidRPr="00500804">
        <w:rPr>
          <w:rFonts w:ascii="Verdana" w:hAnsi="Verdana" w:cs="Times New Roman"/>
          <w:sz w:val="20"/>
          <w:szCs w:val="20"/>
        </w:rPr>
        <w:tab/>
      </w:r>
      <w:r w:rsidRPr="00500804">
        <w:rPr>
          <w:rFonts w:ascii="Verdana" w:hAnsi="Verdana" w:cs="Times New Roman"/>
          <w:sz w:val="20"/>
          <w:szCs w:val="20"/>
        </w:rPr>
        <w:tab/>
      </w:r>
      <w:r w:rsidRPr="00500804">
        <w:rPr>
          <w:rFonts w:ascii="Verdana" w:hAnsi="Verdana" w:cs="Times New Roman"/>
          <w:sz w:val="20"/>
          <w:szCs w:val="20"/>
        </w:rPr>
        <w:tab/>
      </w:r>
      <w:r w:rsidRPr="00500804">
        <w:rPr>
          <w:rFonts w:ascii="Verdana" w:hAnsi="Verdana" w:cs="Times New Roman"/>
          <w:sz w:val="20"/>
          <w:szCs w:val="20"/>
        </w:rPr>
        <w:tab/>
      </w:r>
      <w:r w:rsidRPr="00500804">
        <w:rPr>
          <w:rFonts w:ascii="Verdana" w:hAnsi="Verdana" w:cs="Times New Roman"/>
          <w:sz w:val="20"/>
          <w:szCs w:val="20"/>
        </w:rPr>
        <w:tab/>
      </w:r>
      <w:r w:rsidRPr="00500804">
        <w:rPr>
          <w:rFonts w:ascii="Verdana" w:hAnsi="Verdana" w:cs="Times New Roman"/>
          <w:sz w:val="20"/>
          <w:szCs w:val="20"/>
        </w:rPr>
        <w:tab/>
      </w:r>
      <w:r w:rsidRPr="00500804">
        <w:rPr>
          <w:rFonts w:ascii="Verdana" w:hAnsi="Verdana" w:cs="Times New Roman"/>
          <w:sz w:val="20"/>
          <w:szCs w:val="20"/>
        </w:rPr>
        <w:tab/>
      </w:r>
    </w:p>
    <w:p w14:paraId="71042C71" w14:textId="77777777" w:rsidR="00500804" w:rsidRPr="00500804" w:rsidRDefault="00500804" w:rsidP="00500804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4A944A02" w14:textId="0C6674DA" w:rsidR="00500804" w:rsidRPr="00500804" w:rsidRDefault="00500804" w:rsidP="00500804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>.............................................................................................................. upoważnienie dla powyżej wskazanych osób wynika z następującego (</w:t>
      </w:r>
      <w:proofErr w:type="spellStart"/>
      <w:r w:rsidRPr="00500804">
        <w:rPr>
          <w:rFonts w:ascii="Verdana" w:hAnsi="Verdana"/>
          <w:sz w:val="20"/>
          <w:szCs w:val="20"/>
        </w:rPr>
        <w:t>ych</w:t>
      </w:r>
      <w:proofErr w:type="spellEnd"/>
      <w:r w:rsidRPr="00500804">
        <w:rPr>
          <w:rFonts w:ascii="Verdana" w:hAnsi="Verdana"/>
          <w:sz w:val="20"/>
          <w:szCs w:val="20"/>
        </w:rPr>
        <w:t>) dokumentu(ów)</w:t>
      </w:r>
      <w:r>
        <w:rPr>
          <w:rFonts w:ascii="Verdana" w:hAnsi="Verdana"/>
          <w:sz w:val="20"/>
          <w:szCs w:val="20"/>
        </w:rPr>
        <w:t xml:space="preserve"> </w:t>
      </w:r>
      <w:r w:rsidRPr="00500804">
        <w:rPr>
          <w:rFonts w:ascii="Verdana" w:hAnsi="Verdana"/>
          <w:sz w:val="20"/>
          <w:szCs w:val="20"/>
        </w:rPr>
        <w:t>………………………………………………………………</w:t>
      </w:r>
      <w:r>
        <w:rPr>
          <w:rFonts w:ascii="Verdana" w:hAnsi="Verdana"/>
          <w:sz w:val="20"/>
          <w:szCs w:val="20"/>
        </w:rPr>
        <w:t xml:space="preserve">, </w:t>
      </w:r>
      <w:r w:rsidRPr="00500804">
        <w:rPr>
          <w:rFonts w:ascii="Verdana" w:hAnsi="Verdana"/>
          <w:sz w:val="20"/>
          <w:szCs w:val="20"/>
        </w:rPr>
        <w:t>które dołączamy do oferty.</w:t>
      </w:r>
    </w:p>
    <w:p w14:paraId="35E80725" w14:textId="77777777" w:rsidR="00500804" w:rsidRPr="00500804" w:rsidRDefault="00500804" w:rsidP="00500804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>załącznikami do niniejszej oferty są:</w:t>
      </w:r>
    </w:p>
    <w:p w14:paraId="2166D6CF" w14:textId="77777777" w:rsidR="00500804" w:rsidRPr="00500804" w:rsidRDefault="00500804" w:rsidP="00500804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14B77CE" w14:textId="77777777" w:rsidR="00500804" w:rsidRPr="00500804" w:rsidRDefault="00500804" w:rsidP="00500804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73FBA94" w14:textId="77777777" w:rsidR="00500804" w:rsidRPr="00500804" w:rsidRDefault="00500804" w:rsidP="00500804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72E5A810" w14:textId="77777777" w:rsidR="00500804" w:rsidRPr="00500804" w:rsidRDefault="00500804" w:rsidP="00500804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500804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1CE1544C" w14:textId="4D7AFA86" w:rsidR="00FE545C" w:rsidRPr="00500804" w:rsidRDefault="00500804" w:rsidP="00500804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</w:rPr>
      </w:pPr>
      <w:r w:rsidRPr="00500804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FE545C" w:rsidRPr="005008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3C801D" w14:textId="77777777" w:rsidR="00395353" w:rsidRDefault="00395353">
      <w:r>
        <w:separator/>
      </w:r>
    </w:p>
  </w:endnote>
  <w:endnote w:type="continuationSeparator" w:id="0">
    <w:p w14:paraId="48732B47" w14:textId="77777777" w:rsidR="00395353" w:rsidRDefault="00395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114D3" w14:textId="77777777" w:rsidR="00031F05" w:rsidRDefault="00031F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B706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8B111C" w14:textId="77777777" w:rsidR="00031F05" w:rsidRDefault="00031F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FB2941" w14:textId="77777777" w:rsidR="00395353" w:rsidRDefault="00395353">
      <w:r>
        <w:separator/>
      </w:r>
    </w:p>
  </w:footnote>
  <w:footnote w:type="continuationSeparator" w:id="0">
    <w:p w14:paraId="33C8303D" w14:textId="77777777" w:rsidR="00395353" w:rsidRDefault="00395353">
      <w:r>
        <w:continuationSeparator/>
      </w:r>
    </w:p>
  </w:footnote>
  <w:footnote w:id="1">
    <w:p w14:paraId="55A32314" w14:textId="77777777" w:rsidR="00500804" w:rsidRDefault="00500804" w:rsidP="0050080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E85A947" w14:textId="77777777" w:rsidR="00500804" w:rsidRDefault="00500804" w:rsidP="0050080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D65AF" w14:textId="77777777" w:rsidR="00031F05" w:rsidRDefault="00031F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388F1" w14:textId="18C1B5B8" w:rsidR="00F53146" w:rsidRPr="00500804" w:rsidRDefault="00F53146" w:rsidP="005008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B2F5E" w14:textId="77777777" w:rsidR="00031F05" w:rsidRDefault="00031F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4B0A352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42126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72338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0531258">
    <w:abstractNumId w:val="3"/>
  </w:num>
  <w:num w:numId="4" w16cid:durableId="144783216">
    <w:abstractNumId w:val="6"/>
  </w:num>
  <w:num w:numId="5" w16cid:durableId="8197326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47536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79783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475701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5353"/>
    <w:rsid w:val="00012286"/>
    <w:rsid w:val="00031F05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95353"/>
    <w:rsid w:val="00477CE1"/>
    <w:rsid w:val="004B7300"/>
    <w:rsid w:val="004C6753"/>
    <w:rsid w:val="0050080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37F7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861140"/>
  <w15:chartTrackingRefBased/>
  <w15:docId w15:val="{7398113B-6A36-4300-B1C7-9E19EC8E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500804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698</Words>
  <Characters>5304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2024-12-12T13:58:00Z</cp:lastPrinted>
  <dcterms:created xsi:type="dcterms:W3CDTF">2024-12-12T13:58:00Z</dcterms:created>
  <dcterms:modified xsi:type="dcterms:W3CDTF">2024-12-12T13:58:00Z</dcterms:modified>
</cp:coreProperties>
</file>