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EC30D1" w14:textId="5F83BF8B" w:rsidR="00025386" w:rsidRPr="00BE58C8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BE58C8">
        <w:rPr>
          <w:bCs/>
          <w:i w:val="0"/>
          <w:sz w:val="20"/>
        </w:rPr>
        <w:t xml:space="preserve">Załącznik nr </w:t>
      </w:r>
      <w:r w:rsidR="0091518C">
        <w:rPr>
          <w:bCs/>
          <w:i w:val="0"/>
          <w:sz w:val="20"/>
        </w:rPr>
        <w:t>5</w:t>
      </w:r>
      <w:r w:rsidR="007666D6" w:rsidRPr="00BE58C8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BE58C8" w14:paraId="323E4E36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199E9D" w14:textId="77777777" w:rsidR="008D442B" w:rsidRPr="00BE58C8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E58C8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6BE6BAF5" w14:textId="77777777" w:rsidR="00053927" w:rsidRPr="00BE58C8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E58C8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BE58C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0D9F459D" w14:textId="77777777" w:rsidR="00053927" w:rsidRPr="00BE58C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BE58C8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BE58C8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BE58C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BE58C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BE58C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BE58C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BE58C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BE58C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BE58C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B4B2D9C" w14:textId="77777777" w:rsidR="00A137C9" w:rsidRPr="00BE58C8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E58C8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BE58C8" w14:paraId="1E0FF2EF" w14:textId="77777777" w:rsidTr="004F10A0">
        <w:tc>
          <w:tcPr>
            <w:tcW w:w="2269" w:type="dxa"/>
            <w:shd w:val="clear" w:color="auto" w:fill="auto"/>
          </w:tcPr>
          <w:p w14:paraId="2E2171CB" w14:textId="77777777" w:rsidR="00A137C9" w:rsidRPr="00BE58C8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4175475" w14:textId="77777777" w:rsidR="00A137C9" w:rsidRPr="00BE58C8" w:rsidRDefault="000F136A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cateringowa polegająca na przygotowywaniu i dostarczaniu dwudaniowych obiadów dla klientów MGOPS w Niepołomicach.</w:t>
            </w:r>
            <w:r w:rsidR="00A137C9" w:rsidRPr="00BE58C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0F136A" w:rsidRPr="00BE58C8" w14:paraId="7D0E1D61" w14:textId="77777777" w:rsidTr="00A17490">
        <w:tc>
          <w:tcPr>
            <w:tcW w:w="2269" w:type="dxa"/>
            <w:shd w:val="clear" w:color="auto" w:fill="auto"/>
          </w:tcPr>
          <w:p w14:paraId="64E779E9" w14:textId="77777777" w:rsidR="000F136A" w:rsidRPr="00BE58C8" w:rsidRDefault="000F136A" w:rsidP="00A1749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F3CDD9A" w14:textId="730FF91C" w:rsidR="000F136A" w:rsidRPr="00BE58C8" w:rsidRDefault="000F136A" w:rsidP="00A1749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</w:t>
            </w:r>
            <w:r w:rsidR="0049253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7</w:t>
            </w:r>
            <w:r w:rsidRPr="00BE58C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49253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4</w:t>
            </w:r>
          </w:p>
        </w:tc>
      </w:tr>
    </w:tbl>
    <w:p w14:paraId="218A1A89" w14:textId="77777777" w:rsidR="00A137C9" w:rsidRPr="00BE58C8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A28BCD4" w14:textId="77777777" w:rsidR="003A486D" w:rsidRPr="00BE58C8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E58C8">
        <w:rPr>
          <w:rFonts w:ascii="Times New Roman" w:hAnsi="Times New Roman"/>
          <w:sz w:val="20"/>
          <w:szCs w:val="20"/>
        </w:rPr>
        <w:t xml:space="preserve">prowadzonego przez </w:t>
      </w:r>
      <w:r w:rsidR="000F136A" w:rsidRPr="00BE58C8">
        <w:rPr>
          <w:rFonts w:ascii="Times New Roman" w:hAnsi="Times New Roman"/>
          <w:b/>
          <w:sz w:val="20"/>
          <w:szCs w:val="20"/>
        </w:rPr>
        <w:t>GMINA NIEPOŁOMICE</w:t>
      </w:r>
      <w:r w:rsidRPr="00BE58C8">
        <w:rPr>
          <w:rFonts w:ascii="Times New Roman" w:hAnsi="Times New Roman"/>
          <w:b/>
          <w:sz w:val="20"/>
          <w:szCs w:val="20"/>
        </w:rPr>
        <w:t>,</w:t>
      </w:r>
      <w:r w:rsidRPr="00BE58C8">
        <w:rPr>
          <w:rFonts w:ascii="Times New Roman" w:hAnsi="Times New Roman"/>
          <w:sz w:val="20"/>
          <w:szCs w:val="20"/>
        </w:rPr>
        <w:t xml:space="preserve"> d</w:t>
      </w:r>
      <w:r w:rsidR="008D442B" w:rsidRPr="00BE58C8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BE58C8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BE58C8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17E100A9" w14:textId="77777777" w:rsidR="00A137C9" w:rsidRPr="00BE58C8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BE58C8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BE58C8" w14:paraId="7726F8F1" w14:textId="77777777" w:rsidTr="00A137C9">
        <w:tc>
          <w:tcPr>
            <w:tcW w:w="617" w:type="dxa"/>
            <w:shd w:val="clear" w:color="auto" w:fill="auto"/>
            <w:vAlign w:val="center"/>
          </w:tcPr>
          <w:p w14:paraId="2DE31F99" w14:textId="77777777" w:rsidR="003A486D" w:rsidRPr="00BE58C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7D400001" w14:textId="77777777" w:rsidR="003A486D" w:rsidRPr="00BE58C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1B4D14E3" w14:textId="77777777" w:rsidR="003A486D" w:rsidRPr="00BE58C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BE58C8" w14:paraId="78912278" w14:textId="77777777" w:rsidTr="00A137C9">
        <w:tc>
          <w:tcPr>
            <w:tcW w:w="617" w:type="dxa"/>
            <w:shd w:val="clear" w:color="auto" w:fill="auto"/>
            <w:vAlign w:val="center"/>
          </w:tcPr>
          <w:p w14:paraId="2D292366" w14:textId="77777777" w:rsidR="003A486D" w:rsidRPr="00BE58C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1E3FBE9F" w14:textId="77777777" w:rsidR="003A486D" w:rsidRPr="00BE58C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E80A6F1" w14:textId="77777777" w:rsidR="003A486D" w:rsidRPr="00BE58C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BE58C8" w14:paraId="2F940742" w14:textId="77777777" w:rsidTr="00A137C9">
        <w:tc>
          <w:tcPr>
            <w:tcW w:w="617" w:type="dxa"/>
            <w:shd w:val="clear" w:color="auto" w:fill="auto"/>
            <w:vAlign w:val="center"/>
          </w:tcPr>
          <w:p w14:paraId="72E45B43" w14:textId="77777777" w:rsidR="003A486D" w:rsidRPr="00BE58C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3D8E1B57" w14:textId="77777777" w:rsidR="003A486D" w:rsidRPr="00BE58C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FBBB824" w14:textId="77777777" w:rsidR="003A486D" w:rsidRPr="00BE58C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CE74212" w14:textId="3CE43CBC" w:rsidR="00DC652A" w:rsidRPr="00BE58C8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BE58C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BE58C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BE58C8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BE58C8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0F136A" w:rsidRPr="00BE58C8">
        <w:rPr>
          <w:rFonts w:ascii="Times New Roman" w:hAnsi="Times New Roman"/>
          <w:sz w:val="20"/>
          <w:szCs w:val="20"/>
        </w:rPr>
        <w:t>(</w:t>
      </w:r>
      <w:proofErr w:type="spellStart"/>
      <w:r w:rsidR="000F136A" w:rsidRPr="00BE58C8">
        <w:rPr>
          <w:rFonts w:ascii="Times New Roman" w:hAnsi="Times New Roman"/>
          <w:sz w:val="20"/>
          <w:szCs w:val="20"/>
        </w:rPr>
        <w:t>t.j</w:t>
      </w:r>
      <w:proofErr w:type="spellEnd"/>
      <w:r w:rsidR="000F136A" w:rsidRPr="00BE58C8">
        <w:rPr>
          <w:rFonts w:ascii="Times New Roman" w:hAnsi="Times New Roman"/>
          <w:sz w:val="20"/>
          <w:szCs w:val="20"/>
        </w:rPr>
        <w:t>. Dz. U. z 202</w:t>
      </w:r>
      <w:r w:rsidR="00492538">
        <w:rPr>
          <w:rFonts w:ascii="Times New Roman" w:hAnsi="Times New Roman"/>
          <w:sz w:val="20"/>
          <w:szCs w:val="20"/>
        </w:rPr>
        <w:t>4</w:t>
      </w:r>
      <w:r w:rsidR="000F136A" w:rsidRPr="00BE58C8">
        <w:rPr>
          <w:rFonts w:ascii="Times New Roman" w:hAnsi="Times New Roman"/>
          <w:sz w:val="20"/>
          <w:szCs w:val="20"/>
        </w:rPr>
        <w:t xml:space="preserve">r. poz. </w:t>
      </w:r>
      <w:r w:rsidR="00492538">
        <w:rPr>
          <w:rFonts w:ascii="Times New Roman" w:hAnsi="Times New Roman"/>
          <w:sz w:val="20"/>
          <w:szCs w:val="20"/>
        </w:rPr>
        <w:t>1320</w:t>
      </w:r>
      <w:r w:rsidR="000F136A" w:rsidRPr="00BE58C8">
        <w:rPr>
          <w:rFonts w:ascii="Times New Roman" w:hAnsi="Times New Roman"/>
          <w:sz w:val="20"/>
          <w:szCs w:val="20"/>
        </w:rPr>
        <w:t>)</w:t>
      </w:r>
      <w:r w:rsidRPr="00BE58C8">
        <w:rPr>
          <w:rFonts w:ascii="Times New Roman" w:hAnsi="Times New Roman"/>
          <w:sz w:val="20"/>
          <w:szCs w:val="20"/>
        </w:rPr>
        <w:t>, że w ramach zamówienia</w:t>
      </w:r>
      <w:r w:rsidR="00A137C9" w:rsidRPr="00BE58C8">
        <w:rPr>
          <w:rFonts w:ascii="Times New Roman" w:hAnsi="Times New Roman"/>
          <w:sz w:val="20"/>
          <w:szCs w:val="20"/>
        </w:rPr>
        <w:t>,</w:t>
      </w:r>
      <w:r w:rsidR="00A137C9" w:rsidRPr="00BE58C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BE58C8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BE58C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BE58C8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BE58C8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BE58C8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BE58C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BE58C8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BE58C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BE58C8" w14:paraId="4D87211E" w14:textId="77777777" w:rsidTr="00A137C9">
        <w:tc>
          <w:tcPr>
            <w:tcW w:w="617" w:type="dxa"/>
            <w:shd w:val="clear" w:color="auto" w:fill="auto"/>
            <w:vAlign w:val="center"/>
          </w:tcPr>
          <w:p w14:paraId="2EDE973D" w14:textId="77777777" w:rsidR="00B641BE" w:rsidRPr="00BE58C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2C5CCBD0" w14:textId="77777777" w:rsidR="00B641BE" w:rsidRPr="00BE58C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7F03BD6E" w14:textId="77777777" w:rsidR="00B641BE" w:rsidRPr="00BE58C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BE58C8" w14:paraId="133C6E44" w14:textId="77777777" w:rsidTr="00A137C9">
        <w:tc>
          <w:tcPr>
            <w:tcW w:w="617" w:type="dxa"/>
            <w:shd w:val="clear" w:color="auto" w:fill="auto"/>
            <w:vAlign w:val="center"/>
          </w:tcPr>
          <w:p w14:paraId="540E54FD" w14:textId="77777777" w:rsidR="00B641BE" w:rsidRPr="00BE58C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44DF46A0" w14:textId="77777777" w:rsidR="00B641BE" w:rsidRPr="00BE58C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4A5445D" w14:textId="77777777" w:rsidR="00B641BE" w:rsidRPr="00BE58C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BE58C8" w14:paraId="6075C7AD" w14:textId="77777777" w:rsidTr="00A137C9">
        <w:tc>
          <w:tcPr>
            <w:tcW w:w="617" w:type="dxa"/>
            <w:shd w:val="clear" w:color="auto" w:fill="auto"/>
            <w:vAlign w:val="center"/>
          </w:tcPr>
          <w:p w14:paraId="105EEF50" w14:textId="77777777" w:rsidR="00B641BE" w:rsidRPr="00BE58C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58C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250F83EA" w14:textId="77777777" w:rsidR="00B641BE" w:rsidRPr="00BE58C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F447628" w14:textId="77777777" w:rsidR="00B641BE" w:rsidRPr="00BE58C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217A2E50" w14:textId="77777777" w:rsidR="007A2C38" w:rsidRPr="00BE58C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674F6D34" w14:textId="77777777" w:rsidR="007A2C38" w:rsidRPr="00BE58C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E58C8" w:rsidRPr="00BE58C8" w14:paraId="58CCF99F" w14:textId="77777777" w:rsidTr="004F10A0">
        <w:tc>
          <w:tcPr>
            <w:tcW w:w="2660" w:type="dxa"/>
            <w:shd w:val="clear" w:color="auto" w:fill="auto"/>
          </w:tcPr>
          <w:p w14:paraId="041BEE7F" w14:textId="7DB59F35" w:rsidR="00BE58C8" w:rsidRPr="00BE58C8" w:rsidRDefault="00BE58C8" w:rsidP="00BE58C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546599E0" w14:textId="49D6F3ED" w:rsidR="00BE58C8" w:rsidRPr="00B840AB" w:rsidRDefault="00BE58C8" w:rsidP="00BE58C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pl-PL"/>
              </w:rPr>
            </w:pPr>
            <w:r w:rsidRPr="00B840AB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Dokument musi być podpisany kwalifikowanym podpisem elektronicznym, podpisem zaufanym lub podpisem osobistym </w:t>
            </w:r>
          </w:p>
        </w:tc>
      </w:tr>
    </w:tbl>
    <w:p w14:paraId="4A911B08" w14:textId="77777777" w:rsidR="00A137C9" w:rsidRPr="00BE58C8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BE58C8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A304AD" w14:textId="77777777" w:rsidR="00224AA5" w:rsidRDefault="00224AA5" w:rsidP="00025386">
      <w:pPr>
        <w:spacing w:after="0" w:line="240" w:lineRule="auto"/>
      </w:pPr>
      <w:r>
        <w:separator/>
      </w:r>
    </w:p>
  </w:endnote>
  <w:endnote w:type="continuationSeparator" w:id="0">
    <w:p w14:paraId="4CB84AE8" w14:textId="77777777" w:rsidR="00224AA5" w:rsidRDefault="00224AA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6C9522" w14:textId="77777777" w:rsidR="000F136A" w:rsidRDefault="000F13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26E3B" w14:textId="77777777" w:rsidR="00025386" w:rsidRPr="00BE58C8" w:rsidRDefault="00025386" w:rsidP="00BE58C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B389E7" w14:textId="77777777" w:rsidR="000F136A" w:rsidRDefault="000F13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EEB9B0" w14:textId="77777777" w:rsidR="00224AA5" w:rsidRDefault="00224AA5" w:rsidP="00025386">
      <w:pPr>
        <w:spacing w:after="0" w:line="240" w:lineRule="auto"/>
      </w:pPr>
      <w:r>
        <w:separator/>
      </w:r>
    </w:p>
  </w:footnote>
  <w:footnote w:type="continuationSeparator" w:id="0">
    <w:p w14:paraId="5966CDB2" w14:textId="77777777" w:rsidR="00224AA5" w:rsidRDefault="00224AA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DD97A4" w14:textId="77777777" w:rsidR="000F136A" w:rsidRDefault="000F13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8EC546" w14:textId="77777777" w:rsidR="000F136A" w:rsidRDefault="000F13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79D3C3" w14:textId="77777777" w:rsidR="000F136A" w:rsidRDefault="000F13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0743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AA5"/>
    <w:rsid w:val="00025386"/>
    <w:rsid w:val="000423B9"/>
    <w:rsid w:val="00053927"/>
    <w:rsid w:val="00084786"/>
    <w:rsid w:val="000F136A"/>
    <w:rsid w:val="001446C6"/>
    <w:rsid w:val="0016158F"/>
    <w:rsid w:val="001C2314"/>
    <w:rsid w:val="00213980"/>
    <w:rsid w:val="00224AA5"/>
    <w:rsid w:val="0024648D"/>
    <w:rsid w:val="003A486D"/>
    <w:rsid w:val="004374F2"/>
    <w:rsid w:val="00460705"/>
    <w:rsid w:val="00485239"/>
    <w:rsid w:val="00492538"/>
    <w:rsid w:val="004A0686"/>
    <w:rsid w:val="004E27D7"/>
    <w:rsid w:val="004F10A0"/>
    <w:rsid w:val="0055145C"/>
    <w:rsid w:val="005624D8"/>
    <w:rsid w:val="00620476"/>
    <w:rsid w:val="00651C55"/>
    <w:rsid w:val="00657A47"/>
    <w:rsid w:val="00703B51"/>
    <w:rsid w:val="00745A44"/>
    <w:rsid w:val="007666D6"/>
    <w:rsid w:val="007A2C38"/>
    <w:rsid w:val="00824D73"/>
    <w:rsid w:val="00830970"/>
    <w:rsid w:val="0087706D"/>
    <w:rsid w:val="008833CF"/>
    <w:rsid w:val="00884863"/>
    <w:rsid w:val="008B797E"/>
    <w:rsid w:val="008D442B"/>
    <w:rsid w:val="008F2498"/>
    <w:rsid w:val="0091518C"/>
    <w:rsid w:val="0093388F"/>
    <w:rsid w:val="00A137C9"/>
    <w:rsid w:val="00A56A6F"/>
    <w:rsid w:val="00A87380"/>
    <w:rsid w:val="00AF4E90"/>
    <w:rsid w:val="00AF7375"/>
    <w:rsid w:val="00B25D71"/>
    <w:rsid w:val="00B641BE"/>
    <w:rsid w:val="00B77707"/>
    <w:rsid w:val="00B840AB"/>
    <w:rsid w:val="00BE3BCE"/>
    <w:rsid w:val="00BE58C8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1188EF"/>
  <w15:chartTrackingRefBased/>
  <w15:docId w15:val="{B96203B0-3BAF-4A65-90D3-A9E6E85D1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2023-12-11T14:51:00Z</cp:lastPrinted>
  <dcterms:created xsi:type="dcterms:W3CDTF">2024-12-11T14:51:00Z</dcterms:created>
  <dcterms:modified xsi:type="dcterms:W3CDTF">2024-12-11T14:51:00Z</dcterms:modified>
</cp:coreProperties>
</file>