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3AA20" w14:textId="77777777" w:rsidR="00805F60" w:rsidRPr="00805F60" w:rsidRDefault="00805F60" w:rsidP="00805F6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b w:val="0"/>
          <w:sz w:val="20"/>
          <w:szCs w:val="20"/>
        </w:rPr>
        <w:tab/>
      </w:r>
      <w:r w:rsidRPr="00805F60">
        <w:rPr>
          <w:rFonts w:ascii="Verdana" w:hAnsi="Verdana"/>
          <w:sz w:val="20"/>
          <w:szCs w:val="20"/>
        </w:rPr>
        <w:t>Załącznik nr 1</w:t>
      </w:r>
    </w:p>
    <w:p w14:paraId="64B27626" w14:textId="77777777" w:rsidR="00805F60" w:rsidRPr="00805F60" w:rsidRDefault="00805F60" w:rsidP="00805F6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>FORMULARZ OFERTY</w:t>
      </w:r>
    </w:p>
    <w:p w14:paraId="2D6B788E" w14:textId="77777777" w:rsidR="00805F60" w:rsidRPr="00805F60" w:rsidRDefault="00805F60" w:rsidP="00805F6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EFCB6E1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000A0AB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03208C2D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2AE5BD7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605F124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05F60">
        <w:rPr>
          <w:rFonts w:ascii="Verdana" w:hAnsi="Verdana"/>
          <w:sz w:val="20"/>
          <w:szCs w:val="20"/>
          <w:lang w:val="de-DE"/>
        </w:rPr>
        <w:t>TEL.</w:t>
      </w:r>
      <w:r w:rsidRPr="00805F6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D00DF19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05F60">
        <w:rPr>
          <w:rFonts w:ascii="Verdana" w:hAnsi="Verdana"/>
          <w:sz w:val="20"/>
          <w:szCs w:val="20"/>
          <w:lang w:val="de-DE"/>
        </w:rPr>
        <w:t xml:space="preserve">FAX </w:t>
      </w:r>
      <w:r w:rsidRPr="00805F6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57BA6EF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05F6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3C00B8D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05F6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987C2D6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84A88CC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Do: Nazwa i siedziba Zamawiającego:</w:t>
      </w:r>
    </w:p>
    <w:p w14:paraId="0E6EDA19" w14:textId="77777777" w:rsidR="00805F60" w:rsidRPr="00805F60" w:rsidRDefault="00805F60" w:rsidP="00805F60">
      <w:pPr>
        <w:ind w:right="-110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4DB19858" w14:textId="77777777" w:rsidR="00805F60" w:rsidRPr="00805F60" w:rsidRDefault="00805F60" w:rsidP="00805F60">
      <w:pPr>
        <w:ind w:right="-110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12E48B4" w14:textId="77777777" w:rsidR="00805F60" w:rsidRPr="00805F60" w:rsidRDefault="00805F60" w:rsidP="00805F60">
      <w:pPr>
        <w:ind w:right="-110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57A7E7F9" w14:textId="77777777" w:rsidR="00805F60" w:rsidRPr="00805F60" w:rsidRDefault="00805F60" w:rsidP="00805F60">
      <w:pPr>
        <w:ind w:firstLine="3969"/>
        <w:rPr>
          <w:rFonts w:ascii="Verdana" w:hAnsi="Verdana"/>
          <w:b/>
          <w:sz w:val="20"/>
          <w:szCs w:val="20"/>
        </w:rPr>
      </w:pPr>
    </w:p>
    <w:p w14:paraId="5F7B1957" w14:textId="175A61BD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80EAE" w:rsidRPr="00380EAE">
        <w:rPr>
          <w:rFonts w:ascii="Verdana" w:hAnsi="Verdana"/>
          <w:b/>
          <w:sz w:val="20"/>
          <w:szCs w:val="20"/>
        </w:rPr>
        <w:t>Wykonanie audytu finansowego projektu realizowanego w ramach konkursu OPUS-19, finansowanego ze środków</w:t>
      </w:r>
      <w:r w:rsidR="00380EAE">
        <w:rPr>
          <w:rFonts w:ascii="Verdana" w:hAnsi="Verdana"/>
          <w:b/>
          <w:sz w:val="20"/>
          <w:szCs w:val="20"/>
        </w:rPr>
        <w:t xml:space="preserve"> </w:t>
      </w:r>
      <w:r w:rsidR="00380EAE" w:rsidRPr="00380EAE">
        <w:rPr>
          <w:rFonts w:ascii="Verdana" w:hAnsi="Verdana"/>
          <w:b/>
          <w:sz w:val="20"/>
          <w:szCs w:val="20"/>
        </w:rPr>
        <w:t>NCN - DE-dzp.272-662/24</w:t>
      </w:r>
      <w:r w:rsidRPr="00805F60">
        <w:rPr>
          <w:rFonts w:ascii="Verdana" w:hAnsi="Verdana"/>
          <w:b/>
          <w:sz w:val="20"/>
          <w:szCs w:val="20"/>
        </w:rPr>
        <w:t xml:space="preserve">, </w:t>
      </w:r>
      <w:r w:rsidRPr="00805F60">
        <w:rPr>
          <w:rFonts w:ascii="Verdana" w:hAnsi="Verdana"/>
          <w:sz w:val="20"/>
          <w:szCs w:val="20"/>
        </w:rPr>
        <w:t>oferuję realizację przedmiotu zamówienia, zgodnie z zasadami określonymi w</w:t>
      </w:r>
      <w:r w:rsidR="00D55209">
        <w:rPr>
          <w:rFonts w:ascii="Verdana" w:hAnsi="Verdana"/>
          <w:sz w:val="20"/>
          <w:szCs w:val="20"/>
        </w:rPr>
        <w:t> </w:t>
      </w:r>
      <w:r w:rsidRPr="00805F60">
        <w:rPr>
          <w:rFonts w:ascii="Verdana" w:hAnsi="Verdana"/>
          <w:sz w:val="20"/>
          <w:szCs w:val="20"/>
        </w:rPr>
        <w:t>specyfikacji warunków zamówienia.</w:t>
      </w:r>
    </w:p>
    <w:p w14:paraId="10880F4D" w14:textId="77777777" w:rsidR="00805F60" w:rsidRPr="00805F60" w:rsidRDefault="00805F60" w:rsidP="00805F6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EBFB7A4" w14:textId="77777777" w:rsidR="00805F60" w:rsidRPr="00805F60" w:rsidRDefault="00805F60" w:rsidP="00805F6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BF4F109" w14:textId="77777777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ECFB3AB" w14:textId="7BB554FC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Słownie brutto :..................................................................</w:t>
      </w:r>
    </w:p>
    <w:p w14:paraId="312C9950" w14:textId="77777777" w:rsidR="00805F60" w:rsidRPr="00805F60" w:rsidRDefault="00805F60" w:rsidP="00805F6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17026503" w14:textId="77777777" w:rsidR="00805F60" w:rsidRPr="00805F60" w:rsidRDefault="00805F60" w:rsidP="00805F6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Powyższa cena zawiera właściwą stawkę podatku VAT</w:t>
      </w:r>
    </w:p>
    <w:p w14:paraId="51E9DA7D" w14:textId="77777777" w:rsidR="00805F60" w:rsidRPr="00805F60" w:rsidRDefault="00805F60" w:rsidP="00805F6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F31E345" w14:textId="77777777" w:rsidR="00805F60" w:rsidRPr="00232E08" w:rsidRDefault="00805F60" w:rsidP="00805F60">
      <w:pPr>
        <w:widowControl w:val="0"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32E08">
        <w:rPr>
          <w:rFonts w:ascii="Verdana" w:hAnsi="Verdana"/>
          <w:b/>
          <w:color w:val="000000" w:themeColor="text1"/>
          <w:sz w:val="20"/>
          <w:szCs w:val="20"/>
        </w:rPr>
        <w:t xml:space="preserve">Termin realizacji umowy: </w:t>
      </w:r>
      <w:r w:rsidRPr="00232E08">
        <w:rPr>
          <w:rFonts w:ascii="Verdana" w:hAnsi="Verdana"/>
          <w:color w:val="000000" w:themeColor="text1"/>
          <w:sz w:val="20"/>
          <w:szCs w:val="20"/>
        </w:rPr>
        <w:t xml:space="preserve"> do ……….. dni od daty podpisania umowy.</w:t>
      </w:r>
    </w:p>
    <w:p w14:paraId="646156E2" w14:textId="77777777" w:rsidR="00805F60" w:rsidRPr="00232E08" w:rsidRDefault="00805F60" w:rsidP="00805F60">
      <w:pPr>
        <w:widowControl w:val="0"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136FC24F" w14:textId="5056C104" w:rsidR="00805F60" w:rsidRPr="00232E08" w:rsidRDefault="007F7A79" w:rsidP="00805F60">
      <w:pPr>
        <w:widowControl w:val="0"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7F7A79">
        <w:rPr>
          <w:rFonts w:ascii="Verdana" w:hAnsi="Verdana"/>
          <w:b/>
          <w:bCs/>
          <w:color w:val="000000" w:themeColor="text1"/>
          <w:sz w:val="20"/>
          <w:szCs w:val="20"/>
        </w:rPr>
        <w:t>P</w:t>
      </w:r>
      <w:r w:rsidR="00805F60" w:rsidRPr="007F7A79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rzeprowadzenia </w:t>
      </w:r>
      <w:r w:rsidR="00232E08" w:rsidRPr="007F7A79">
        <w:rPr>
          <w:rFonts w:ascii="Verdana" w:hAnsi="Verdana"/>
          <w:b/>
          <w:bCs/>
          <w:color w:val="000000" w:themeColor="text1"/>
          <w:sz w:val="20"/>
          <w:szCs w:val="20"/>
        </w:rPr>
        <w:t>audytu</w:t>
      </w:r>
      <w:r w:rsidR="00805F60" w:rsidRPr="007F7A79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on-line</w:t>
      </w:r>
      <w:r w:rsidR="00232E08" w:rsidRPr="007F7A79"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  <w:r w:rsidR="00232E08" w:rsidRPr="00232E08">
        <w:rPr>
          <w:rFonts w:ascii="Verdana" w:hAnsi="Verdana"/>
          <w:color w:val="000000" w:themeColor="text1"/>
          <w:sz w:val="20"/>
          <w:szCs w:val="20"/>
        </w:rPr>
        <w:t xml:space="preserve"> TAK/NIE*</w:t>
      </w:r>
      <w:r>
        <w:rPr>
          <w:rFonts w:ascii="Verdana" w:hAnsi="Verdana"/>
          <w:color w:val="000000" w:themeColor="text1"/>
          <w:sz w:val="20"/>
          <w:szCs w:val="20"/>
        </w:rPr>
        <w:t xml:space="preserve"> /</w:t>
      </w:r>
      <w:r w:rsidRPr="007F7A79">
        <w:rPr>
          <w:rFonts w:ascii="Verdana" w:hAnsi="Verdana"/>
          <w:color w:val="000000" w:themeColor="text1"/>
          <w:sz w:val="20"/>
          <w:szCs w:val="20"/>
          <w:highlight w:val="yellow"/>
        </w:rPr>
        <w:t>kryterium oceny ofert/</w:t>
      </w:r>
    </w:p>
    <w:p w14:paraId="179B109A" w14:textId="22AB46B1" w:rsidR="00232E08" w:rsidRPr="00232E08" w:rsidRDefault="00232E08" w:rsidP="00805F60">
      <w:pPr>
        <w:widowControl w:val="0"/>
        <w:ind w:right="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32E08">
        <w:rPr>
          <w:rFonts w:ascii="Verdana" w:hAnsi="Verdana"/>
          <w:color w:val="000000" w:themeColor="text1"/>
          <w:sz w:val="20"/>
          <w:szCs w:val="20"/>
        </w:rPr>
        <w:t>*niepotrzebne skreślić</w:t>
      </w:r>
    </w:p>
    <w:p w14:paraId="417DFC75" w14:textId="77777777" w:rsidR="00805F60" w:rsidRPr="00805F60" w:rsidRDefault="00805F60" w:rsidP="00805F60">
      <w:pPr>
        <w:tabs>
          <w:tab w:val="left" w:pos="426"/>
        </w:tabs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194AF158" w14:textId="77777777" w:rsidR="00805F60" w:rsidRPr="00805F60" w:rsidRDefault="00805F60" w:rsidP="00805F60">
      <w:pPr>
        <w:tabs>
          <w:tab w:val="left" w:pos="426"/>
        </w:tabs>
        <w:jc w:val="both"/>
        <w:rPr>
          <w:rFonts w:ascii="Verdana" w:hAnsi="Verdana"/>
          <w:b/>
          <w:color w:val="000000"/>
          <w:sz w:val="20"/>
          <w:szCs w:val="20"/>
          <w:u w:val="single"/>
        </w:rPr>
      </w:pPr>
      <w:r w:rsidRPr="00805F60">
        <w:rPr>
          <w:rFonts w:ascii="Verdana" w:hAnsi="Verdana"/>
          <w:b/>
          <w:color w:val="000000"/>
          <w:sz w:val="20"/>
          <w:szCs w:val="20"/>
        </w:rPr>
        <w:t>Termin płatności:</w:t>
      </w:r>
      <w:r w:rsidRPr="00805F60">
        <w:rPr>
          <w:rFonts w:ascii="Verdana" w:hAnsi="Verdana"/>
          <w:color w:val="000000"/>
          <w:sz w:val="20"/>
          <w:szCs w:val="20"/>
        </w:rPr>
        <w:t xml:space="preserve"> Po przeprowadzeniu audytu, przelewem w terminie do 21 dni od daty otrzymania faktury przez Zamawiającego na rachunek Wykonawcy umieszczony na dzień zlecenia przelewu w wykazie podmiotów, o których mowa w art. 96b ust. 1) Ustawy o podatku od towarów i usług, za szkolenie dla faktycznej ilości osób.</w:t>
      </w:r>
    </w:p>
    <w:p w14:paraId="6B197277" w14:textId="77777777" w:rsidR="00805F60" w:rsidRPr="00805F60" w:rsidRDefault="00805F60" w:rsidP="00805F60">
      <w:pPr>
        <w:rPr>
          <w:rFonts w:ascii="Verdana" w:hAnsi="Verdana"/>
          <w:b/>
          <w:sz w:val="20"/>
          <w:szCs w:val="20"/>
          <w:u w:val="single"/>
        </w:rPr>
      </w:pPr>
    </w:p>
    <w:p w14:paraId="4A493398" w14:textId="77777777" w:rsidR="00805F60" w:rsidRPr="00805F60" w:rsidRDefault="00805F60" w:rsidP="00805F60">
      <w:pPr>
        <w:rPr>
          <w:rFonts w:ascii="Verdana" w:hAnsi="Verdana"/>
          <w:b/>
          <w:sz w:val="20"/>
          <w:szCs w:val="20"/>
          <w:u w:val="single"/>
        </w:rPr>
      </w:pPr>
      <w:r w:rsidRPr="00805F60">
        <w:rPr>
          <w:rFonts w:ascii="Verdana" w:hAnsi="Verdana"/>
          <w:b/>
          <w:sz w:val="20"/>
          <w:szCs w:val="20"/>
          <w:u w:val="single"/>
        </w:rPr>
        <w:t>Jednocześnie oświadczam/my, że:</w:t>
      </w:r>
    </w:p>
    <w:p w14:paraId="754D2B80" w14:textId="77777777" w:rsidR="00805F60" w:rsidRPr="00805F60" w:rsidRDefault="00805F60" w:rsidP="00805F6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805F60">
        <w:rPr>
          <w:rFonts w:ascii="Verdana" w:hAnsi="Verdana"/>
          <w:sz w:val="20"/>
          <w:szCs w:val="20"/>
          <w:lang w:eastAsia="ar-SA"/>
        </w:rPr>
        <w:t>związani niniejszą ofertą przez okres wskazany w SWZ, licząc od dnia upływu terminu składania ofert, wskazanego w dokumentach zamówienia.</w:t>
      </w:r>
    </w:p>
    <w:p w14:paraId="2C8AD32C" w14:textId="77777777" w:rsidR="00805F60" w:rsidRPr="00805F60" w:rsidRDefault="00805F60" w:rsidP="00805F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 zobowiązujemy się, w przypadku wyboru naszej oferty, do zawarcia umowy zgodnej z niniejszą ofertą, na warunkach określonych w SWZ, w miejscu i terminie wyznaczonym przez zamawiającego</w:t>
      </w:r>
      <w:r w:rsidRPr="00805F60">
        <w:rPr>
          <w:rFonts w:ascii="Verdana" w:hAnsi="Verdana"/>
          <w:sz w:val="20"/>
          <w:szCs w:val="20"/>
        </w:rPr>
        <w:t xml:space="preserve"> i nie wnosimy</w:t>
      </w:r>
      <w:r w:rsidRPr="00805F60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805F60">
        <w:rPr>
          <w:rFonts w:ascii="Verdana" w:hAnsi="Verdana"/>
          <w:sz w:val="20"/>
          <w:szCs w:val="20"/>
        </w:rPr>
        <w:t>zastrzeżeń.</w:t>
      </w:r>
    </w:p>
    <w:p w14:paraId="64D41A9F" w14:textId="77777777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05F60">
        <w:rPr>
          <w:rFonts w:ascii="Verdana" w:hAnsi="Verdana"/>
          <w:sz w:val="20"/>
          <w:szCs w:val="20"/>
          <w:vertAlign w:val="superscript"/>
        </w:rPr>
        <w:t>1</w:t>
      </w:r>
      <w:r w:rsidRPr="00805F60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05F60">
        <w:rPr>
          <w:rFonts w:ascii="Verdana" w:hAnsi="Verdana"/>
          <w:sz w:val="20"/>
          <w:szCs w:val="20"/>
          <w:vertAlign w:val="superscript"/>
        </w:rPr>
        <w:t>2</w:t>
      </w:r>
      <w:r w:rsidRPr="00805F60">
        <w:rPr>
          <w:rFonts w:ascii="Verdana" w:hAnsi="Verdana"/>
          <w:sz w:val="20"/>
          <w:szCs w:val="20"/>
        </w:rPr>
        <w:t xml:space="preserve"> </w:t>
      </w:r>
    </w:p>
    <w:p w14:paraId="380E2539" w14:textId="77777777" w:rsidR="00805F60" w:rsidRPr="00805F60" w:rsidRDefault="00805F60" w:rsidP="00805F6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05F60">
        <w:rPr>
          <w:rFonts w:ascii="Verdana" w:hAnsi="Verdana"/>
          <w:i/>
          <w:sz w:val="16"/>
          <w:szCs w:val="16"/>
          <w:vertAlign w:val="superscript"/>
        </w:rPr>
        <w:t>1</w:t>
      </w:r>
      <w:r w:rsidRPr="00805F60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 sprawie ochrony osób fizycznych w związku z przetwarzaniem danych osobowych i w sprawie swobodnego przepływu takich danych oraz uchylenia dyrektywy 95/46/WE (ogólne rozporządzenie o ochronie danych) (Dz. Urz. UE L 119 z 04.05.2016, str. 1). </w:t>
      </w:r>
    </w:p>
    <w:p w14:paraId="11B6BEEC" w14:textId="77777777" w:rsidR="00805F60" w:rsidRPr="00805F60" w:rsidRDefault="00805F60" w:rsidP="00805F6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05F60">
        <w:rPr>
          <w:rFonts w:ascii="Verdana" w:hAnsi="Verdana"/>
          <w:i/>
          <w:sz w:val="16"/>
          <w:szCs w:val="16"/>
          <w:vertAlign w:val="superscript"/>
        </w:rPr>
        <w:t>2</w:t>
      </w:r>
      <w:r w:rsidRPr="00805F60">
        <w:rPr>
          <w:rFonts w:ascii="Verdana" w:hAnsi="Verdana"/>
          <w:i/>
          <w:sz w:val="16"/>
          <w:szCs w:val="16"/>
        </w:rPr>
        <w:t xml:space="preserve">W przypadku gdy wykonawca nie przekazuje danych osobowych innych niż bezpośrednio jego dotyczących lub zachodzi wyłączenie stosowania obowiązku informacyjnego, stosownie do art. 13 ust. 4 lub art. 14 ust. </w:t>
      </w:r>
      <w:r w:rsidRPr="00805F60">
        <w:rPr>
          <w:rFonts w:ascii="Verdana" w:hAnsi="Verdana"/>
          <w:i/>
          <w:sz w:val="16"/>
          <w:szCs w:val="16"/>
        </w:rPr>
        <w:lastRenderedPageBreak/>
        <w:t>5 RODO treści oświadczenia wykonawca nie składa (usunięcie treści oświadczenia np. przez jego wykreślenie).</w:t>
      </w:r>
    </w:p>
    <w:p w14:paraId="2AC71497" w14:textId="768A4606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 xml:space="preserve">Oświadczam/y, że warunek określony w pkt. 8.3 </w:t>
      </w:r>
      <w:proofErr w:type="spellStart"/>
      <w:r w:rsidRPr="00805F60">
        <w:rPr>
          <w:rFonts w:ascii="Verdana" w:hAnsi="Verdana"/>
          <w:sz w:val="20"/>
          <w:szCs w:val="20"/>
        </w:rPr>
        <w:t>ppkt</w:t>
      </w:r>
      <w:proofErr w:type="spellEnd"/>
      <w:r w:rsidRPr="00805F60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805F60">
        <w:rPr>
          <w:rFonts w:ascii="Verdana" w:hAnsi="Verdana"/>
          <w:b/>
          <w:sz w:val="20"/>
          <w:szCs w:val="20"/>
        </w:rPr>
        <w:t>(niewłaściwe skreślić)</w:t>
      </w:r>
      <w:r w:rsidRPr="00805F60">
        <w:rPr>
          <w:rFonts w:ascii="Verdana" w:hAnsi="Verdana"/>
          <w:sz w:val="20"/>
          <w:szCs w:val="20"/>
        </w:rPr>
        <w:t xml:space="preserve"> …………………………………………………………</w:t>
      </w:r>
    </w:p>
    <w:p w14:paraId="326DA8D1" w14:textId="77777777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F60" w:rsidRPr="00805F60" w14:paraId="5F57E71D" w14:textId="77777777" w:rsidTr="00DE42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22A1A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5E88E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0F789DE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0F446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5F60">
              <w:rPr>
                <w:rFonts w:ascii="Verdana" w:hAnsi="Verdana"/>
                <w:sz w:val="20"/>
                <w:szCs w:val="20"/>
              </w:rPr>
              <w:t>Nazwa podwykonawcy</w:t>
            </w:r>
            <w:r w:rsidRPr="00805F60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805F60" w:rsidRPr="00805F60" w14:paraId="695EE6C5" w14:textId="77777777" w:rsidTr="00DE42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A1A87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88277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1C567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05F60" w:rsidRPr="00805F60" w14:paraId="3CC18B34" w14:textId="77777777" w:rsidTr="00DE42D8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7F20C" w14:textId="77777777" w:rsidR="00805F60" w:rsidRPr="00805F60" w:rsidRDefault="00805F60" w:rsidP="00805F6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DB870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960C1" w14:textId="77777777" w:rsidR="00805F60" w:rsidRPr="00805F60" w:rsidRDefault="00805F60" w:rsidP="00805F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06217B" w14:textId="77777777" w:rsidR="00805F60" w:rsidRPr="00805F60" w:rsidRDefault="00805F60" w:rsidP="00805F60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05F60">
        <w:rPr>
          <w:rFonts w:ascii="Verdana" w:hAnsi="Verdana"/>
          <w:b/>
          <w:sz w:val="20"/>
          <w:szCs w:val="20"/>
        </w:rPr>
        <w:t xml:space="preserve">Oświadczenie, w przypadku </w:t>
      </w:r>
      <w:r w:rsidRPr="00805F60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05F60">
        <w:rPr>
          <w:rFonts w:ascii="Verdana" w:hAnsi="Verdana"/>
          <w:sz w:val="20"/>
          <w:szCs w:val="20"/>
        </w:rPr>
        <w:t>zgodne z pkt 10.2.2 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05F60" w:rsidRPr="00805F60" w14:paraId="1BBE7A73" w14:textId="77777777" w:rsidTr="00DE42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E3F527C" w14:textId="77777777" w:rsidR="00805F60" w:rsidRPr="00805F60" w:rsidRDefault="00805F60" w:rsidP="00805F6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E4C40FA" w14:textId="77777777" w:rsidR="00805F60" w:rsidRPr="00805F60" w:rsidRDefault="00805F60" w:rsidP="00805F6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5A02B" w14:textId="77777777" w:rsidR="00805F60" w:rsidRPr="00805F60" w:rsidRDefault="00805F60" w:rsidP="00805F6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 xml:space="preserve">usługa (zakres), który wykonają poszczególni wykonawcy </w:t>
            </w:r>
          </w:p>
        </w:tc>
      </w:tr>
      <w:tr w:rsidR="00805F60" w:rsidRPr="00805F60" w14:paraId="4EC0D5C7" w14:textId="77777777" w:rsidTr="00DE42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56C45BF" w14:textId="77777777" w:rsidR="00805F60" w:rsidRPr="00805F60" w:rsidRDefault="00805F60" w:rsidP="00805F6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BCA486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09780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05F60" w:rsidRPr="00805F60" w14:paraId="15EDA404" w14:textId="77777777" w:rsidTr="00DE42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6D609AF" w14:textId="77777777" w:rsidR="00805F60" w:rsidRPr="00805F60" w:rsidRDefault="00805F60" w:rsidP="00805F6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05F60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3E68F8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DEF9A" w14:textId="77777777" w:rsidR="00805F60" w:rsidRPr="00805F60" w:rsidRDefault="00805F60" w:rsidP="00805F6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8B9E25A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6E2D79AC" w14:textId="77777777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61A1B9A9" w14:textId="77777777" w:rsidR="00805F60" w:rsidRPr="00805F60" w:rsidRDefault="00805F60" w:rsidP="00805F6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05F60">
        <w:rPr>
          <w:rFonts w:ascii="Verdana" w:hAnsi="Verdana" w:cs="Times New Roman"/>
          <w:sz w:val="20"/>
          <w:szCs w:val="20"/>
        </w:rPr>
        <w:t>Imię i Nazwisko</w:t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  <w:r w:rsidRPr="00805F60">
        <w:rPr>
          <w:rFonts w:ascii="Verdana" w:hAnsi="Verdana" w:cs="Times New Roman"/>
          <w:sz w:val="20"/>
          <w:szCs w:val="20"/>
        </w:rPr>
        <w:tab/>
      </w:r>
    </w:p>
    <w:p w14:paraId="145C841B" w14:textId="77777777" w:rsidR="00805F60" w:rsidRPr="00805F60" w:rsidRDefault="00805F60" w:rsidP="00805F6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C44AF04" w14:textId="77777777" w:rsidR="00805F60" w:rsidRPr="00805F60" w:rsidRDefault="00805F60" w:rsidP="00805F6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05F60">
        <w:rPr>
          <w:rFonts w:ascii="Verdana" w:hAnsi="Verdana"/>
          <w:sz w:val="20"/>
          <w:szCs w:val="20"/>
        </w:rPr>
        <w:tab/>
      </w:r>
      <w:r w:rsidRPr="00805F60">
        <w:rPr>
          <w:rFonts w:ascii="Verdana" w:hAnsi="Verdana"/>
          <w:sz w:val="20"/>
          <w:szCs w:val="20"/>
        </w:rPr>
        <w:tab/>
      </w:r>
      <w:r w:rsidRPr="00805F60">
        <w:rPr>
          <w:rFonts w:ascii="Verdana" w:hAnsi="Verdana"/>
          <w:sz w:val="20"/>
          <w:szCs w:val="20"/>
        </w:rPr>
        <w:tab/>
      </w:r>
    </w:p>
    <w:p w14:paraId="31FAF090" w14:textId="784023E5" w:rsidR="00805F60" w:rsidRPr="00805F60" w:rsidRDefault="00805F60" w:rsidP="00805F6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805F60">
        <w:rPr>
          <w:rFonts w:ascii="Verdana" w:hAnsi="Verdana"/>
          <w:sz w:val="20"/>
          <w:szCs w:val="20"/>
        </w:rPr>
        <w:t>ych</w:t>
      </w:r>
      <w:proofErr w:type="spellEnd"/>
      <w:r w:rsidRPr="00805F60">
        <w:rPr>
          <w:rFonts w:ascii="Verdana" w:hAnsi="Verdana"/>
          <w:sz w:val="20"/>
          <w:szCs w:val="20"/>
        </w:rPr>
        <w:t>) dokumentu(ów) …………………………………..................…… które dołączamy do oferty.</w:t>
      </w:r>
    </w:p>
    <w:p w14:paraId="02EBA26D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24C2E878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645D1843" w14:textId="77777777" w:rsidR="00805F60" w:rsidRPr="00805F60" w:rsidRDefault="00805F60" w:rsidP="00805F60">
      <w:pPr>
        <w:jc w:val="both"/>
        <w:rPr>
          <w:rFonts w:ascii="Verdana" w:hAnsi="Verdana"/>
          <w:sz w:val="20"/>
          <w:szCs w:val="20"/>
        </w:rPr>
      </w:pPr>
    </w:p>
    <w:p w14:paraId="6278BCEC" w14:textId="77777777" w:rsidR="00805F60" w:rsidRPr="00805F60" w:rsidRDefault="00805F60" w:rsidP="00805F60">
      <w:pPr>
        <w:jc w:val="center"/>
        <w:rPr>
          <w:rFonts w:ascii="Verdana" w:hAnsi="Verdana"/>
          <w:color w:val="FF0000"/>
          <w:sz w:val="20"/>
          <w:szCs w:val="20"/>
        </w:rPr>
      </w:pPr>
      <w:r w:rsidRPr="00805F60">
        <w:rPr>
          <w:rFonts w:ascii="Verdana" w:hAnsi="Verdana"/>
          <w:i/>
          <w:color w:val="FF0000"/>
          <w:sz w:val="20"/>
          <w:szCs w:val="20"/>
        </w:rPr>
        <w:t>Formularz Oferty należy podpisać kwalifikowanym podpisem elektronicznym lub podpisem zaufanym lub podpisem osobistym.</w:t>
      </w:r>
    </w:p>
    <w:p w14:paraId="4CF489DE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</w:p>
    <w:p w14:paraId="5C59E536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</w:p>
    <w:p w14:paraId="7FBB211B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</w:p>
    <w:p w14:paraId="48F1F681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*niepotrzebne skreślić</w:t>
      </w:r>
    </w:p>
    <w:p w14:paraId="058A89B6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  <w:r w:rsidRPr="00805F60">
        <w:rPr>
          <w:rFonts w:ascii="Verdana" w:hAnsi="Verdana"/>
          <w:sz w:val="20"/>
          <w:szCs w:val="20"/>
        </w:rPr>
        <w:t>**jeżeli dotyczy</w:t>
      </w:r>
    </w:p>
    <w:p w14:paraId="2ED1AC3D" w14:textId="77777777" w:rsidR="00805F60" w:rsidRPr="00805F60" w:rsidRDefault="00805F60" w:rsidP="00805F60">
      <w:pPr>
        <w:rPr>
          <w:rFonts w:ascii="Verdana" w:hAnsi="Verdana"/>
          <w:sz w:val="20"/>
          <w:szCs w:val="20"/>
        </w:rPr>
      </w:pPr>
    </w:p>
    <w:p w14:paraId="3CC95E93" w14:textId="77777777" w:rsidR="00805F60" w:rsidRPr="00805F60" w:rsidRDefault="00805F60" w:rsidP="00805F60">
      <w:pPr>
        <w:jc w:val="right"/>
        <w:rPr>
          <w:rFonts w:ascii="Verdana" w:hAnsi="Verdana"/>
          <w:sz w:val="20"/>
          <w:szCs w:val="20"/>
        </w:rPr>
      </w:pPr>
    </w:p>
    <w:p w14:paraId="083665E7" w14:textId="77777777" w:rsidR="00FE545C" w:rsidRPr="00805F60" w:rsidRDefault="00FE545C" w:rsidP="00805F60">
      <w:pPr>
        <w:rPr>
          <w:rFonts w:ascii="Verdana" w:hAnsi="Verdana"/>
          <w:sz w:val="20"/>
          <w:szCs w:val="20"/>
        </w:rPr>
      </w:pPr>
    </w:p>
    <w:sectPr w:rsidR="00FE545C" w:rsidRPr="00805F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582F3" w14:textId="77777777" w:rsidR="00AC5099" w:rsidRDefault="00AC5099">
      <w:r>
        <w:separator/>
      </w:r>
    </w:p>
  </w:endnote>
  <w:endnote w:type="continuationSeparator" w:id="0">
    <w:p w14:paraId="3E59177E" w14:textId="77777777" w:rsidR="00AC5099" w:rsidRDefault="00AC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8109E" w14:textId="77777777" w:rsidR="00632873" w:rsidRDefault="006328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2E8E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0E7E2" w14:textId="77777777" w:rsidR="00632873" w:rsidRDefault="006328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B978E" w14:textId="77777777" w:rsidR="00AC5099" w:rsidRDefault="00AC5099">
      <w:r>
        <w:separator/>
      </w:r>
    </w:p>
  </w:footnote>
  <w:footnote w:type="continuationSeparator" w:id="0">
    <w:p w14:paraId="2A9B13B7" w14:textId="77777777" w:rsidR="00AC5099" w:rsidRDefault="00AC5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CDC67" w14:textId="77777777" w:rsidR="00632873" w:rsidRDefault="00632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A4B7D" w14:textId="6AB936EC" w:rsidR="00F53146" w:rsidRPr="00805F60" w:rsidRDefault="00F53146" w:rsidP="00805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55214" w14:textId="77777777" w:rsidR="00632873" w:rsidRDefault="006328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0110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5972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60093">
    <w:abstractNumId w:val="0"/>
  </w:num>
  <w:num w:numId="4" w16cid:durableId="817652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09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E08"/>
    <w:rsid w:val="002723B0"/>
    <w:rsid w:val="00315A4A"/>
    <w:rsid w:val="00380EAE"/>
    <w:rsid w:val="004B7300"/>
    <w:rsid w:val="004C6753"/>
    <w:rsid w:val="00595C87"/>
    <w:rsid w:val="005D2C65"/>
    <w:rsid w:val="005E6D94"/>
    <w:rsid w:val="00632873"/>
    <w:rsid w:val="0063384F"/>
    <w:rsid w:val="00643C6F"/>
    <w:rsid w:val="00646202"/>
    <w:rsid w:val="0065290F"/>
    <w:rsid w:val="006815F6"/>
    <w:rsid w:val="007748F0"/>
    <w:rsid w:val="007A4321"/>
    <w:rsid w:val="007E6DC8"/>
    <w:rsid w:val="007F7A79"/>
    <w:rsid w:val="00805F6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5099"/>
    <w:rsid w:val="00AD67F3"/>
    <w:rsid w:val="00B774DC"/>
    <w:rsid w:val="00C969A6"/>
    <w:rsid w:val="00CA7D36"/>
    <w:rsid w:val="00D24208"/>
    <w:rsid w:val="00D55209"/>
    <w:rsid w:val="00D60C38"/>
    <w:rsid w:val="00D66893"/>
    <w:rsid w:val="00D90ACB"/>
    <w:rsid w:val="00DC1500"/>
    <w:rsid w:val="00E44371"/>
    <w:rsid w:val="00E949B0"/>
    <w:rsid w:val="00EA455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4AAFE"/>
  <w15:chartTrackingRefBased/>
  <w15:docId w15:val="{60AF2BBA-F292-41AA-A5DB-82100C58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F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492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2024-11-29T13:09:00Z</cp:lastPrinted>
  <dcterms:created xsi:type="dcterms:W3CDTF">2024-11-29T13:09:00Z</dcterms:created>
  <dcterms:modified xsi:type="dcterms:W3CDTF">2024-12-10T11:58:00Z</dcterms:modified>
</cp:coreProperties>
</file>