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:rsidR="00ED75AA" w:rsidRPr="004A4F37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:rsidR="00ED75AA" w:rsidRPr="00E65464" w:rsidRDefault="00ED75AA" w:rsidP="00ED75A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:rsidR="00ED75AA" w:rsidRPr="00E65464" w:rsidRDefault="00ED75AA" w:rsidP="00ED75A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:rsidR="00ED75AA" w:rsidRPr="00E65464" w:rsidRDefault="00ED75AA" w:rsidP="00ED75A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:rsidR="00ED75AA" w:rsidRPr="00E65464" w:rsidRDefault="00ED75AA" w:rsidP="00ED75A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:rsidR="00ED75AA" w:rsidRPr="00E65464" w:rsidRDefault="00ED75AA" w:rsidP="00ED75A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70E5F" w:rsidRPr="00770E5F">
        <w:rPr>
          <w:b/>
        </w:rPr>
        <w:t xml:space="preserve">Dostawa wyposażenia meblowego i laboratoryjnego dla </w:t>
      </w:r>
      <w:proofErr w:type="spellStart"/>
      <w:r w:rsidR="00770E5F" w:rsidRPr="00770E5F">
        <w:rPr>
          <w:b/>
        </w:rPr>
        <w:t>WIMiP</w:t>
      </w:r>
      <w:proofErr w:type="spellEnd"/>
      <w:r w:rsidR="00770E5F" w:rsidRPr="00770E5F">
        <w:rPr>
          <w:b/>
        </w:rPr>
        <w:t xml:space="preserve"> - DE-dzp.272-674/24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424"/>
        <w:gridCol w:w="2094"/>
        <w:gridCol w:w="1418"/>
        <w:gridCol w:w="1417"/>
        <w:gridCol w:w="709"/>
        <w:gridCol w:w="1134"/>
        <w:gridCol w:w="850"/>
        <w:gridCol w:w="1418"/>
      </w:tblGrid>
      <w:tr w:rsidR="007E09B3" w:rsidTr="007E09B3">
        <w:trPr>
          <w:trHeight w:val="835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Producent</w:t>
            </w:r>
            <w:r w:rsidR="00F40355">
              <w:rPr>
                <w:b/>
                <w:sz w:val="22"/>
                <w:szCs w:val="22"/>
              </w:rPr>
              <w:t xml:space="preserve">, </w:t>
            </w:r>
            <w:r w:rsidRPr="007E09B3">
              <w:rPr>
                <w:b/>
                <w:sz w:val="22"/>
                <w:szCs w:val="22"/>
              </w:rPr>
              <w:t>model</w:t>
            </w:r>
            <w:r w:rsidR="00F40355">
              <w:rPr>
                <w:b/>
                <w:sz w:val="22"/>
                <w:szCs w:val="22"/>
              </w:rPr>
              <w:t>/wyrób własny</w:t>
            </w:r>
            <w:bookmarkStart w:id="0" w:name="_GoBack"/>
            <w:bookmarkEnd w:id="0"/>
          </w:p>
        </w:tc>
        <w:tc>
          <w:tcPr>
            <w:tcW w:w="1417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Cena </w:t>
            </w:r>
          </w:p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jednostkowa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  <w:r w:rsidRPr="007E09B3">
              <w:rPr>
                <w:b/>
                <w:sz w:val="22"/>
                <w:szCs w:val="22"/>
              </w:rPr>
              <w:t xml:space="preserve">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Ilość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proofErr w:type="spellStart"/>
            <w:r w:rsidRPr="007E09B3">
              <w:rPr>
                <w:b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134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Wartość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Wartość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brutto</w:t>
            </w:r>
          </w:p>
        </w:tc>
      </w:tr>
      <w:tr w:rsidR="003125B5" w:rsidTr="007E09B3">
        <w:trPr>
          <w:trHeight w:val="662"/>
        </w:trPr>
        <w:tc>
          <w:tcPr>
            <w:tcW w:w="424" w:type="dxa"/>
          </w:tcPr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094" w:type="dxa"/>
          </w:tcPr>
          <w:p w:rsidR="003125B5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Biurko proste </w:t>
            </w:r>
          </w:p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szer.1</w:t>
            </w:r>
            <w:r>
              <w:rPr>
                <w:b/>
                <w:sz w:val="22"/>
                <w:szCs w:val="22"/>
              </w:rPr>
              <w:t>6</w:t>
            </w:r>
            <w:r w:rsidRPr="007E09B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7E09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662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094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Biurko proste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szer.120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701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094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Krzesło </w:t>
            </w:r>
          </w:p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konferencyjne 4L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399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094" w:type="dxa"/>
          </w:tcPr>
          <w:p w:rsid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Tablica szkolna</w:t>
            </w:r>
          </w:p>
          <w:p w:rsidR="003125B5" w:rsidRPr="007E09B3" w:rsidRDefault="003125B5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170x100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418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Blat szafki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425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Stoły warsztatowe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417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7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Szafa warsztatowa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596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Regał półkowy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410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Taboret warsztatowy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410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Postument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7E09B3" w:rsidTr="007E09B3">
        <w:trPr>
          <w:trHeight w:val="376"/>
        </w:trPr>
        <w:tc>
          <w:tcPr>
            <w:tcW w:w="42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209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Stół warsztatowy</w:t>
            </w: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7E09B3" w:rsidRPr="007E09B3" w:rsidRDefault="007E09B3" w:rsidP="007E09B3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E09B3" w:rsidRPr="007E09B3" w:rsidRDefault="007E09B3" w:rsidP="007E09B3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7E09B3">
        <w:trPr>
          <w:trHeight w:val="410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209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 xml:space="preserve">Biurko + </w:t>
            </w:r>
            <w:proofErr w:type="spellStart"/>
            <w:r w:rsidRPr="007E09B3">
              <w:rPr>
                <w:b/>
                <w:sz w:val="22"/>
                <w:szCs w:val="22"/>
              </w:rPr>
              <w:t>kontenerek</w:t>
            </w:r>
            <w:proofErr w:type="spellEnd"/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7E09B3">
        <w:trPr>
          <w:trHeight w:val="298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2094" w:type="dxa"/>
          </w:tcPr>
          <w:p w:rsidR="003125B5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Biurko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Długość 150 cm</w:t>
            </w: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7E09B3">
        <w:trPr>
          <w:trHeight w:val="391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2094" w:type="dxa"/>
          </w:tcPr>
          <w:p w:rsidR="003125B5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Tablica szkol</w:t>
            </w:r>
            <w:r>
              <w:rPr>
                <w:b/>
                <w:sz w:val="22"/>
                <w:szCs w:val="22"/>
              </w:rPr>
              <w:t>n</w:t>
            </w:r>
            <w:r w:rsidRPr="007E09B3">
              <w:rPr>
                <w:b/>
                <w:sz w:val="22"/>
                <w:szCs w:val="22"/>
              </w:rPr>
              <w:t>a</w:t>
            </w:r>
          </w:p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80x100</w:t>
            </w: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7E09B3">
        <w:trPr>
          <w:trHeight w:val="425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209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Fotel biurowy</w:t>
            </w: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  <w:r w:rsidRPr="007E09B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7E09B3">
        <w:trPr>
          <w:trHeight w:val="301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209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 w:rsidRPr="007E09B3">
              <w:rPr>
                <w:b/>
                <w:sz w:val="22"/>
                <w:szCs w:val="22"/>
              </w:rPr>
              <w:t>Stolik na kółkach</w:t>
            </w: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3125B5" w:rsidRPr="007E09B3" w:rsidRDefault="003125B5" w:rsidP="00312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  <w:tr w:rsidR="003125B5" w:rsidTr="00E65630">
        <w:trPr>
          <w:trHeight w:val="298"/>
        </w:trPr>
        <w:tc>
          <w:tcPr>
            <w:tcW w:w="42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5638" w:type="dxa"/>
            <w:gridSpan w:val="4"/>
          </w:tcPr>
          <w:p w:rsidR="003125B5" w:rsidRDefault="003125B5" w:rsidP="003125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  <w:p w:rsidR="003125B5" w:rsidRPr="007E09B3" w:rsidRDefault="003125B5" w:rsidP="003125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Słownie brutto: …………………………………….</w:t>
            </w:r>
          </w:p>
        </w:tc>
        <w:tc>
          <w:tcPr>
            <w:tcW w:w="1134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3125B5" w:rsidRPr="007E09B3" w:rsidRDefault="003125B5" w:rsidP="003125B5">
            <w:pPr>
              <w:widowControl w:val="0"/>
              <w:spacing w:line="264" w:lineRule="auto"/>
              <w:ind w:right="-398"/>
              <w:rPr>
                <w:b/>
                <w:sz w:val="22"/>
                <w:szCs w:val="22"/>
              </w:rPr>
            </w:pPr>
          </w:p>
        </w:tc>
      </w:tr>
    </w:tbl>
    <w:p w:rsidR="003125B5" w:rsidRDefault="003125B5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D75AA">
        <w:rPr>
          <w:b/>
        </w:rPr>
        <w:t>…..</w:t>
      </w:r>
      <w:r w:rsidR="00ED75AA">
        <w:t xml:space="preserve"> tygodni od daty podpisania umowy </w:t>
      </w:r>
      <w:r w:rsidRPr="0022732C">
        <w:rPr>
          <w:i/>
          <w:highlight w:val="yellow"/>
        </w:rPr>
        <w:t>(kryterium oceny ofert)</w:t>
      </w:r>
      <w:r w:rsidR="003209B3">
        <w:rPr>
          <w:i/>
          <w:highlight w:val="yellow"/>
        </w:rPr>
        <w:t>*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ED75AA">
        <w:t xml:space="preserve"> miesięcy</w:t>
      </w:r>
      <w:r>
        <w:t>(</w:t>
      </w:r>
      <w:r w:rsidRPr="0022732C">
        <w:rPr>
          <w:i/>
          <w:highlight w:val="yellow"/>
        </w:rPr>
        <w:t>kryterium oceny ofert)</w:t>
      </w:r>
      <w:r w:rsidR="003209B3">
        <w:rPr>
          <w:i/>
          <w:highlight w:val="yellow"/>
        </w:rPr>
        <w:t>*</w:t>
      </w:r>
    </w:p>
    <w:p w:rsidR="003209B3" w:rsidRDefault="003209B3" w:rsidP="003209B3">
      <w:pPr>
        <w:tabs>
          <w:tab w:val="left" w:pos="426"/>
        </w:tabs>
        <w:spacing w:after="12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*)Zamawiający informuje, że w przypadku braku wpisania terminu realizacji, Zamawiający przyjmie maksymalny termin realizacji, tj. 5 tygodni. W przypadku braku wpisania okresu gwarancji przez Wykonawcę, Zamawiający przyjmie gwarancję minimalną </w:t>
      </w:r>
      <w:proofErr w:type="spellStart"/>
      <w:r>
        <w:rPr>
          <w:rFonts w:ascii="Verdana" w:hAnsi="Verdana"/>
          <w:i/>
          <w:sz w:val="16"/>
          <w:szCs w:val="16"/>
        </w:rPr>
        <w:t>tj</w:t>
      </w:r>
      <w:proofErr w:type="spellEnd"/>
      <w:r>
        <w:rPr>
          <w:rFonts w:ascii="Verdana" w:hAnsi="Verdana"/>
          <w:i/>
          <w:sz w:val="16"/>
          <w:szCs w:val="16"/>
        </w:rPr>
        <w:t xml:space="preserve"> 24 miesiące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D75AA" w:rsidRPr="00E65464" w:rsidRDefault="00ED75AA" w:rsidP="00ED75A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D75AA" w:rsidRPr="00E65464" w:rsidRDefault="00ED75AA" w:rsidP="00ED75AA">
      <w:pPr>
        <w:tabs>
          <w:tab w:val="left" w:pos="426"/>
        </w:tabs>
        <w:jc w:val="both"/>
        <w:rPr>
          <w:sz w:val="22"/>
          <w:szCs w:val="22"/>
        </w:rPr>
      </w:pPr>
    </w:p>
    <w:p w:rsidR="00ED75AA" w:rsidRPr="00E65464" w:rsidRDefault="00ED75AA" w:rsidP="00ED75A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:rsidR="00ED75AA" w:rsidRPr="00E65464" w:rsidRDefault="00ED75AA" w:rsidP="00ED75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D75AA" w:rsidRDefault="00ED75AA" w:rsidP="00ED75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:rsidR="00ED75AA" w:rsidRPr="00E65464" w:rsidRDefault="00ED75AA" w:rsidP="00ED75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D75AA" w:rsidRPr="00E65464" w:rsidRDefault="00ED75AA" w:rsidP="00ED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D75AA" w:rsidRPr="00E65464" w:rsidRDefault="00ED75AA" w:rsidP="00ED75A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75AA" w:rsidRPr="00E65464" w:rsidRDefault="00ED75AA" w:rsidP="00ED75A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D75AA" w:rsidRPr="00E65464" w:rsidRDefault="00ED75AA" w:rsidP="00ED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75AA" w:rsidRPr="00E65464" w:rsidTr="004D0E9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:rsidR="00ED75AA" w:rsidRPr="00E65464" w:rsidRDefault="00ED75AA" w:rsidP="004D0E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ED75AA" w:rsidRPr="00E65464" w:rsidTr="004D0E9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D75AA" w:rsidRPr="00E65464" w:rsidTr="004D0E9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5AA" w:rsidRPr="00E65464" w:rsidRDefault="00ED75AA" w:rsidP="004D0E9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D75AA" w:rsidRPr="00E65464" w:rsidRDefault="00ED75AA" w:rsidP="00ED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:rsidR="00ED75AA" w:rsidRPr="00E65464" w:rsidRDefault="00ED75AA" w:rsidP="00ED75A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:rsidR="00ED75AA" w:rsidRPr="00E65464" w:rsidRDefault="00ED75AA" w:rsidP="00ED75A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:rsidR="00ED75AA" w:rsidRPr="00E65464" w:rsidRDefault="00ED75AA" w:rsidP="00ED75A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ED75AA" w:rsidRPr="00E65464" w:rsidRDefault="00ED75AA" w:rsidP="00ED75A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:rsidR="00ED75AA" w:rsidRPr="00E65464" w:rsidRDefault="00ED75AA" w:rsidP="00ED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:rsidR="00ED75AA" w:rsidRPr="00E65464" w:rsidRDefault="00ED75AA" w:rsidP="00ED75A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D75AA" w:rsidRPr="00E65464" w:rsidRDefault="00ED75AA" w:rsidP="00ED75A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:rsidR="00ED75AA" w:rsidRPr="00E65464" w:rsidRDefault="00ED75AA" w:rsidP="00ED75A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:rsidR="00ED75AA" w:rsidRPr="00E65464" w:rsidRDefault="00ED75AA" w:rsidP="00ED75A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:rsidR="00ED75AA" w:rsidRPr="00E65464" w:rsidRDefault="00ED75AA" w:rsidP="00ED75A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D75AA" w:rsidRPr="00E65464" w:rsidRDefault="00ED75AA" w:rsidP="00ED75A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:rsidR="00ED75AA" w:rsidRPr="00E65464" w:rsidRDefault="00ED75AA" w:rsidP="00ED75A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:rsidR="00ED75AA" w:rsidRPr="00E65464" w:rsidRDefault="00ED75AA" w:rsidP="00ED75AA">
      <w:pPr>
        <w:ind w:left="1440"/>
        <w:jc w:val="both"/>
        <w:rPr>
          <w:sz w:val="22"/>
          <w:szCs w:val="22"/>
        </w:rPr>
      </w:pPr>
    </w:p>
    <w:p w:rsidR="00ED75AA" w:rsidRPr="00E65464" w:rsidRDefault="00ED75AA" w:rsidP="00ED75AA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:rsidR="00ED75AA" w:rsidRPr="00E65464" w:rsidRDefault="00ED75AA" w:rsidP="00ED75A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elektronicznym.</w:t>
      </w:r>
    </w:p>
    <w:sectPr w:rsidR="00ED75AA" w:rsidRPr="00E654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7C2" w:rsidRDefault="00CE57C2">
      <w:r>
        <w:separator/>
      </w:r>
    </w:p>
  </w:endnote>
  <w:endnote w:type="continuationSeparator" w:id="0">
    <w:p w:rsidR="00CE57C2" w:rsidRDefault="00CE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E5F" w:rsidRDefault="00770E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E5F" w:rsidRDefault="00770E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7C2" w:rsidRDefault="00CE57C2">
      <w:r>
        <w:separator/>
      </w:r>
    </w:p>
  </w:footnote>
  <w:footnote w:type="continuationSeparator" w:id="0">
    <w:p w:rsidR="00CE57C2" w:rsidRDefault="00CE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E5F" w:rsidRDefault="00770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E5F" w:rsidRDefault="00770E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7C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25B5"/>
    <w:rsid w:val="00315A4A"/>
    <w:rsid w:val="003209B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0E5F"/>
    <w:rsid w:val="007748F0"/>
    <w:rsid w:val="007A4321"/>
    <w:rsid w:val="007E09B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2311"/>
    <w:rsid w:val="00B774DC"/>
    <w:rsid w:val="00C969A6"/>
    <w:rsid w:val="00CA7D36"/>
    <w:rsid w:val="00CB5BEE"/>
    <w:rsid w:val="00CE57C2"/>
    <w:rsid w:val="00D24208"/>
    <w:rsid w:val="00D60C38"/>
    <w:rsid w:val="00D66893"/>
    <w:rsid w:val="00D90ACB"/>
    <w:rsid w:val="00DC1500"/>
    <w:rsid w:val="00E44371"/>
    <w:rsid w:val="00E949B0"/>
    <w:rsid w:val="00EC0BEA"/>
    <w:rsid w:val="00ED75AA"/>
    <w:rsid w:val="00F00591"/>
    <w:rsid w:val="00F4035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3FB05"/>
  <w15:chartTrackingRefBased/>
  <w15:docId w15:val="{6CD1F426-DA73-43E5-886F-6DCCCCAB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CB5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25B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25B5"/>
  </w:style>
  <w:style w:type="character" w:styleId="Odwoanieprzypisukocowego">
    <w:name w:val="endnote reference"/>
    <w:basedOn w:val="Domylnaczcionkaakapitu"/>
    <w:uiPriority w:val="99"/>
    <w:semiHidden/>
    <w:unhideWhenUsed/>
    <w:rsid w:val="003125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0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40707-58FF-4F0E-B37A-FE942005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3</Pages>
  <Words>651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Sekretariat DZP</cp:lastModifiedBy>
  <cp:revision>7</cp:revision>
  <cp:lastPrinted>1899-12-31T23:00:00Z</cp:lastPrinted>
  <dcterms:created xsi:type="dcterms:W3CDTF">2024-11-19T12:00:00Z</dcterms:created>
  <dcterms:modified xsi:type="dcterms:W3CDTF">2024-12-10T08:27:00Z</dcterms:modified>
</cp:coreProperties>
</file>