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84987" w14:textId="77777777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14:paraId="7D69679A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B87B8D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368ACC2" w14:textId="284B8342" w:rsidR="00DD5E6B" w:rsidRDefault="00981FF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C66C7A6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3E0614F4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5EB2FB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E04EE9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E422BE3" w14:textId="7AC9684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>na</w:t>
      </w:r>
      <w:r w:rsidR="00E617FF" w:rsidRPr="00E617FF">
        <w:rPr>
          <w:b/>
          <w:sz w:val="22"/>
          <w:szCs w:val="22"/>
        </w:rPr>
        <w:t xml:space="preserve"> </w:t>
      </w:r>
      <w:r w:rsidR="00506FF0" w:rsidRPr="00506FF0">
        <w:rPr>
          <w:b/>
          <w:sz w:val="22"/>
          <w:szCs w:val="22"/>
        </w:rPr>
        <w:t xml:space="preserve">Dostawa urządzenia do przyrostowego wytwarzania modeli trójwymiarowych do </w:t>
      </w:r>
      <w:proofErr w:type="spellStart"/>
      <w:r w:rsidR="00506FF0" w:rsidRPr="00506FF0">
        <w:rPr>
          <w:b/>
          <w:sz w:val="22"/>
          <w:szCs w:val="22"/>
        </w:rPr>
        <w:t>biodruku</w:t>
      </w:r>
      <w:proofErr w:type="spellEnd"/>
      <w:r w:rsidR="00506FF0" w:rsidRPr="00506FF0">
        <w:rPr>
          <w:b/>
          <w:sz w:val="22"/>
          <w:szCs w:val="22"/>
        </w:rPr>
        <w:t xml:space="preserve"> z szeregu materiałów jak np. ceramika, polimery (</w:t>
      </w:r>
      <w:proofErr w:type="spellStart"/>
      <w:r w:rsidR="00506FF0" w:rsidRPr="00506FF0">
        <w:rPr>
          <w:b/>
          <w:sz w:val="22"/>
          <w:szCs w:val="22"/>
        </w:rPr>
        <w:t>bio</w:t>
      </w:r>
      <w:proofErr w:type="spellEnd"/>
      <w:r w:rsidR="00506FF0" w:rsidRPr="00506FF0">
        <w:rPr>
          <w:b/>
          <w:sz w:val="22"/>
          <w:szCs w:val="22"/>
        </w:rPr>
        <w:t xml:space="preserve">)organiczne i inne z </w:t>
      </w:r>
      <w:proofErr w:type="spellStart"/>
      <w:r w:rsidR="00506FF0" w:rsidRPr="00506FF0">
        <w:rPr>
          <w:b/>
          <w:sz w:val="22"/>
          <w:szCs w:val="22"/>
        </w:rPr>
        <w:t>eks</w:t>
      </w:r>
      <w:r w:rsidR="00BD7877">
        <w:rPr>
          <w:b/>
          <w:sz w:val="22"/>
          <w:szCs w:val="22"/>
        </w:rPr>
        <w:t>t</w:t>
      </w:r>
      <w:r w:rsidR="00506FF0" w:rsidRPr="00506FF0">
        <w:rPr>
          <w:b/>
          <w:sz w:val="22"/>
          <w:szCs w:val="22"/>
        </w:rPr>
        <w:t>ruderem</w:t>
      </w:r>
      <w:proofErr w:type="spellEnd"/>
      <w:r w:rsidR="00506FF0" w:rsidRPr="00506FF0">
        <w:rPr>
          <w:b/>
          <w:sz w:val="22"/>
          <w:szCs w:val="22"/>
        </w:rPr>
        <w:t xml:space="preserve"> - DE-dzp.272-644/24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5B9A88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7E382593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22E65BBB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7A59D13F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2BD668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17143B6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15279F6A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128713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178D5C9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52623D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339A2C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05B6D87" w14:textId="77777777" w:rsidTr="00E93A60">
        <w:trPr>
          <w:cantSplit/>
          <w:trHeight w:val="939"/>
        </w:trPr>
        <w:tc>
          <w:tcPr>
            <w:tcW w:w="626" w:type="dxa"/>
          </w:tcPr>
          <w:p w14:paraId="2C1B728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405C11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CE83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C95ADA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534394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5856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D7FEFBA" w14:textId="77777777" w:rsidTr="00E93A60">
        <w:trPr>
          <w:cantSplit/>
          <w:trHeight w:val="939"/>
        </w:trPr>
        <w:tc>
          <w:tcPr>
            <w:tcW w:w="626" w:type="dxa"/>
          </w:tcPr>
          <w:p w14:paraId="3E8594D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5AC73F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3E9C5D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A578D4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BD434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7009C7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3B91D4E" w14:textId="77777777" w:rsidTr="00E93A60">
        <w:trPr>
          <w:cantSplit/>
          <w:trHeight w:val="269"/>
        </w:trPr>
        <w:tc>
          <w:tcPr>
            <w:tcW w:w="626" w:type="dxa"/>
          </w:tcPr>
          <w:p w14:paraId="701C92A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31FF16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0013A552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CB9E25B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22D6CF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5FA61319" w14:textId="77777777" w:rsidR="00E93A60" w:rsidRDefault="00E93A60" w:rsidP="00DD5E6B">
      <w:pPr>
        <w:spacing w:line="360" w:lineRule="auto"/>
        <w:jc w:val="both"/>
      </w:pPr>
    </w:p>
    <w:p w14:paraId="01379727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4CAE6A51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A317347" w14:textId="0D38AD3E" w:rsidR="0002572B" w:rsidRPr="00C43B41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lang w:eastAsia="zh-CN"/>
        </w:rPr>
      </w:pPr>
      <w:r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>Oferta powinna być sporządzona w języku polskim, z zachowaniem postaci elektronicznej i podpisana kwalifikowanym podpisem elektronicznym, podpisem zaufanym lub</w:t>
      </w:r>
      <w:r w:rsidR="00981FF4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elektronicznym </w:t>
      </w:r>
      <w:r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podpisem osobistym.</w:t>
      </w:r>
    </w:p>
    <w:p w14:paraId="36204588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93FD47" w14:textId="77777777" w:rsidR="001F44F6" w:rsidRDefault="001F44F6">
      <w:r>
        <w:separator/>
      </w:r>
    </w:p>
  </w:endnote>
  <w:endnote w:type="continuationSeparator" w:id="0">
    <w:p w14:paraId="153A0B75" w14:textId="77777777" w:rsidR="001F44F6" w:rsidRDefault="001F4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A1189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C544C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00DED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8FD24" w14:textId="77777777" w:rsidR="001F44F6" w:rsidRDefault="001F44F6">
      <w:r>
        <w:separator/>
      </w:r>
    </w:p>
  </w:footnote>
  <w:footnote w:type="continuationSeparator" w:id="0">
    <w:p w14:paraId="6B923419" w14:textId="77777777" w:rsidR="001F44F6" w:rsidRDefault="001F44F6">
      <w:r>
        <w:continuationSeparator/>
      </w:r>
    </w:p>
  </w:footnote>
  <w:footnote w:id="1">
    <w:p w14:paraId="5E923732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E34E0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ECD0E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741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7569"/>
    <w:rsid w:val="000C4504"/>
    <w:rsid w:val="0014288D"/>
    <w:rsid w:val="001A263E"/>
    <w:rsid w:val="001F44F6"/>
    <w:rsid w:val="002355F4"/>
    <w:rsid w:val="002605A3"/>
    <w:rsid w:val="002607B8"/>
    <w:rsid w:val="002646BC"/>
    <w:rsid w:val="002D3A13"/>
    <w:rsid w:val="002E158A"/>
    <w:rsid w:val="002F6942"/>
    <w:rsid w:val="00326EA6"/>
    <w:rsid w:val="003857B7"/>
    <w:rsid w:val="00437D39"/>
    <w:rsid w:val="004759B0"/>
    <w:rsid w:val="00506FF0"/>
    <w:rsid w:val="006032FA"/>
    <w:rsid w:val="00651A53"/>
    <w:rsid w:val="0068187F"/>
    <w:rsid w:val="006A5B9B"/>
    <w:rsid w:val="006B58EB"/>
    <w:rsid w:val="006C17E0"/>
    <w:rsid w:val="006F12AA"/>
    <w:rsid w:val="007335B2"/>
    <w:rsid w:val="00750860"/>
    <w:rsid w:val="007D386D"/>
    <w:rsid w:val="008D2F10"/>
    <w:rsid w:val="008D3D57"/>
    <w:rsid w:val="00981FF4"/>
    <w:rsid w:val="00A1762A"/>
    <w:rsid w:val="00A31ED3"/>
    <w:rsid w:val="00B538A0"/>
    <w:rsid w:val="00B665BF"/>
    <w:rsid w:val="00BD7877"/>
    <w:rsid w:val="00C1516B"/>
    <w:rsid w:val="00C43B41"/>
    <w:rsid w:val="00CD0D35"/>
    <w:rsid w:val="00CD1686"/>
    <w:rsid w:val="00DD5E6B"/>
    <w:rsid w:val="00E154E9"/>
    <w:rsid w:val="00E43856"/>
    <w:rsid w:val="00E44EE1"/>
    <w:rsid w:val="00E617FF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Lucyna Śliwa-Naporowska</cp:lastModifiedBy>
  <cp:revision>4</cp:revision>
  <cp:lastPrinted>2024-05-08T06:09:00Z</cp:lastPrinted>
  <dcterms:created xsi:type="dcterms:W3CDTF">2024-11-08T14:15:00Z</dcterms:created>
  <dcterms:modified xsi:type="dcterms:W3CDTF">2024-12-02T11:56:00Z</dcterms:modified>
</cp:coreProperties>
</file>