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AB1EA" w14:textId="459067E7" w:rsidR="008D2AB8" w:rsidRPr="001558CF" w:rsidRDefault="008D2AB8" w:rsidP="001558CF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b w:val="0"/>
          <w:sz w:val="20"/>
          <w:szCs w:val="20"/>
        </w:rPr>
        <w:tab/>
      </w:r>
      <w:r w:rsidRPr="001558CF">
        <w:rPr>
          <w:rFonts w:ascii="Verdana" w:hAnsi="Verdana"/>
          <w:sz w:val="20"/>
          <w:szCs w:val="20"/>
        </w:rPr>
        <w:t xml:space="preserve">Załącznik nr </w:t>
      </w:r>
      <w:r w:rsidR="00012286" w:rsidRPr="001558CF">
        <w:rPr>
          <w:rFonts w:ascii="Verdana" w:hAnsi="Verdana"/>
          <w:sz w:val="20"/>
          <w:szCs w:val="20"/>
        </w:rPr>
        <w:t>1</w:t>
      </w:r>
    </w:p>
    <w:p w14:paraId="47303BB8" w14:textId="77777777" w:rsidR="008D2AB8" w:rsidRPr="001558CF" w:rsidRDefault="008D2AB8" w:rsidP="001558C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558CF">
        <w:rPr>
          <w:rFonts w:ascii="Verdana" w:hAnsi="Verdana"/>
          <w:b/>
          <w:sz w:val="20"/>
          <w:szCs w:val="20"/>
        </w:rPr>
        <w:t>FORMULARZ OFERTY</w:t>
      </w:r>
    </w:p>
    <w:p w14:paraId="206FEDE5" w14:textId="77777777" w:rsidR="008D2AB8" w:rsidRPr="001558CF" w:rsidRDefault="008D2AB8" w:rsidP="001558C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1061AD3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23FBFB5" w14:textId="569DDEA6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42AA5F4B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D168BB4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4FA2880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558CF">
        <w:rPr>
          <w:rFonts w:ascii="Verdana" w:hAnsi="Verdana"/>
          <w:sz w:val="20"/>
          <w:szCs w:val="20"/>
          <w:lang w:val="de-DE"/>
        </w:rPr>
        <w:t>TEL.</w:t>
      </w:r>
      <w:r w:rsidRPr="001558C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BF05B25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558CF">
        <w:rPr>
          <w:rFonts w:ascii="Verdana" w:hAnsi="Verdana"/>
          <w:sz w:val="20"/>
          <w:szCs w:val="20"/>
          <w:lang w:val="de-DE"/>
        </w:rPr>
        <w:t xml:space="preserve">FAX </w:t>
      </w:r>
      <w:r w:rsidRPr="001558C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EE5471A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558C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CE56DCF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558CF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8B29555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649EE6D" w14:textId="77777777" w:rsidR="00040932" w:rsidRDefault="00040932" w:rsidP="001558CF">
      <w:pPr>
        <w:rPr>
          <w:rFonts w:ascii="Verdana" w:hAnsi="Verdana"/>
          <w:sz w:val="20"/>
          <w:szCs w:val="20"/>
        </w:rPr>
      </w:pPr>
    </w:p>
    <w:p w14:paraId="2617D6BD" w14:textId="01737B32" w:rsidR="008D2AB8" w:rsidRPr="001558CF" w:rsidRDefault="008D2AB8" w:rsidP="001558CF">
      <w:pPr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>Do: Nazwa i siedziba Zamawiającego:</w:t>
      </w:r>
    </w:p>
    <w:p w14:paraId="413DE314" w14:textId="3A00CE2C" w:rsidR="0047106E" w:rsidRPr="001558CF" w:rsidRDefault="0047106E" w:rsidP="001558CF">
      <w:pPr>
        <w:ind w:right="-110"/>
        <w:rPr>
          <w:rFonts w:ascii="Verdana" w:hAnsi="Verdana"/>
          <w:b/>
          <w:sz w:val="20"/>
          <w:szCs w:val="20"/>
        </w:rPr>
      </w:pPr>
      <w:r w:rsidRPr="001558CF">
        <w:rPr>
          <w:rFonts w:ascii="Verdana" w:hAnsi="Verdana"/>
          <w:b/>
          <w:sz w:val="20"/>
          <w:szCs w:val="20"/>
        </w:rPr>
        <w:t xml:space="preserve">Akademia Górniczo </w:t>
      </w:r>
      <w:r w:rsidR="001558CF" w:rsidRPr="001558CF">
        <w:rPr>
          <w:rFonts w:ascii="Verdana" w:hAnsi="Verdana"/>
          <w:b/>
          <w:sz w:val="20"/>
          <w:szCs w:val="20"/>
        </w:rPr>
        <w:t>–</w:t>
      </w:r>
      <w:r w:rsidRPr="001558CF">
        <w:rPr>
          <w:rFonts w:ascii="Verdana" w:hAnsi="Verdana"/>
          <w:b/>
          <w:sz w:val="20"/>
          <w:szCs w:val="20"/>
        </w:rPr>
        <w:t xml:space="preserve"> Hutnicza</w:t>
      </w:r>
      <w:r w:rsidR="001558CF" w:rsidRPr="001558CF">
        <w:rPr>
          <w:rFonts w:ascii="Verdana" w:hAnsi="Verdana"/>
          <w:b/>
          <w:sz w:val="20"/>
          <w:szCs w:val="20"/>
        </w:rPr>
        <w:t xml:space="preserve"> </w:t>
      </w:r>
      <w:r w:rsidRPr="001558CF">
        <w:rPr>
          <w:rFonts w:ascii="Verdana" w:hAnsi="Verdana"/>
          <w:b/>
          <w:sz w:val="20"/>
          <w:szCs w:val="20"/>
        </w:rPr>
        <w:t>im. Stanisława Staszica w Krakowie</w:t>
      </w:r>
    </w:p>
    <w:p w14:paraId="7E3D4636" w14:textId="77777777" w:rsidR="008D2AB8" w:rsidRPr="001558CF" w:rsidRDefault="0047106E" w:rsidP="001558CF">
      <w:pPr>
        <w:ind w:right="-110"/>
        <w:rPr>
          <w:rFonts w:ascii="Verdana" w:hAnsi="Verdana"/>
          <w:b/>
          <w:sz w:val="20"/>
          <w:szCs w:val="20"/>
        </w:rPr>
      </w:pPr>
      <w:r w:rsidRPr="001558CF">
        <w:rPr>
          <w:rFonts w:ascii="Verdana" w:hAnsi="Verdana"/>
          <w:b/>
          <w:sz w:val="20"/>
          <w:szCs w:val="20"/>
        </w:rPr>
        <w:t>Dział Zamówień Publicznych</w:t>
      </w:r>
      <w:r w:rsidR="008D2AB8" w:rsidRPr="001558CF">
        <w:rPr>
          <w:rFonts w:ascii="Verdana" w:hAnsi="Verdana"/>
          <w:b/>
          <w:sz w:val="20"/>
          <w:szCs w:val="20"/>
        </w:rPr>
        <w:t xml:space="preserve">  </w:t>
      </w:r>
    </w:p>
    <w:p w14:paraId="26F2C7A8" w14:textId="6D178EF1" w:rsidR="008D2AB8" w:rsidRPr="001558CF" w:rsidRDefault="0047106E" w:rsidP="001558CF">
      <w:pPr>
        <w:ind w:right="-110"/>
        <w:rPr>
          <w:rFonts w:ascii="Verdana" w:hAnsi="Verdana"/>
          <w:b/>
          <w:sz w:val="20"/>
          <w:szCs w:val="20"/>
        </w:rPr>
      </w:pPr>
      <w:r w:rsidRPr="001558CF">
        <w:rPr>
          <w:rFonts w:ascii="Verdana" w:hAnsi="Verdana"/>
          <w:b/>
          <w:sz w:val="20"/>
          <w:szCs w:val="20"/>
        </w:rPr>
        <w:t>Al. Mickiewicza</w:t>
      </w:r>
      <w:r w:rsidR="008D2AB8" w:rsidRPr="001558CF">
        <w:rPr>
          <w:rFonts w:ascii="Verdana" w:hAnsi="Verdana"/>
          <w:b/>
          <w:sz w:val="20"/>
          <w:szCs w:val="20"/>
        </w:rPr>
        <w:t xml:space="preserve"> </w:t>
      </w:r>
      <w:r w:rsidRPr="001558CF">
        <w:rPr>
          <w:rFonts w:ascii="Verdana" w:hAnsi="Verdana"/>
          <w:b/>
          <w:sz w:val="20"/>
          <w:szCs w:val="20"/>
        </w:rPr>
        <w:t>30</w:t>
      </w:r>
      <w:r w:rsidR="001558CF" w:rsidRPr="001558CF">
        <w:rPr>
          <w:rFonts w:ascii="Verdana" w:hAnsi="Verdana"/>
          <w:b/>
          <w:sz w:val="20"/>
          <w:szCs w:val="20"/>
        </w:rPr>
        <w:t xml:space="preserve">, </w:t>
      </w:r>
      <w:r w:rsidRPr="001558CF">
        <w:rPr>
          <w:rFonts w:ascii="Verdana" w:hAnsi="Verdana"/>
          <w:b/>
          <w:sz w:val="20"/>
          <w:szCs w:val="20"/>
        </w:rPr>
        <w:t>30-059</w:t>
      </w:r>
      <w:r w:rsidR="008D2AB8" w:rsidRPr="001558CF">
        <w:rPr>
          <w:rFonts w:ascii="Verdana" w:hAnsi="Verdana"/>
          <w:b/>
          <w:sz w:val="20"/>
          <w:szCs w:val="20"/>
        </w:rPr>
        <w:t xml:space="preserve"> </w:t>
      </w:r>
      <w:r w:rsidRPr="001558CF">
        <w:rPr>
          <w:rFonts w:ascii="Verdana" w:hAnsi="Verdana"/>
          <w:b/>
          <w:sz w:val="20"/>
          <w:szCs w:val="20"/>
        </w:rPr>
        <w:t>Kraków</w:t>
      </w:r>
      <w:r w:rsidR="008D2AB8" w:rsidRPr="001558CF">
        <w:rPr>
          <w:rFonts w:ascii="Verdana" w:hAnsi="Verdana"/>
          <w:b/>
          <w:sz w:val="20"/>
          <w:szCs w:val="20"/>
        </w:rPr>
        <w:t xml:space="preserve">,  </w:t>
      </w:r>
    </w:p>
    <w:p w14:paraId="4AE2491A" w14:textId="77777777" w:rsidR="008D2AB8" w:rsidRPr="001558CF" w:rsidRDefault="008D2AB8" w:rsidP="001558CF">
      <w:pPr>
        <w:ind w:firstLine="3969"/>
        <w:rPr>
          <w:rFonts w:ascii="Verdana" w:hAnsi="Verdana"/>
          <w:b/>
          <w:sz w:val="20"/>
          <w:szCs w:val="20"/>
        </w:rPr>
      </w:pPr>
    </w:p>
    <w:p w14:paraId="661B58D0" w14:textId="3F179950" w:rsidR="008D2AB8" w:rsidRPr="001558CF" w:rsidRDefault="008D2AB8" w:rsidP="001558C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47106E" w:rsidRPr="001558CF">
        <w:rPr>
          <w:rFonts w:ascii="Verdana" w:hAnsi="Verdana"/>
          <w:b/>
          <w:sz w:val="20"/>
          <w:szCs w:val="20"/>
        </w:rPr>
        <w:t xml:space="preserve">Dostawa wyposażenia laboratorium pod kątem przygotowania specjalistycznych materiałów do druku 3D rusztowań kostnych -  </w:t>
      </w:r>
      <w:proofErr w:type="spellStart"/>
      <w:r w:rsidR="0047106E" w:rsidRPr="001558CF">
        <w:rPr>
          <w:rFonts w:ascii="Verdana" w:hAnsi="Verdana"/>
          <w:b/>
          <w:sz w:val="20"/>
          <w:szCs w:val="20"/>
        </w:rPr>
        <w:t>wagosuszarki</w:t>
      </w:r>
      <w:proofErr w:type="spellEnd"/>
      <w:r w:rsidR="0047106E" w:rsidRPr="001558CF">
        <w:rPr>
          <w:rFonts w:ascii="Verdana" w:hAnsi="Verdana"/>
          <w:b/>
          <w:sz w:val="20"/>
          <w:szCs w:val="20"/>
        </w:rPr>
        <w:t xml:space="preserve"> i zamrażarki laboratoryjnej - DE-dzp.272-650/24</w:t>
      </w:r>
      <w:r w:rsidRPr="001558CF">
        <w:rPr>
          <w:rFonts w:ascii="Verdana" w:hAnsi="Verdana"/>
          <w:b/>
          <w:sz w:val="20"/>
          <w:szCs w:val="20"/>
        </w:rPr>
        <w:t xml:space="preserve">, </w:t>
      </w:r>
      <w:r w:rsidRPr="001558CF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22B12C2" w14:textId="77777777" w:rsidR="008D2AB8" w:rsidRPr="001558CF" w:rsidRDefault="008D2AB8" w:rsidP="001558C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402"/>
        <w:gridCol w:w="3649"/>
      </w:tblGrid>
      <w:tr w:rsidR="001558CF" w:rsidRPr="001558CF" w14:paraId="445E9F72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8EC10" w14:textId="77777777" w:rsidR="001558CF" w:rsidRP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874D" w14:textId="77777777" w:rsidR="001558CF" w:rsidRP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Zadanie nr 1</w:t>
            </w:r>
          </w:p>
          <w:p w14:paraId="5854F069" w14:textId="21A728FD" w:rsidR="001558CF" w:rsidRP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 xml:space="preserve">Dostawa </w:t>
            </w:r>
            <w:proofErr w:type="spellStart"/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wagosuszarki</w:t>
            </w:r>
            <w:proofErr w:type="spellEnd"/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 xml:space="preserve"> z</w:t>
            </w:r>
            <w:r w:rsidR="00040932">
              <w:rPr>
                <w:rFonts w:ascii="Verdana" w:hAnsi="Verdana"/>
                <w:b/>
                <w:shadow/>
                <w:sz w:val="18"/>
                <w:szCs w:val="18"/>
              </w:rPr>
              <w:t> </w:t>
            </w: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zestawem do badania przepuszczalności pary wodnej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3732" w14:textId="77777777" w:rsidR="001558CF" w:rsidRP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Zadanie nr 2</w:t>
            </w:r>
          </w:p>
          <w:p w14:paraId="4D97DABD" w14:textId="423BF643" w:rsidR="001558CF" w:rsidRP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Dostawa zamrażarki laboratoryjnej</w:t>
            </w:r>
          </w:p>
        </w:tc>
      </w:tr>
      <w:tr w:rsidR="008859EC" w:rsidRPr="001558CF" w14:paraId="7065BDB6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B1B52" w14:textId="751153D6" w:rsidR="008859EC" w:rsidRPr="001558CF" w:rsidRDefault="008859EC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0C50" w14:textId="77777777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20CCAA7F" w14:textId="34CA39C5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Producent: ……………………</w:t>
            </w:r>
          </w:p>
          <w:p w14:paraId="79F6B2A1" w14:textId="77777777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2DCD2B0C" w14:textId="3943B206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Model: ………………………</w:t>
            </w:r>
          </w:p>
          <w:p w14:paraId="01C562D8" w14:textId="77777777" w:rsidR="008859EC" w:rsidRDefault="008859EC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3FC40FA0" w14:textId="77777777" w:rsidR="008859EC" w:rsidRPr="001558CF" w:rsidRDefault="008859EC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F0C8D" w14:textId="77777777" w:rsidR="008859EC" w:rsidRDefault="008859EC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6A41FF63" w14:textId="77777777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Producent: ……………………</w:t>
            </w:r>
          </w:p>
          <w:p w14:paraId="00EF75BA" w14:textId="77777777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7D83FE3D" w14:textId="77777777" w:rsidR="008859EC" w:rsidRDefault="008859EC" w:rsidP="008859EC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Model: ………………………</w:t>
            </w:r>
          </w:p>
          <w:p w14:paraId="5F984A42" w14:textId="77777777" w:rsidR="008859EC" w:rsidRPr="001558CF" w:rsidRDefault="008859EC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</w:tr>
      <w:tr w:rsidR="00C716DB" w:rsidRPr="001558CF" w14:paraId="5D0101F8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5EA6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2E1BEC8E" w14:textId="77777777" w:rsidR="00C716DB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Łączna cena netto  [PLN]</w:t>
            </w:r>
          </w:p>
          <w:p w14:paraId="69E208A3" w14:textId="60806C4A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B08E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F724AC8" w14:textId="51782E5E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CFC1B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EAB8DE7" w14:textId="785CFA58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C716DB" w:rsidRPr="001558CF" w14:paraId="0ABEF285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58188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7036EA3D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Łączna cena brutto  [PLN]</w:t>
            </w:r>
          </w:p>
          <w:p w14:paraId="05C509F8" w14:textId="77777777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CB994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FF431CD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  <w:p w14:paraId="731C2078" w14:textId="7899A761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(słownie: ………………………………..)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B9EA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4D832D9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  <w:p w14:paraId="19169056" w14:textId="25239C74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(słownie: ………………………………..)</w:t>
            </w:r>
          </w:p>
        </w:tc>
      </w:tr>
      <w:tr w:rsidR="00C716DB" w:rsidRPr="001558CF" w14:paraId="218CE9A6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9A669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50B1E482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Stawka VAT [%]</w:t>
            </w:r>
          </w:p>
          <w:p w14:paraId="53982B50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385AF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0FC27EF9" w14:textId="345EDD7B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</w:t>
            </w:r>
            <w:r>
              <w:rPr>
                <w:rFonts w:ascii="Verdana" w:hAnsi="Verdana"/>
                <w:sz w:val="18"/>
                <w:szCs w:val="18"/>
              </w:rPr>
              <w:t>%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625D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338DC0F1" w14:textId="230C67C9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 xml:space="preserve">………………………… </w:t>
            </w:r>
            <w:r>
              <w:rPr>
                <w:rFonts w:ascii="Verdana" w:hAnsi="Verdana"/>
                <w:sz w:val="18"/>
                <w:szCs w:val="18"/>
              </w:rPr>
              <w:t>%</w:t>
            </w:r>
          </w:p>
        </w:tc>
      </w:tr>
      <w:tr w:rsidR="00C716DB" w:rsidRPr="001558CF" w14:paraId="12BCFD54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4CF0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45505F8A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Wartość VAT [PLN]</w:t>
            </w:r>
          </w:p>
          <w:p w14:paraId="376E0E7F" w14:textId="77777777" w:rsidR="00C716DB" w:rsidRPr="001558CF" w:rsidRDefault="00C716DB" w:rsidP="00C716D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1ACD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42EDE0E" w14:textId="6028432E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85ED" w14:textId="77777777" w:rsidR="00C716DB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6509703D" w14:textId="165ECAD8" w:rsidR="00C716DB" w:rsidRPr="001558CF" w:rsidRDefault="00C716DB" w:rsidP="00C716DB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47EE0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1558CF" w:rsidRPr="001558CF" w14:paraId="320C3E5D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B1D3" w14:textId="77777777" w:rsid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Termin realizacji umowy</w:t>
            </w:r>
          </w:p>
          <w:p w14:paraId="00BAAA39" w14:textId="727F8CB9" w:rsidR="001558CF" w:rsidRPr="001558CF" w:rsidRDefault="001558CF" w:rsidP="00FE189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  <w:highlight w:val="yellow"/>
              </w:rPr>
              <w:t>(</w:t>
            </w:r>
            <w:r w:rsidRPr="001558CF">
              <w:rPr>
                <w:rFonts w:ascii="Verdana" w:hAnsi="Verdana"/>
                <w:b/>
                <w:i/>
                <w:shadow/>
                <w:sz w:val="18"/>
                <w:szCs w:val="18"/>
                <w:highlight w:val="yellow"/>
              </w:rPr>
              <w:t>kryterium oceny ofert</w:t>
            </w:r>
            <w:r>
              <w:rPr>
                <w:rFonts w:ascii="Verdana" w:hAnsi="Verdana"/>
                <w:b/>
                <w:i/>
                <w:shadow/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C5C2" w14:textId="77777777" w:rsidR="00040932" w:rsidRDefault="00040932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420F386" w14:textId="24DC3054" w:rsidR="001558CF" w:rsidRPr="001558CF" w:rsidRDefault="001558CF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558CF">
              <w:rPr>
                <w:rFonts w:ascii="Verdana" w:hAnsi="Verdana"/>
                <w:sz w:val="18"/>
                <w:szCs w:val="18"/>
              </w:rPr>
              <w:t>do ………… dni od daty podpisania umowy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0C23" w14:textId="77777777" w:rsidR="00040932" w:rsidRDefault="00040932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F2B129A" w14:textId="064D62A5" w:rsidR="001558CF" w:rsidRPr="001558CF" w:rsidRDefault="001558CF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558CF">
              <w:rPr>
                <w:rFonts w:ascii="Verdana" w:hAnsi="Verdana"/>
                <w:sz w:val="18"/>
                <w:szCs w:val="18"/>
              </w:rPr>
              <w:t>do ……….. dni od daty podpisania umowy</w:t>
            </w:r>
          </w:p>
        </w:tc>
      </w:tr>
      <w:tr w:rsidR="001558CF" w:rsidRPr="001558CF" w14:paraId="283E92E8" w14:textId="77777777" w:rsidTr="00040932">
        <w:trPr>
          <w:jc w:val="center"/>
        </w:trPr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A5B83" w14:textId="77777777" w:rsidR="001558CF" w:rsidRDefault="001558CF" w:rsidP="001558C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</w:rPr>
              <w:t>Okres gwarancji</w:t>
            </w:r>
          </w:p>
          <w:p w14:paraId="76B55DC5" w14:textId="22468B5F" w:rsidR="001558CF" w:rsidRPr="00FE189D" w:rsidRDefault="001558CF" w:rsidP="00FE189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1558CF">
              <w:rPr>
                <w:rFonts w:ascii="Verdana" w:hAnsi="Verdana"/>
                <w:b/>
                <w:shadow/>
                <w:sz w:val="18"/>
                <w:szCs w:val="18"/>
                <w:highlight w:val="yellow"/>
              </w:rPr>
              <w:t>(</w:t>
            </w:r>
            <w:r w:rsidRPr="001558CF">
              <w:rPr>
                <w:rFonts w:ascii="Verdana" w:hAnsi="Verdana"/>
                <w:b/>
                <w:i/>
                <w:shadow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DEEA9" w14:textId="77777777" w:rsidR="001558CF" w:rsidRDefault="001558CF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26DB3CB7" w14:textId="004ECBD2" w:rsidR="001558CF" w:rsidRPr="001558CF" w:rsidRDefault="001558CF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558CF">
              <w:rPr>
                <w:rFonts w:ascii="Verdana" w:hAnsi="Verdana"/>
                <w:sz w:val="18"/>
                <w:szCs w:val="18"/>
              </w:rPr>
              <w:t>……….. miesięcy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E2578" w14:textId="77777777" w:rsidR="001558CF" w:rsidRDefault="001558CF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3B5037C" w14:textId="67E9AC26" w:rsidR="001558CF" w:rsidRPr="001558CF" w:rsidRDefault="001558CF" w:rsidP="001558C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558CF">
              <w:rPr>
                <w:rFonts w:ascii="Verdana" w:hAnsi="Verdana"/>
                <w:sz w:val="18"/>
                <w:szCs w:val="18"/>
              </w:rPr>
              <w:t>……….. miesięcy</w:t>
            </w:r>
          </w:p>
        </w:tc>
      </w:tr>
    </w:tbl>
    <w:p w14:paraId="734317AC" w14:textId="77777777" w:rsidR="001558CF" w:rsidRPr="001558CF" w:rsidRDefault="001558CF" w:rsidP="001558CF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EF286AA" w14:textId="55F35650" w:rsidR="008D2AB8" w:rsidRPr="001558CF" w:rsidRDefault="008D2AB8" w:rsidP="001558C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558CF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1558CF">
        <w:rPr>
          <w:rFonts w:ascii="Verdana" w:hAnsi="Verdana"/>
          <w:sz w:val="20"/>
          <w:szCs w:val="20"/>
        </w:rPr>
        <w:t>6 marca 2018 r</w:t>
      </w:r>
      <w:r w:rsidRPr="001558CF">
        <w:rPr>
          <w:rFonts w:ascii="Verdana" w:hAnsi="Verdana"/>
          <w:sz w:val="20"/>
          <w:szCs w:val="20"/>
        </w:rPr>
        <w:t>.</w:t>
      </w:r>
      <w:r w:rsidR="00A0022B" w:rsidRPr="001558CF">
        <w:rPr>
          <w:rFonts w:ascii="Verdana" w:hAnsi="Verdana"/>
          <w:sz w:val="20"/>
          <w:szCs w:val="20"/>
        </w:rPr>
        <w:t xml:space="preserve"> Prawo przedsiębiorców, </w:t>
      </w:r>
      <w:r w:rsidRPr="001558CF">
        <w:rPr>
          <w:rFonts w:ascii="Verdana" w:hAnsi="Verdana"/>
          <w:sz w:val="20"/>
          <w:szCs w:val="20"/>
        </w:rPr>
        <w:t>należymy do małych lub średnich przedsiębiorców:</w:t>
      </w:r>
      <w:r w:rsidRPr="001558CF">
        <w:rPr>
          <w:rFonts w:ascii="Verdana" w:hAnsi="Verdana"/>
          <w:b/>
          <w:sz w:val="20"/>
          <w:szCs w:val="20"/>
        </w:rPr>
        <w:t xml:space="preserve"> TAK/NIE</w:t>
      </w:r>
    </w:p>
    <w:p w14:paraId="7CDECA48" w14:textId="77777777" w:rsidR="00040932" w:rsidRDefault="00040932" w:rsidP="0004093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A031822" w14:textId="77777777" w:rsidR="00040932" w:rsidRDefault="00040932" w:rsidP="0004093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BC970D9" w14:textId="77777777" w:rsidR="00274B9B" w:rsidRDefault="00274B9B" w:rsidP="00274B9B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9FAF259" w14:textId="77777777" w:rsidR="00274B9B" w:rsidRDefault="00274B9B" w:rsidP="00274B9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B301F0B" w14:textId="77777777" w:rsidR="00274B9B" w:rsidRDefault="00274B9B" w:rsidP="00274B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4A07851" w14:textId="77777777" w:rsidR="00274B9B" w:rsidRDefault="00274B9B" w:rsidP="00274B9B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B347BA5" w14:textId="77777777" w:rsidR="00274B9B" w:rsidRDefault="00274B9B" w:rsidP="00274B9B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780F9A" w14:textId="77777777" w:rsidR="00274B9B" w:rsidRPr="00274B9B" w:rsidRDefault="00274B9B" w:rsidP="00274B9B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274B9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FB7CA8" w14:textId="77777777" w:rsidR="00274B9B" w:rsidRPr="00274B9B" w:rsidRDefault="00274B9B" w:rsidP="00274B9B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274B9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EA20A8" w14:textId="77777777" w:rsidR="00274B9B" w:rsidRDefault="00274B9B" w:rsidP="00274B9B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4B9B" w14:paraId="3B95E8A5" w14:textId="77777777" w:rsidTr="00274B9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3AEE3" w14:textId="77777777" w:rsidR="00274B9B" w:rsidRDefault="00274B9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91CFF" w14:textId="77777777" w:rsidR="00274B9B" w:rsidRDefault="00274B9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F2A3701" w14:textId="77777777" w:rsidR="00274B9B" w:rsidRDefault="00274B9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D0F6F" w14:textId="77777777" w:rsidR="00274B9B" w:rsidRDefault="00274B9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74B9B" w14:paraId="428D5063" w14:textId="77777777" w:rsidTr="00274B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ADB2F" w14:textId="77777777" w:rsidR="00274B9B" w:rsidRDefault="00274B9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75A5E" w14:textId="77777777" w:rsidR="00274B9B" w:rsidRDefault="00274B9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275C9" w14:textId="77777777" w:rsidR="00274B9B" w:rsidRDefault="00274B9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74B9B" w14:paraId="0DBDDD84" w14:textId="77777777" w:rsidTr="00274B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1B62D" w14:textId="77777777" w:rsidR="00274B9B" w:rsidRDefault="00274B9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6B42A" w14:textId="77777777" w:rsidR="00274B9B" w:rsidRDefault="00274B9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A849B" w14:textId="77777777" w:rsidR="00274B9B" w:rsidRDefault="00274B9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7E7D510" w14:textId="77777777" w:rsidR="00274B9B" w:rsidRDefault="00274B9B" w:rsidP="00274B9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3E5A4ED" w14:textId="77777777" w:rsidR="00274B9B" w:rsidRDefault="00274B9B" w:rsidP="00274B9B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3BF4D0F8" w14:textId="77777777" w:rsidR="00274B9B" w:rsidRDefault="00274B9B" w:rsidP="00274B9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3A018EC3" w14:textId="77777777" w:rsidR="00274B9B" w:rsidRDefault="00274B9B" w:rsidP="00274B9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68CEB26B" w14:textId="77777777" w:rsidR="00274B9B" w:rsidRDefault="00274B9B" w:rsidP="00274B9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C9F9C12" w14:textId="77777777" w:rsidR="00274B9B" w:rsidRDefault="00274B9B" w:rsidP="00274B9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72333946" w14:textId="77777777" w:rsidR="00274B9B" w:rsidRDefault="00274B9B" w:rsidP="00274B9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229315C" w14:textId="77777777" w:rsidR="00274B9B" w:rsidRDefault="00274B9B" w:rsidP="00274B9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715764DE" w14:textId="77777777" w:rsidR="00274B9B" w:rsidRDefault="00274B9B" w:rsidP="00274B9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40C59FAB" w14:textId="77777777" w:rsidR="00274B9B" w:rsidRDefault="00274B9B" w:rsidP="00274B9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88B493F" w14:textId="77777777" w:rsidR="00274B9B" w:rsidRDefault="00274B9B" w:rsidP="00274B9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1285E5D5" w14:textId="77777777" w:rsidR="00274B9B" w:rsidRDefault="00274B9B" w:rsidP="00274B9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35CEDE3E" w14:textId="77777777" w:rsidR="00274B9B" w:rsidRDefault="00274B9B" w:rsidP="00274B9B"/>
    <w:p w14:paraId="194FED87" w14:textId="77777777" w:rsidR="00FE545C" w:rsidRPr="001558CF" w:rsidRDefault="00FE545C" w:rsidP="001558CF">
      <w:pPr>
        <w:jc w:val="right"/>
        <w:rPr>
          <w:rFonts w:ascii="Verdana" w:hAnsi="Verdana"/>
          <w:sz w:val="20"/>
          <w:szCs w:val="20"/>
        </w:rPr>
      </w:pPr>
    </w:p>
    <w:sectPr w:rsidR="00FE545C" w:rsidRPr="001558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EDF42" w14:textId="77777777" w:rsidR="00D43F6E" w:rsidRDefault="00D43F6E">
      <w:r>
        <w:separator/>
      </w:r>
    </w:p>
  </w:endnote>
  <w:endnote w:type="continuationSeparator" w:id="0">
    <w:p w14:paraId="481620B2" w14:textId="77777777" w:rsidR="00D43F6E" w:rsidRDefault="00D43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2C4D6" w14:textId="77777777" w:rsidR="0047106E" w:rsidRDefault="004710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5F29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8332B" w14:textId="77777777" w:rsidR="0047106E" w:rsidRDefault="00471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BA808" w14:textId="77777777" w:rsidR="00D43F6E" w:rsidRDefault="00D43F6E">
      <w:r>
        <w:separator/>
      </w:r>
    </w:p>
  </w:footnote>
  <w:footnote w:type="continuationSeparator" w:id="0">
    <w:p w14:paraId="220E99FE" w14:textId="77777777" w:rsidR="00D43F6E" w:rsidRDefault="00D43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AA9EF" w14:textId="77777777" w:rsidR="0047106E" w:rsidRDefault="00471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C74BE" w14:textId="4FEEDDE3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E1004" w14:textId="77777777" w:rsidR="0047106E" w:rsidRDefault="004710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03458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171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4798324">
    <w:abstractNumId w:val="0"/>
  </w:num>
  <w:num w:numId="4" w16cid:durableId="1603151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F6E"/>
    <w:rsid w:val="00012286"/>
    <w:rsid w:val="00040932"/>
    <w:rsid w:val="000704FC"/>
    <w:rsid w:val="00071CCC"/>
    <w:rsid w:val="000B731D"/>
    <w:rsid w:val="000C57EB"/>
    <w:rsid w:val="000D6134"/>
    <w:rsid w:val="000E09C7"/>
    <w:rsid w:val="000F6589"/>
    <w:rsid w:val="00106636"/>
    <w:rsid w:val="00116EC6"/>
    <w:rsid w:val="001558CF"/>
    <w:rsid w:val="001801DD"/>
    <w:rsid w:val="001D4612"/>
    <w:rsid w:val="00207E98"/>
    <w:rsid w:val="002723B0"/>
    <w:rsid w:val="00274B9B"/>
    <w:rsid w:val="00315A4A"/>
    <w:rsid w:val="0047106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4FD7"/>
    <w:rsid w:val="007748F0"/>
    <w:rsid w:val="007A4321"/>
    <w:rsid w:val="00833933"/>
    <w:rsid w:val="00853083"/>
    <w:rsid w:val="008859E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3326"/>
    <w:rsid w:val="00B774DC"/>
    <w:rsid w:val="00BA7335"/>
    <w:rsid w:val="00C716DB"/>
    <w:rsid w:val="00C969A6"/>
    <w:rsid w:val="00CA7D36"/>
    <w:rsid w:val="00D24208"/>
    <w:rsid w:val="00D43F6E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189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51F83"/>
  <w15:chartTrackingRefBased/>
  <w15:docId w15:val="{C622D335-7469-4560-85FB-544EC38C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572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2024-11-19T10:23:00Z</cp:lastPrinted>
  <dcterms:created xsi:type="dcterms:W3CDTF">2024-11-19T10:23:00Z</dcterms:created>
  <dcterms:modified xsi:type="dcterms:W3CDTF">2024-11-19T10:23:00Z</dcterms:modified>
</cp:coreProperties>
</file>