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579C2" w14:textId="749F53D6" w:rsidR="008D2AB8" w:rsidRPr="00B332F7" w:rsidRDefault="008D2AB8" w:rsidP="00B332F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sz w:val="20"/>
          <w:szCs w:val="20"/>
        </w:rPr>
        <w:t xml:space="preserve">Załącznik nr </w:t>
      </w:r>
      <w:r w:rsidR="00012286" w:rsidRPr="00B332F7">
        <w:rPr>
          <w:rFonts w:ascii="Verdana" w:hAnsi="Verdana"/>
          <w:sz w:val="20"/>
          <w:szCs w:val="20"/>
        </w:rPr>
        <w:t>1</w:t>
      </w:r>
    </w:p>
    <w:p w14:paraId="08F38BB5" w14:textId="77777777" w:rsidR="008D2AB8" w:rsidRPr="00B332F7" w:rsidRDefault="008D2AB8" w:rsidP="00B332F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>FORMULARZ OFERTY</w:t>
      </w:r>
    </w:p>
    <w:p w14:paraId="02435C20" w14:textId="77777777" w:rsidR="008D2AB8" w:rsidRPr="00B332F7" w:rsidRDefault="008D2AB8" w:rsidP="00B332F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D31E208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DB945C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7B6608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AA1B2DE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857E5B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>TEL.</w:t>
      </w:r>
      <w:r w:rsidRPr="00B332F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F1442A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 xml:space="preserve">FAX </w:t>
      </w:r>
      <w:r w:rsidRPr="00B332F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74D9161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5CEFD1F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B332F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0D161A8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B9C4A3D" w14:textId="77777777" w:rsidR="008D2AB8" w:rsidRPr="00B332F7" w:rsidRDefault="008D2AB8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Do: Nazwa i siedziba Zamawiającego:</w:t>
      </w:r>
    </w:p>
    <w:p w14:paraId="4D63A2BF" w14:textId="6E9215D4" w:rsidR="00134787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Akademia Górniczo </w:t>
      </w:r>
      <w:r w:rsidR="00921D47" w:rsidRPr="00B332F7">
        <w:rPr>
          <w:rFonts w:ascii="Verdana" w:hAnsi="Verdana"/>
          <w:b/>
          <w:sz w:val="20"/>
          <w:szCs w:val="20"/>
        </w:rPr>
        <w:t>–</w:t>
      </w:r>
      <w:r w:rsidRPr="00B332F7">
        <w:rPr>
          <w:rFonts w:ascii="Verdana" w:hAnsi="Verdana"/>
          <w:b/>
          <w:sz w:val="20"/>
          <w:szCs w:val="20"/>
        </w:rPr>
        <w:t xml:space="preserve"> Hutnicza</w:t>
      </w:r>
      <w:r w:rsidR="00921D47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im. Stanisława Staszica w Krakowie</w:t>
      </w:r>
    </w:p>
    <w:p w14:paraId="02674811" w14:textId="77777777" w:rsidR="008D2AB8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>Dział Zamówień Publicznych</w:t>
      </w:r>
      <w:r w:rsidR="008D2AB8" w:rsidRPr="00B332F7">
        <w:rPr>
          <w:rFonts w:ascii="Verdana" w:hAnsi="Verdana"/>
          <w:b/>
          <w:sz w:val="20"/>
          <w:szCs w:val="20"/>
        </w:rPr>
        <w:t xml:space="preserve">  </w:t>
      </w:r>
    </w:p>
    <w:p w14:paraId="0CB115B6" w14:textId="41AFE94B" w:rsidR="008D2AB8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>Al. Mickiewicza</w:t>
      </w:r>
      <w:r w:rsidR="008D2AB8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30</w:t>
      </w:r>
      <w:r w:rsidR="00921D47" w:rsidRPr="00B332F7">
        <w:rPr>
          <w:rFonts w:ascii="Verdana" w:hAnsi="Verdana"/>
          <w:b/>
          <w:sz w:val="20"/>
          <w:szCs w:val="20"/>
        </w:rPr>
        <w:t xml:space="preserve">, </w:t>
      </w:r>
      <w:r w:rsidRPr="00B332F7">
        <w:rPr>
          <w:rFonts w:ascii="Verdana" w:hAnsi="Verdana"/>
          <w:b/>
          <w:sz w:val="20"/>
          <w:szCs w:val="20"/>
        </w:rPr>
        <w:t>30-059</w:t>
      </w:r>
      <w:r w:rsidR="008D2AB8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Kraków</w:t>
      </w:r>
      <w:r w:rsidR="008D2AB8" w:rsidRPr="00B332F7">
        <w:rPr>
          <w:rFonts w:ascii="Verdana" w:hAnsi="Verdana"/>
          <w:b/>
          <w:sz w:val="20"/>
          <w:szCs w:val="20"/>
        </w:rPr>
        <w:t xml:space="preserve">  </w:t>
      </w:r>
    </w:p>
    <w:p w14:paraId="009A9487" w14:textId="77777777" w:rsidR="008D2AB8" w:rsidRPr="00B332F7" w:rsidRDefault="008D2AB8" w:rsidP="00B332F7">
      <w:pPr>
        <w:ind w:firstLine="3969"/>
        <w:rPr>
          <w:rFonts w:ascii="Verdana" w:hAnsi="Verdana"/>
          <w:b/>
          <w:sz w:val="20"/>
          <w:szCs w:val="20"/>
        </w:rPr>
      </w:pPr>
    </w:p>
    <w:p w14:paraId="4540B55E" w14:textId="77777777" w:rsidR="008D2AB8" w:rsidRPr="00B332F7" w:rsidRDefault="008D2AB8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34787" w:rsidRPr="00B332F7">
        <w:rPr>
          <w:rFonts w:ascii="Verdana" w:hAnsi="Verdana"/>
          <w:b/>
          <w:sz w:val="20"/>
          <w:szCs w:val="20"/>
        </w:rPr>
        <w:t>Usługa organizacji - Interdyscyplinarne międzynarodowe forum technologii CCUS w dniach 9-11.12.2024 r. - DE-dzp.272-685/24</w:t>
      </w:r>
      <w:r w:rsidRPr="00B332F7">
        <w:rPr>
          <w:rFonts w:ascii="Verdana" w:hAnsi="Verdana"/>
          <w:b/>
          <w:sz w:val="20"/>
          <w:szCs w:val="20"/>
        </w:rPr>
        <w:t xml:space="preserve">, </w:t>
      </w:r>
      <w:r w:rsidRPr="00B332F7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E7AA513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21BAB9C" w14:textId="7059BEBA" w:rsidR="008D2AB8" w:rsidRPr="00B332F7" w:rsidRDefault="008D2AB8" w:rsidP="00B332F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Cena </w:t>
      </w:r>
      <w:r w:rsidR="000E1016">
        <w:rPr>
          <w:rFonts w:ascii="Verdana" w:hAnsi="Verdana"/>
          <w:b/>
          <w:sz w:val="20"/>
          <w:szCs w:val="20"/>
        </w:rPr>
        <w:t>brutto</w:t>
      </w:r>
      <w:r w:rsidR="00921D47" w:rsidRPr="00B332F7">
        <w:rPr>
          <w:rFonts w:ascii="Verdana" w:hAnsi="Verdana"/>
          <w:b/>
          <w:sz w:val="20"/>
          <w:szCs w:val="20"/>
        </w:rPr>
        <w:t xml:space="preserve"> za całość przedmiotu zamówienia</w:t>
      </w:r>
      <w:r w:rsidR="00944C06" w:rsidRPr="00B332F7">
        <w:rPr>
          <w:rFonts w:ascii="Verdana" w:hAnsi="Verdana"/>
          <w:b/>
          <w:sz w:val="20"/>
          <w:szCs w:val="20"/>
        </w:rPr>
        <w:t>, tj. organizację forum technologii CCUS</w:t>
      </w:r>
      <w:r w:rsidR="00354E07" w:rsidRPr="00B332F7">
        <w:rPr>
          <w:rFonts w:ascii="Verdana" w:hAnsi="Verdana"/>
          <w:b/>
          <w:sz w:val="20"/>
          <w:szCs w:val="20"/>
        </w:rPr>
        <w:t xml:space="preserve"> w dniach 9-11/12/2024</w:t>
      </w:r>
      <w:r w:rsidR="000E1016">
        <w:rPr>
          <w:rFonts w:ascii="Verdana" w:hAnsi="Verdana"/>
          <w:b/>
          <w:sz w:val="20"/>
          <w:szCs w:val="20"/>
        </w:rPr>
        <w:t xml:space="preserve"> dla maksymalnie 120 osób</w:t>
      </w:r>
      <w:r w:rsidRPr="00B332F7">
        <w:rPr>
          <w:rFonts w:ascii="Verdana" w:hAnsi="Verdana"/>
          <w:b/>
          <w:sz w:val="20"/>
          <w:szCs w:val="20"/>
        </w:rPr>
        <w:t>:   .................</w:t>
      </w:r>
      <w:r w:rsidR="000E1016">
        <w:rPr>
          <w:rFonts w:ascii="Verdana" w:hAnsi="Verdana"/>
          <w:b/>
          <w:sz w:val="20"/>
          <w:szCs w:val="20"/>
        </w:rPr>
        <w:t>.....</w:t>
      </w:r>
      <w:r w:rsidRPr="00B332F7">
        <w:rPr>
          <w:rFonts w:ascii="Verdana" w:hAnsi="Verdana"/>
          <w:b/>
          <w:sz w:val="20"/>
          <w:szCs w:val="20"/>
        </w:rPr>
        <w:t>...</w:t>
      </w:r>
      <w:r w:rsidR="000E1016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PLN</w:t>
      </w:r>
    </w:p>
    <w:p w14:paraId="767EC48E" w14:textId="3DF6E9F8" w:rsidR="008D2AB8" w:rsidRDefault="008D2AB8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Słownie brutto :...........................................................................</w:t>
      </w:r>
    </w:p>
    <w:p w14:paraId="54CF740F" w14:textId="03E8618A" w:rsidR="00944C06" w:rsidRPr="00B332F7" w:rsidRDefault="00944C06" w:rsidP="00B33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w tym: </w:t>
      </w:r>
    </w:p>
    <w:p w14:paraId="7ABA8B3C" w14:textId="4D9CDBB7" w:rsidR="006A13D0" w:rsidRDefault="006A13D0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cena brutto za wyżywienie dla max. 120 osób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35A43C9D" w14:textId="7365E87A" w:rsidR="00944C06" w:rsidRPr="00B332F7" w:rsidRDefault="00944C06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 w:rsidRPr="00B332F7">
        <w:rPr>
          <w:rFonts w:ascii="Verdana" w:hAnsi="Verdana"/>
          <w:bCs/>
          <w:sz w:val="20"/>
          <w:szCs w:val="20"/>
        </w:rPr>
        <w:t xml:space="preserve">cena brutto za wyżywienie dla 1 osoby: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 </w:t>
      </w:r>
    </w:p>
    <w:p w14:paraId="5EF60B25" w14:textId="7F95DFCA" w:rsidR="00944C06" w:rsidRPr="00B332F7" w:rsidRDefault="00354E07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 w:rsidRPr="00B332F7">
        <w:rPr>
          <w:rFonts w:ascii="Verdana" w:hAnsi="Verdana"/>
          <w:bCs/>
          <w:sz w:val="20"/>
          <w:szCs w:val="20"/>
        </w:rPr>
        <w:t>w</w:t>
      </w:r>
      <w:r w:rsidR="00944C06" w:rsidRPr="00B332F7">
        <w:rPr>
          <w:rFonts w:ascii="Verdana" w:hAnsi="Verdana"/>
          <w:bCs/>
          <w:sz w:val="20"/>
          <w:szCs w:val="20"/>
        </w:rPr>
        <w:t>ynajem sal</w:t>
      </w:r>
      <w:r w:rsidR="000E1016">
        <w:rPr>
          <w:rFonts w:ascii="Verdana" w:hAnsi="Verdana"/>
          <w:bCs/>
          <w:sz w:val="20"/>
          <w:szCs w:val="20"/>
        </w:rPr>
        <w:t>i</w:t>
      </w:r>
      <w:r w:rsidR="00944C06" w:rsidRPr="00B332F7">
        <w:rPr>
          <w:rFonts w:ascii="Verdana" w:hAnsi="Verdana"/>
          <w:bCs/>
          <w:sz w:val="20"/>
          <w:szCs w:val="20"/>
        </w:rPr>
        <w:t xml:space="preserve"> konferencyjn</w:t>
      </w:r>
      <w:r w:rsidR="000E1016">
        <w:rPr>
          <w:rFonts w:ascii="Verdana" w:hAnsi="Verdana"/>
          <w:bCs/>
          <w:sz w:val="20"/>
          <w:szCs w:val="20"/>
        </w:rPr>
        <w:t>ej</w:t>
      </w:r>
      <w:r w:rsidR="00944C06" w:rsidRPr="00B332F7">
        <w:rPr>
          <w:rFonts w:ascii="Verdana" w:hAnsi="Verdana"/>
          <w:bCs/>
          <w:sz w:val="20"/>
          <w:szCs w:val="20"/>
        </w:rPr>
        <w:t xml:space="preserve"> i sal spotkań</w:t>
      </w:r>
      <w:r w:rsidRPr="00B332F7">
        <w:rPr>
          <w:rFonts w:ascii="Verdana" w:hAnsi="Verdana"/>
          <w:bCs/>
          <w:sz w:val="20"/>
          <w:szCs w:val="20"/>
        </w:rPr>
        <w:t xml:space="preserve">: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12828434" w14:textId="3B03F5AE" w:rsidR="00944C06" w:rsidRDefault="00944C06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 w:rsidRPr="00B332F7">
        <w:rPr>
          <w:rFonts w:ascii="Verdana" w:hAnsi="Verdana"/>
          <w:bCs/>
          <w:sz w:val="20"/>
          <w:szCs w:val="20"/>
        </w:rPr>
        <w:t xml:space="preserve">cena brutto za </w:t>
      </w:r>
      <w:r w:rsidR="005E73C2">
        <w:rPr>
          <w:rFonts w:ascii="Verdana" w:hAnsi="Verdana"/>
          <w:bCs/>
          <w:sz w:val="20"/>
          <w:szCs w:val="20"/>
        </w:rPr>
        <w:t>8 pokoi</w:t>
      </w:r>
      <w:r w:rsidRPr="00B332F7">
        <w:rPr>
          <w:rFonts w:ascii="Verdana" w:hAnsi="Verdana"/>
          <w:bCs/>
          <w:sz w:val="20"/>
          <w:szCs w:val="20"/>
        </w:rPr>
        <w:t xml:space="preserve">: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7D4F52DB" w14:textId="6AECB193" w:rsidR="00F21FDB" w:rsidRPr="00B332F7" w:rsidRDefault="00F21FDB" w:rsidP="00F21FD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02AB8BCC" w14:textId="5F3CDC02" w:rsidR="00944C06" w:rsidRPr="00B332F7" w:rsidRDefault="00944C06" w:rsidP="00B332F7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Powyższe ceny zawierają właściwą stawkę podatku VAT.</w:t>
      </w:r>
    </w:p>
    <w:p w14:paraId="2FE1BCEB" w14:textId="77777777" w:rsidR="00B332F7" w:rsidRDefault="00B332F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A1EBBDC" w14:textId="082403A7" w:rsidR="00944C06" w:rsidRPr="00B332F7" w:rsidRDefault="00354E0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Lokalizacja </w:t>
      </w:r>
      <w:r w:rsidR="00206A3D">
        <w:rPr>
          <w:rFonts w:ascii="Verdana" w:hAnsi="Verdana"/>
          <w:b/>
          <w:sz w:val="20"/>
          <w:szCs w:val="20"/>
        </w:rPr>
        <w:t xml:space="preserve">obiektu organizacji Forum/hotelu: </w:t>
      </w:r>
      <w:r w:rsidR="00206A3D" w:rsidRPr="00206A3D">
        <w:rPr>
          <w:rFonts w:ascii="Verdana" w:hAnsi="Verdana"/>
          <w:bCs/>
          <w:i/>
          <w:iCs/>
          <w:sz w:val="20"/>
          <w:szCs w:val="20"/>
        </w:rPr>
        <w:t>…………………../należy wskazać dokładny adres/</w:t>
      </w:r>
      <w:r w:rsidR="00944C06" w:rsidRPr="00B332F7">
        <w:rPr>
          <w:rFonts w:ascii="Verdana" w:hAnsi="Verdana"/>
          <w:b/>
          <w:sz w:val="20"/>
          <w:szCs w:val="20"/>
        </w:rPr>
        <w:t xml:space="preserve"> </w:t>
      </w:r>
      <w:r w:rsidR="00944C06" w:rsidRPr="00B332F7">
        <w:rPr>
          <w:rFonts w:ascii="Verdana" w:hAnsi="Verdana"/>
          <w:b/>
          <w:sz w:val="20"/>
          <w:szCs w:val="20"/>
          <w:highlight w:val="yellow"/>
        </w:rPr>
        <w:t>/kryterium oceny ofert /</w:t>
      </w:r>
    </w:p>
    <w:p w14:paraId="600ED993" w14:textId="77777777" w:rsidR="00354E07" w:rsidRPr="00B332F7" w:rsidRDefault="00354E0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3EEC276" w14:textId="0C5604F0" w:rsidR="00354E07" w:rsidRPr="000E1016" w:rsidRDefault="000E1016" w:rsidP="00B332F7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0E1016">
        <w:rPr>
          <w:rFonts w:ascii="Verdana" w:hAnsi="Verdana"/>
          <w:b/>
          <w:sz w:val="20"/>
          <w:szCs w:val="20"/>
        </w:rPr>
        <w:t>Termin realizacji umowy</w:t>
      </w:r>
      <w:r w:rsidRPr="000E1016">
        <w:rPr>
          <w:rFonts w:ascii="Verdana" w:hAnsi="Verdana"/>
          <w:bCs/>
          <w:sz w:val="20"/>
          <w:szCs w:val="20"/>
        </w:rPr>
        <w:t xml:space="preserve">: </w:t>
      </w:r>
      <w:r>
        <w:rPr>
          <w:rFonts w:ascii="Verdana" w:hAnsi="Verdana"/>
          <w:bCs/>
          <w:sz w:val="20"/>
          <w:szCs w:val="20"/>
        </w:rPr>
        <w:t>09-11/12/2024 r.</w:t>
      </w:r>
    </w:p>
    <w:p w14:paraId="7B663FCF" w14:textId="77777777" w:rsidR="000E1016" w:rsidRDefault="000E1016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9FE8B60" w14:textId="36627D1B" w:rsidR="00944C06" w:rsidRPr="00B332F7" w:rsidRDefault="00944C06" w:rsidP="00B33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B332F7">
        <w:rPr>
          <w:rFonts w:ascii="Verdana" w:hAnsi="Verdana"/>
          <w:b/>
          <w:sz w:val="20"/>
          <w:szCs w:val="20"/>
        </w:rPr>
        <w:t xml:space="preserve"> TAK/NIE</w:t>
      </w:r>
    </w:p>
    <w:p w14:paraId="6535DF3A" w14:textId="77777777" w:rsidR="00944C06" w:rsidRPr="00B332F7" w:rsidRDefault="00944C06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EC1AFDA" w14:textId="21F4E98E" w:rsidR="00944C06" w:rsidRPr="00B332F7" w:rsidRDefault="00944C06" w:rsidP="00B332F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Termin płatności: </w:t>
      </w:r>
      <w:r w:rsidRPr="00B332F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841ABB" w14:textId="77777777" w:rsidR="00944C06" w:rsidRPr="00B332F7" w:rsidRDefault="00944C06" w:rsidP="00B332F7">
      <w:pPr>
        <w:rPr>
          <w:rFonts w:ascii="Verdana" w:hAnsi="Verdana"/>
          <w:b/>
          <w:sz w:val="20"/>
          <w:szCs w:val="20"/>
          <w:u w:val="single"/>
        </w:rPr>
      </w:pPr>
    </w:p>
    <w:p w14:paraId="32025E49" w14:textId="77777777" w:rsidR="00944C06" w:rsidRPr="00B332F7" w:rsidRDefault="00944C06" w:rsidP="00B332F7">
      <w:pPr>
        <w:rPr>
          <w:rFonts w:ascii="Verdana" w:hAnsi="Verdana"/>
          <w:b/>
          <w:sz w:val="20"/>
          <w:szCs w:val="20"/>
          <w:u w:val="single"/>
        </w:rPr>
      </w:pPr>
      <w:r w:rsidRPr="00B332F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FE7F502" w14:textId="77777777" w:rsidR="00944C06" w:rsidRPr="00B332F7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B332F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0AF0314" w14:textId="0A0A99D7" w:rsidR="00944C06" w:rsidRPr="00B332F7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332F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 w:rsidR="0036229B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 w:rsidR="0036229B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 xml:space="preserve">przypadku wyboru naszej oferty, do zawarcia umowy zgodnej z niniejszą ofertą, na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warunkach określonych w Specyfikacji Warunków Zamówienia, w miejscu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B332F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515D654" w14:textId="7FBABB86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B332F7">
        <w:rPr>
          <w:rFonts w:ascii="Verdana" w:hAnsi="Verdana"/>
          <w:sz w:val="20"/>
          <w:szCs w:val="20"/>
          <w:vertAlign w:val="superscript"/>
        </w:rPr>
        <w:t>1</w:t>
      </w:r>
      <w:r w:rsidRPr="00B332F7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</w:t>
      </w:r>
      <w:r w:rsidR="0036229B">
        <w:rPr>
          <w:rFonts w:ascii="Verdana" w:hAnsi="Verdana"/>
          <w:sz w:val="20"/>
          <w:szCs w:val="20"/>
        </w:rPr>
        <w:t> </w:t>
      </w:r>
      <w:r w:rsidRPr="00B332F7">
        <w:rPr>
          <w:rFonts w:ascii="Verdana" w:hAnsi="Verdana"/>
          <w:sz w:val="20"/>
          <w:szCs w:val="20"/>
        </w:rPr>
        <w:t>niniejszym postępowaniu</w:t>
      </w:r>
      <w:r w:rsidRPr="00B332F7">
        <w:rPr>
          <w:rFonts w:ascii="Verdana" w:hAnsi="Verdana"/>
          <w:sz w:val="20"/>
          <w:szCs w:val="20"/>
          <w:vertAlign w:val="superscript"/>
        </w:rPr>
        <w:t>2</w:t>
      </w:r>
      <w:r w:rsidRPr="00B332F7">
        <w:rPr>
          <w:rFonts w:ascii="Verdana" w:hAnsi="Verdana"/>
          <w:sz w:val="20"/>
          <w:szCs w:val="20"/>
        </w:rPr>
        <w:t xml:space="preserve"> </w:t>
      </w:r>
    </w:p>
    <w:p w14:paraId="61CC39F8" w14:textId="77777777" w:rsidR="00944C06" w:rsidRPr="0036229B" w:rsidRDefault="00944C06" w:rsidP="00B332F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229B">
        <w:rPr>
          <w:rFonts w:ascii="Verdana" w:hAnsi="Verdana"/>
          <w:i/>
          <w:sz w:val="18"/>
          <w:szCs w:val="18"/>
          <w:vertAlign w:val="superscript"/>
        </w:rPr>
        <w:t>1</w:t>
      </w:r>
      <w:r w:rsidRPr="0036229B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D8B6D5" w14:textId="77777777" w:rsidR="00944C06" w:rsidRPr="0036229B" w:rsidRDefault="00944C06" w:rsidP="00B332F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229B">
        <w:rPr>
          <w:rFonts w:ascii="Verdana" w:hAnsi="Verdana"/>
          <w:i/>
          <w:sz w:val="18"/>
          <w:szCs w:val="18"/>
          <w:vertAlign w:val="superscript"/>
        </w:rPr>
        <w:t>2</w:t>
      </w:r>
      <w:r w:rsidRPr="0036229B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EAFE1D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4C06" w:rsidRPr="00B332F7" w14:paraId="1BB34234" w14:textId="77777777" w:rsidTr="00944C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39EBD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D8A69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6039824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0672F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Nazwa podwykonawcy</w:t>
            </w:r>
            <w:r w:rsidRPr="00B332F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44C06" w:rsidRPr="00B332F7" w14:paraId="0825BE37" w14:textId="77777777" w:rsidTr="00944C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F8D59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5B9C" w14:textId="77777777" w:rsidR="00944C06" w:rsidRPr="00B332F7" w:rsidRDefault="00944C06" w:rsidP="00B332F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D4610" w14:textId="77777777" w:rsidR="00944C06" w:rsidRPr="00B332F7" w:rsidRDefault="00944C06" w:rsidP="00B332F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FEF4C3" w14:textId="77777777" w:rsidR="00944C06" w:rsidRPr="00B332F7" w:rsidRDefault="00944C06" w:rsidP="00B332F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Oświadczenie, w przypadku </w:t>
      </w:r>
      <w:r w:rsidRPr="00B332F7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944C06" w:rsidRPr="00B332F7" w14:paraId="028E1EF0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0099D6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1A54AC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F3196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944C06" w:rsidRPr="00B332F7" w14:paraId="623E4494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458FB1" w14:textId="77777777" w:rsidR="00944C06" w:rsidRPr="00B332F7" w:rsidRDefault="00944C06" w:rsidP="00B332F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A63D1E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35AC6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44C06" w:rsidRPr="00B332F7" w14:paraId="24B89609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D9DC47" w14:textId="77777777" w:rsidR="00944C06" w:rsidRPr="00B332F7" w:rsidRDefault="00944C06" w:rsidP="00B332F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E44299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BA0E8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60A21F" w14:textId="77777777" w:rsidR="00944C06" w:rsidRPr="00B332F7" w:rsidRDefault="00944C06" w:rsidP="00B332F7">
      <w:pPr>
        <w:ind w:left="360"/>
        <w:jc w:val="both"/>
        <w:rPr>
          <w:rFonts w:ascii="Verdana" w:hAnsi="Verdana"/>
          <w:sz w:val="20"/>
          <w:szCs w:val="20"/>
        </w:rPr>
      </w:pPr>
    </w:p>
    <w:p w14:paraId="0E386AB6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5628DBA" w14:textId="77777777" w:rsidR="00944C06" w:rsidRPr="00B332F7" w:rsidRDefault="00944C06" w:rsidP="00B332F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B332F7">
        <w:rPr>
          <w:rFonts w:ascii="Verdana" w:hAnsi="Verdana" w:cs="Times New Roman"/>
          <w:sz w:val="20"/>
          <w:szCs w:val="20"/>
        </w:rPr>
        <w:tab/>
        <w:t>Imię i Nazwisko</w:t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</w:p>
    <w:p w14:paraId="50E3E898" w14:textId="77777777" w:rsidR="00944C06" w:rsidRPr="00B332F7" w:rsidRDefault="00944C06" w:rsidP="00B332F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25EE8C2" w14:textId="77777777" w:rsidR="00944C06" w:rsidRPr="00B332F7" w:rsidRDefault="00944C06" w:rsidP="00B332F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B332F7">
        <w:rPr>
          <w:rFonts w:ascii="Verdana" w:hAnsi="Verdana"/>
          <w:sz w:val="20"/>
          <w:szCs w:val="20"/>
        </w:rPr>
        <w:tab/>
      </w:r>
      <w:r w:rsidRPr="00B332F7">
        <w:rPr>
          <w:rFonts w:ascii="Verdana" w:hAnsi="Verdana"/>
          <w:sz w:val="20"/>
          <w:szCs w:val="20"/>
        </w:rPr>
        <w:tab/>
        <w:t xml:space="preserve"> </w:t>
      </w:r>
    </w:p>
    <w:p w14:paraId="1E1436A4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B332F7">
        <w:rPr>
          <w:rFonts w:ascii="Verdana" w:hAnsi="Verdana"/>
          <w:sz w:val="20"/>
          <w:szCs w:val="20"/>
        </w:rPr>
        <w:t>ych</w:t>
      </w:r>
      <w:proofErr w:type="spellEnd"/>
      <w:r w:rsidRPr="00B332F7">
        <w:rPr>
          <w:rFonts w:ascii="Verdana" w:hAnsi="Verdana"/>
          <w:sz w:val="20"/>
          <w:szCs w:val="20"/>
        </w:rPr>
        <w:t>) dokumentu(ów)</w:t>
      </w:r>
    </w:p>
    <w:p w14:paraId="0880F518" w14:textId="77777777" w:rsidR="00944C06" w:rsidRPr="00B332F7" w:rsidRDefault="00944C06" w:rsidP="00B332F7">
      <w:p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6474015" w14:textId="77777777" w:rsidR="00944C06" w:rsidRPr="00B332F7" w:rsidRDefault="00944C06" w:rsidP="00B332F7">
      <w:pPr>
        <w:jc w:val="both"/>
        <w:rPr>
          <w:rFonts w:ascii="Verdana" w:hAnsi="Verdana"/>
          <w:sz w:val="20"/>
          <w:szCs w:val="20"/>
        </w:rPr>
      </w:pPr>
    </w:p>
    <w:p w14:paraId="06723F79" w14:textId="77777777" w:rsidR="00944C06" w:rsidRPr="00B332F7" w:rsidRDefault="00944C06" w:rsidP="00B332F7">
      <w:pPr>
        <w:jc w:val="right"/>
        <w:rPr>
          <w:rFonts w:ascii="Verdana" w:hAnsi="Verdana"/>
          <w:sz w:val="20"/>
          <w:szCs w:val="20"/>
        </w:rPr>
      </w:pPr>
    </w:p>
    <w:p w14:paraId="67F9B043" w14:textId="77777777" w:rsidR="00944C06" w:rsidRPr="00B332F7" w:rsidRDefault="00944C06" w:rsidP="00B332F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70EBFA17" w14:textId="77777777" w:rsidR="00944C06" w:rsidRPr="00B332F7" w:rsidRDefault="00944C06" w:rsidP="00B332F7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27E638F2" w14:textId="77777777" w:rsidR="00944C06" w:rsidRPr="00B332F7" w:rsidRDefault="00944C06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*niepotrzebne skreślić</w:t>
      </w:r>
    </w:p>
    <w:p w14:paraId="462367AB" w14:textId="77777777" w:rsidR="00944C06" w:rsidRPr="00B332F7" w:rsidRDefault="00944C06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**jeżeli dotyczy</w:t>
      </w:r>
    </w:p>
    <w:p w14:paraId="611DEE83" w14:textId="77777777" w:rsidR="00FE545C" w:rsidRPr="00B332F7" w:rsidRDefault="00FE545C" w:rsidP="00B332F7">
      <w:pPr>
        <w:jc w:val="right"/>
        <w:rPr>
          <w:rFonts w:ascii="Verdana" w:hAnsi="Verdana"/>
          <w:sz w:val="20"/>
          <w:szCs w:val="20"/>
        </w:rPr>
      </w:pPr>
    </w:p>
    <w:sectPr w:rsidR="00FE545C" w:rsidRPr="00B33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50E0E" w14:textId="77777777" w:rsidR="00B96330" w:rsidRDefault="00B96330">
      <w:r>
        <w:separator/>
      </w:r>
    </w:p>
  </w:endnote>
  <w:endnote w:type="continuationSeparator" w:id="0">
    <w:p w14:paraId="449E03A9" w14:textId="77777777" w:rsidR="00B96330" w:rsidRDefault="00B96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CC565" w14:textId="77777777" w:rsidR="00C20F79" w:rsidRDefault="00C20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20E1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CFE85" w14:textId="77777777" w:rsidR="00C20F79" w:rsidRDefault="00C20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48596" w14:textId="77777777" w:rsidR="00B96330" w:rsidRDefault="00B96330">
      <w:r>
        <w:separator/>
      </w:r>
    </w:p>
  </w:footnote>
  <w:footnote w:type="continuationSeparator" w:id="0">
    <w:p w14:paraId="6EC15323" w14:textId="77777777" w:rsidR="00B96330" w:rsidRDefault="00B96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6D416" w14:textId="77777777" w:rsidR="00C20F79" w:rsidRDefault="00C2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EEA4A" w14:textId="77777777" w:rsidR="006A3463" w:rsidRPr="006A3463" w:rsidRDefault="006A3463" w:rsidP="006A3463">
    <w:pPr>
      <w:pStyle w:val="Nagwek"/>
    </w:pPr>
  </w:p>
  <w:p w14:paraId="5DBEF32B" w14:textId="77777777" w:rsidR="006A3463" w:rsidRPr="006A3463" w:rsidRDefault="00C20F79" w:rsidP="006A3463">
    <w:pPr>
      <w:pStyle w:val="Nagwek"/>
    </w:pPr>
    <w:r>
      <w:pict w14:anchorId="2C857433">
        <v:shapetype id="_x0000_t202" coordsize="21600,21600" o:spt="202" path="m,l,21600r21600,l21600,xe">
          <v:stroke joinstyle="miter"/>
          <v:path gradientshapeok="t" o:connecttype="rect"/>
        </v:shapetype>
        <v:shape id="Pole tekstowe 3" o:spid="_x0000_s2052" type="#_x0000_t202" style="position:absolute;margin-left:317.95pt;margin-top:-10pt;width:162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" stroked="f" strokeweight=".5pt">
          <v:textbox>
            <w:txbxContent>
              <w:p w14:paraId="4C65AD43" w14:textId="77777777" w:rsidR="006A3463" w:rsidRDefault="00C20F79" w:rsidP="006A3463">
                <w:pPr>
                  <w:jc w:val="right"/>
                </w:pPr>
                <w:r>
                  <w:pict w14:anchorId="7C5E656B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129pt;height:33pt;visibility:visible;mso-wrap-style:square">
                      <v:imagedata r:id="rId1" o:title="nowe logo ncbr"/>
                    </v:shape>
                  </w:pict>
                </w:r>
              </w:p>
            </w:txbxContent>
          </v:textbox>
        </v:shape>
      </w:pict>
    </w:r>
    <w:r>
      <w:pict w14:anchorId="16C792C9">
        <v:shape id="Pole tekstowe 4" o:spid="_x0000_s2053" type="#_x0000_t202" style="position:absolute;margin-left:4.5pt;margin-top:-13.75pt;width:177.7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" stroked="f" strokeweight=".5pt">
          <v:textbox>
            <w:txbxContent>
              <w:p w14:paraId="77F29D92" w14:textId="77777777" w:rsidR="006A3463" w:rsidRDefault="00C20F79" w:rsidP="006A3463">
                <w:r>
                  <w:pict w14:anchorId="73B4BE3A">
                    <v:shape id="_x0000_i1028" type="#_x0000_t75" style="width:135.75pt;height:45.75pt;visibility:visible;mso-wrap-style:square">
                      <v:imagedata r:id="rId2" o:title=""/>
                    </v:shape>
                  </w:pict>
                </w:r>
              </w:p>
            </w:txbxContent>
          </v:textbox>
        </v:shape>
      </w:pict>
    </w:r>
    <w:r>
      <w:pict w14:anchorId="0156DCB9">
        <v:shape id="Pole tekstowe 10" o:spid="_x0000_s2054" type="#_x0000_t202" style="position:absolute;margin-left:24.75pt;margin-top:50.5pt;width:476.2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" stroked="f" strokeweight=".5pt">
          <v:textbox>
            <w:txbxContent>
              <w:p w14:paraId="3193D676" w14:textId="77777777" w:rsidR="006A3463" w:rsidRPr="006A3463" w:rsidRDefault="006A3463" w:rsidP="006A3463">
                <w:pPr>
                  <w:jc w:val="center"/>
                  <w:rPr>
                    <w:rFonts w:ascii="Aptos" w:hAnsi="Aptos" w:cs="Aptos"/>
                    <w:sz w:val="22"/>
                    <w:szCs w:val="22"/>
                  </w:rPr>
                </w:pPr>
                <w:r w:rsidRPr="006A3463">
                  <w:rPr>
                    <w:rFonts w:ascii="Aptos" w:hAnsi="Aptos" w:cs="Aptos"/>
                    <w:sz w:val="22"/>
                    <w:szCs w:val="22"/>
                  </w:rPr>
                  <w:t>„Strategia rozwoju technologii wychwytu, transportu, utylizacji i składowania CO</w:t>
                </w:r>
                <w:r w:rsidRPr="006A3463">
                  <w:rPr>
                    <w:rFonts w:ascii="Aptos" w:hAnsi="Aptos" w:cs="Aptos"/>
                    <w:sz w:val="22"/>
                    <w:szCs w:val="22"/>
                    <w:vertAlign w:val="subscript"/>
                  </w:rPr>
                  <w:t>2</w:t>
                </w:r>
                <w:r w:rsidRPr="006A3463">
                  <w:rPr>
                    <w:rFonts w:ascii="Aptos" w:hAnsi="Aptos" w:cs="Aptos"/>
                    <w:sz w:val="22"/>
                    <w:szCs w:val="22"/>
                  </w:rPr>
                  <w:t xml:space="preserve"> w Polsce oraz pilotaż Polskiego Klastra CCUS”</w:t>
                </w:r>
              </w:p>
            </w:txbxContent>
          </v:textbox>
        </v:shape>
      </w:pict>
    </w:r>
  </w:p>
  <w:p w14:paraId="0183B41B" w14:textId="77777777" w:rsidR="006A3463" w:rsidRPr="006A3463" w:rsidRDefault="006A3463" w:rsidP="006A3463">
    <w:pPr>
      <w:pStyle w:val="Nagwek"/>
    </w:pPr>
  </w:p>
  <w:p w14:paraId="34A13079" w14:textId="77777777" w:rsidR="006A3463" w:rsidRPr="006A3463" w:rsidRDefault="006A3463" w:rsidP="006A3463">
    <w:pPr>
      <w:pStyle w:val="Nagwek"/>
    </w:pPr>
  </w:p>
  <w:p w14:paraId="26CD626F" w14:textId="77777777" w:rsidR="006A3463" w:rsidRPr="006A3463" w:rsidRDefault="006A3463" w:rsidP="006A3463">
    <w:pPr>
      <w:pStyle w:val="Nagwek"/>
    </w:pPr>
  </w:p>
  <w:p w14:paraId="083F53DD" w14:textId="77777777" w:rsidR="006A3463" w:rsidRPr="006A3463" w:rsidRDefault="006A3463" w:rsidP="006A3463">
    <w:pPr>
      <w:pStyle w:val="Nagwek"/>
    </w:pPr>
  </w:p>
  <w:p w14:paraId="00810B76" w14:textId="77777777" w:rsidR="006A3463" w:rsidRPr="006A3463" w:rsidRDefault="006A3463" w:rsidP="006A3463">
    <w:pPr>
      <w:pStyle w:val="Nagwek"/>
    </w:pPr>
  </w:p>
  <w:p w14:paraId="52DF0108" w14:textId="1F6036A0" w:rsidR="00F53146" w:rsidRPr="00921D47" w:rsidRDefault="00F53146" w:rsidP="00921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C43BC" w14:textId="77777777" w:rsidR="00C20F79" w:rsidRDefault="00C2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527729"/>
    <w:multiLevelType w:val="hybridMultilevel"/>
    <w:tmpl w:val="EB1AD7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B42CDC"/>
    <w:multiLevelType w:val="hybridMultilevel"/>
    <w:tmpl w:val="B934A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31749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442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9275293">
    <w:abstractNumId w:val="1"/>
  </w:num>
  <w:num w:numId="4" w16cid:durableId="580023728">
    <w:abstractNumId w:val="6"/>
  </w:num>
  <w:num w:numId="5" w16cid:durableId="992292205">
    <w:abstractNumId w:val="2"/>
  </w:num>
  <w:num w:numId="6" w16cid:durableId="13470999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22315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043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330"/>
    <w:rsid w:val="00012286"/>
    <w:rsid w:val="000704FC"/>
    <w:rsid w:val="00071CCC"/>
    <w:rsid w:val="000B731D"/>
    <w:rsid w:val="000D6134"/>
    <w:rsid w:val="000E09C7"/>
    <w:rsid w:val="000E1016"/>
    <w:rsid w:val="000F6589"/>
    <w:rsid w:val="00106636"/>
    <w:rsid w:val="00116EC6"/>
    <w:rsid w:val="00134787"/>
    <w:rsid w:val="00165338"/>
    <w:rsid w:val="0017781D"/>
    <w:rsid w:val="001801DD"/>
    <w:rsid w:val="001D4612"/>
    <w:rsid w:val="00206A3D"/>
    <w:rsid w:val="00207E98"/>
    <w:rsid w:val="002723B0"/>
    <w:rsid w:val="002C66D9"/>
    <w:rsid w:val="00315A4A"/>
    <w:rsid w:val="00354E07"/>
    <w:rsid w:val="0036229B"/>
    <w:rsid w:val="004B7300"/>
    <w:rsid w:val="004C6753"/>
    <w:rsid w:val="00595C87"/>
    <w:rsid w:val="005D2C65"/>
    <w:rsid w:val="005E6D94"/>
    <w:rsid w:val="005E73C2"/>
    <w:rsid w:val="0063384F"/>
    <w:rsid w:val="00643C6F"/>
    <w:rsid w:val="00646202"/>
    <w:rsid w:val="0065290F"/>
    <w:rsid w:val="006815F6"/>
    <w:rsid w:val="006A13D0"/>
    <w:rsid w:val="006A3463"/>
    <w:rsid w:val="007748F0"/>
    <w:rsid w:val="007A4321"/>
    <w:rsid w:val="00833933"/>
    <w:rsid w:val="00853083"/>
    <w:rsid w:val="008B2F0C"/>
    <w:rsid w:val="008B4928"/>
    <w:rsid w:val="008D2AB8"/>
    <w:rsid w:val="008F1C66"/>
    <w:rsid w:val="00911ECE"/>
    <w:rsid w:val="00921D47"/>
    <w:rsid w:val="00944C06"/>
    <w:rsid w:val="00970FE4"/>
    <w:rsid w:val="00A0022B"/>
    <w:rsid w:val="00A346FE"/>
    <w:rsid w:val="00A47B4D"/>
    <w:rsid w:val="00A83018"/>
    <w:rsid w:val="00B332F7"/>
    <w:rsid w:val="00B36A81"/>
    <w:rsid w:val="00B52764"/>
    <w:rsid w:val="00B774DC"/>
    <w:rsid w:val="00B96330"/>
    <w:rsid w:val="00C20F7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1FDB"/>
    <w:rsid w:val="00F51688"/>
    <w:rsid w:val="00F53146"/>
    <w:rsid w:val="00F86AE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A7347B3"/>
  <w15:chartTrackingRefBased/>
  <w15:docId w15:val="{48E295CE-1BE6-4CDB-8E92-D0CD95FE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531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2024-11-19T13:27:00Z</cp:lastPrinted>
  <dcterms:created xsi:type="dcterms:W3CDTF">2024-11-19T13:27:00Z</dcterms:created>
  <dcterms:modified xsi:type="dcterms:W3CDTF">2024-11-21T13:10:00Z</dcterms:modified>
</cp:coreProperties>
</file>