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3D6EFAEF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>Re-</w:t>
      </w:r>
      <w:proofErr w:type="spellStart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>branding</w:t>
      </w:r>
      <w:proofErr w:type="spellEnd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rozwijanie i pozycjonowanie strony internetowej </w:t>
      </w:r>
      <w:proofErr w:type="spellStart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>Welcome</w:t>
      </w:r>
      <w:proofErr w:type="spellEnd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Point w AGH w ramach projektu NAWA </w:t>
      </w:r>
      <w:proofErr w:type="spellStart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>Welcome</w:t>
      </w:r>
      <w:proofErr w:type="spellEnd"/>
      <w:r w:rsidR="004042EC" w:rsidRPr="004042E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to Poland dla CSM - DE-dzp.272-545/24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4CF2682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</w:t>
      </w:r>
      <w:r w:rsidR="00C71BF4">
        <w:rPr>
          <w:rFonts w:ascii="Arial" w:hAnsi="Arial" w:cs="Arial"/>
          <w:sz w:val="20"/>
          <w:szCs w:val="20"/>
        </w:rPr>
        <w:t xml:space="preserve"> 2024</w:t>
      </w:r>
      <w:r w:rsidRPr="00F3566D">
        <w:rPr>
          <w:rFonts w:ascii="Arial" w:hAnsi="Arial" w:cs="Arial"/>
          <w:sz w:val="20"/>
          <w:szCs w:val="20"/>
          <w:lang w:val="x-none"/>
        </w:rPr>
        <w:t xml:space="preserve"> poz. </w:t>
      </w:r>
      <w:r w:rsidR="00C71BF4">
        <w:rPr>
          <w:rFonts w:ascii="Arial" w:hAnsi="Arial" w:cs="Arial"/>
          <w:sz w:val="20"/>
          <w:szCs w:val="20"/>
        </w:rPr>
        <w:t>507</w:t>
      </w:r>
      <w:bookmarkStart w:id="0" w:name="_GoBack"/>
      <w:bookmarkEnd w:id="0"/>
      <w:r w:rsidRPr="00F3566D">
        <w:rPr>
          <w:rFonts w:ascii="Arial" w:hAnsi="Arial" w:cs="Arial"/>
          <w:sz w:val="20"/>
          <w:szCs w:val="20"/>
          <w:lang w:val="x-none"/>
        </w:rPr>
        <w:t>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B3B56" w14:textId="77777777" w:rsidR="00255F37" w:rsidRDefault="00255F37" w:rsidP="0038231F">
      <w:pPr>
        <w:spacing w:after="0" w:line="240" w:lineRule="auto"/>
      </w:pPr>
      <w:r>
        <w:separator/>
      </w:r>
    </w:p>
  </w:endnote>
  <w:endnote w:type="continuationSeparator" w:id="0">
    <w:p w14:paraId="05216210" w14:textId="77777777" w:rsidR="00255F37" w:rsidRDefault="00255F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51EF7" w14:textId="77777777" w:rsidR="00255F37" w:rsidRDefault="00255F37" w:rsidP="0038231F">
      <w:pPr>
        <w:spacing w:after="0" w:line="240" w:lineRule="auto"/>
      </w:pPr>
      <w:r>
        <w:separator/>
      </w:r>
    </w:p>
  </w:footnote>
  <w:footnote w:type="continuationSeparator" w:id="0">
    <w:p w14:paraId="423C5E17" w14:textId="77777777" w:rsidR="00255F37" w:rsidRDefault="00255F3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5F37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2E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1BF4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A0FE-1117-4C0B-8729-9212A2325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6</cp:revision>
  <cp:lastPrinted>2024-07-04T11:45:00Z</cp:lastPrinted>
  <dcterms:created xsi:type="dcterms:W3CDTF">2024-07-04T11:45:00Z</dcterms:created>
  <dcterms:modified xsi:type="dcterms:W3CDTF">2024-11-19T12:35:00Z</dcterms:modified>
</cp:coreProperties>
</file>