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059E7" w14:textId="77777777" w:rsidR="00DA432D" w:rsidRPr="00515AFA" w:rsidRDefault="00DA432D" w:rsidP="00DA432D">
      <w:pPr>
        <w:jc w:val="right"/>
        <w:rPr>
          <w:b/>
          <w:sz w:val="22"/>
          <w:szCs w:val="22"/>
          <w:lang w:val="pl-PL"/>
        </w:rPr>
      </w:pPr>
      <w:r w:rsidRPr="00515AFA">
        <w:rPr>
          <w:b/>
          <w:sz w:val="22"/>
          <w:szCs w:val="22"/>
          <w:lang w:val="pl-PL"/>
        </w:rPr>
        <w:t>Załącznik nr 3</w:t>
      </w:r>
    </w:p>
    <w:p w14:paraId="2635D753" w14:textId="77777777" w:rsidR="00DA432D" w:rsidRPr="00515AFA" w:rsidRDefault="00DA432D" w:rsidP="00DA432D">
      <w:pPr>
        <w:jc w:val="right"/>
        <w:rPr>
          <w:b/>
          <w:sz w:val="22"/>
          <w:szCs w:val="22"/>
          <w:lang w:val="pl-PL"/>
        </w:rPr>
      </w:pPr>
    </w:p>
    <w:p w14:paraId="7A924DE9" w14:textId="77777777" w:rsidR="00DA432D" w:rsidRPr="00515AFA" w:rsidRDefault="00DA432D" w:rsidP="00DA432D">
      <w:pPr>
        <w:jc w:val="center"/>
        <w:rPr>
          <w:b/>
          <w:sz w:val="22"/>
          <w:szCs w:val="22"/>
          <w:lang w:val="pl-PL"/>
        </w:rPr>
      </w:pPr>
      <w:r w:rsidRPr="00515AFA">
        <w:rPr>
          <w:b/>
          <w:sz w:val="22"/>
          <w:szCs w:val="22"/>
          <w:lang w:val="pl-PL"/>
        </w:rPr>
        <w:t>WZÓR UMOWY</w:t>
      </w:r>
    </w:p>
    <w:p w14:paraId="59C3DDC7" w14:textId="77777777" w:rsidR="00DA432D" w:rsidRPr="00515AFA" w:rsidRDefault="00DA432D" w:rsidP="00DA432D">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A1FF821" w14:textId="77777777" w:rsidR="00DA432D" w:rsidRPr="00515AFA" w:rsidRDefault="00DA432D" w:rsidP="00DA432D">
      <w:pPr>
        <w:jc w:val="center"/>
        <w:rPr>
          <w:b/>
          <w:sz w:val="22"/>
          <w:szCs w:val="22"/>
          <w:lang w:val="pl-PL"/>
        </w:rPr>
      </w:pPr>
    </w:p>
    <w:p w14:paraId="477EE5DA" w14:textId="11F06F7A" w:rsidR="00DA432D" w:rsidRPr="00515AFA" w:rsidRDefault="00DA432D" w:rsidP="00DA432D">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668</w:t>
      </w:r>
      <w:r w:rsidRPr="005140A1">
        <w:rPr>
          <w:sz w:val="22"/>
          <w:szCs w:val="22"/>
          <w:lang w:val="pl-PL"/>
        </w:rPr>
        <w:t>/2</w:t>
      </w:r>
      <w:r>
        <w:rPr>
          <w:sz w:val="22"/>
          <w:szCs w:val="22"/>
          <w:lang w:val="pl-PL"/>
        </w:rPr>
        <w:t>4</w:t>
      </w:r>
      <w:r w:rsidRPr="00515AFA">
        <w:rPr>
          <w:sz w:val="22"/>
          <w:szCs w:val="22"/>
          <w:lang w:val="pl-PL"/>
        </w:rPr>
        <w:t xml:space="preserve"> pomiędzy:</w:t>
      </w:r>
    </w:p>
    <w:p w14:paraId="6A44AA32" w14:textId="77777777" w:rsidR="00DA432D" w:rsidRPr="00515AFA" w:rsidRDefault="00DA432D" w:rsidP="00DA432D">
      <w:pPr>
        <w:pStyle w:val="Tekstpodstawowywcity"/>
        <w:spacing w:after="0"/>
        <w:ind w:left="0"/>
        <w:jc w:val="both"/>
        <w:rPr>
          <w:sz w:val="22"/>
          <w:szCs w:val="22"/>
          <w:lang w:val="pl-PL"/>
        </w:rPr>
      </w:pPr>
    </w:p>
    <w:p w14:paraId="67421D5F"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E6DC437"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40D51BE"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0E059EE6" w14:textId="77777777" w:rsidR="00DA432D" w:rsidRPr="00515AFA" w:rsidRDefault="00DA432D" w:rsidP="00DA432D">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8AD8BDD"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04DB5A81"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E2BC9B2"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0E5B2C5"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707E1D8"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46FF0BC"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5735144"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4013FA6"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EF381A5" w14:textId="77777777" w:rsidR="00DA432D" w:rsidRPr="00515AFA" w:rsidRDefault="00DA432D" w:rsidP="00DA432D">
      <w:pPr>
        <w:pStyle w:val="Tekstpodstawowy"/>
        <w:spacing w:line="240" w:lineRule="auto"/>
        <w:ind w:right="-47"/>
        <w:jc w:val="center"/>
        <w:rPr>
          <w:rFonts w:ascii="Times New Roman" w:hAnsi="Times New Roman"/>
          <w:b/>
          <w:sz w:val="22"/>
          <w:szCs w:val="22"/>
        </w:rPr>
      </w:pPr>
    </w:p>
    <w:p w14:paraId="4EC17593"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EC8720C" w14:textId="363DED56" w:rsidR="00DA432D" w:rsidRPr="00515AFA" w:rsidRDefault="00DA432D" w:rsidP="00DA432D">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wagi analitycznej</w:t>
      </w:r>
      <w:r w:rsidRPr="00FB60AB">
        <w:rPr>
          <w:b/>
          <w:bCs/>
          <w:sz w:val="22"/>
          <w:szCs w:val="22"/>
          <w:lang w:val="pl-PL"/>
        </w:rPr>
        <w:t xml:space="preserve"> na potrzeby </w:t>
      </w:r>
      <w:proofErr w:type="spellStart"/>
      <w:r>
        <w:rPr>
          <w:b/>
          <w:bCs/>
          <w:sz w:val="22"/>
          <w:szCs w:val="22"/>
          <w:lang w:val="pl-PL"/>
        </w:rPr>
        <w:t>WIMi</w:t>
      </w:r>
      <w:r>
        <w:rPr>
          <w:b/>
          <w:bCs/>
          <w:sz w:val="22"/>
          <w:szCs w:val="22"/>
          <w:lang w:val="pl-PL"/>
        </w:rPr>
        <w:t>IP</w:t>
      </w:r>
      <w:proofErr w:type="spellEnd"/>
      <w:r w:rsidRPr="00515AFA">
        <w:rPr>
          <w:b/>
          <w:sz w:val="22"/>
          <w:szCs w:val="22"/>
          <w:lang w:val="pl-PL"/>
        </w:rPr>
        <w:t>.</w:t>
      </w:r>
    </w:p>
    <w:p w14:paraId="1ACC3AE9" w14:textId="77777777" w:rsidR="00DA432D" w:rsidRPr="00515AFA" w:rsidRDefault="00DA432D" w:rsidP="00DA432D">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7FCBC8F"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5DA9178" w14:textId="77777777" w:rsidR="00DA432D" w:rsidRPr="00515AFA" w:rsidRDefault="00DA432D" w:rsidP="00DA432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4D0B6210" w14:textId="77777777" w:rsidR="00DA432D" w:rsidRDefault="00DA432D" w:rsidP="00DA432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8BDE5DD" w14:textId="77777777" w:rsidR="00DA432D" w:rsidRPr="00515AFA" w:rsidRDefault="00DA432D" w:rsidP="00DA432D">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38283843" w14:textId="77777777" w:rsidR="00DA432D" w:rsidRPr="00515AFA" w:rsidRDefault="00DA432D" w:rsidP="00DA432D">
      <w:pPr>
        <w:pStyle w:val="Tekstpodstawowy"/>
        <w:spacing w:line="240" w:lineRule="auto"/>
        <w:ind w:right="-47"/>
        <w:jc w:val="center"/>
        <w:rPr>
          <w:rFonts w:ascii="Times New Roman" w:hAnsi="Times New Roman"/>
          <w:b/>
          <w:sz w:val="22"/>
          <w:szCs w:val="22"/>
        </w:rPr>
      </w:pPr>
    </w:p>
    <w:p w14:paraId="7A03282B"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62904E9" w14:textId="77777777" w:rsidR="00DA432D" w:rsidRPr="00515AFA" w:rsidRDefault="00DA432D" w:rsidP="00DA432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EAE5242" w14:textId="77777777" w:rsidR="00DA432D" w:rsidRPr="00515AFA" w:rsidRDefault="00DA432D" w:rsidP="00DA432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096923C" w14:textId="77777777" w:rsidR="00DA432D" w:rsidRPr="00515AFA" w:rsidRDefault="00DA432D" w:rsidP="00DA432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B74BC9E" w14:textId="77777777" w:rsidR="00DA432D" w:rsidRPr="00515AFA" w:rsidRDefault="00DA432D" w:rsidP="00DA432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874FBC6" w14:textId="77777777" w:rsidR="00DA432D" w:rsidRPr="00515AFA" w:rsidRDefault="00DA432D" w:rsidP="00DA432D">
      <w:pPr>
        <w:pStyle w:val="Tekstpodstawowy"/>
        <w:spacing w:line="240" w:lineRule="auto"/>
        <w:ind w:right="-47"/>
        <w:jc w:val="center"/>
        <w:rPr>
          <w:rFonts w:ascii="Times New Roman" w:hAnsi="Times New Roman"/>
          <w:b/>
          <w:sz w:val="22"/>
          <w:szCs w:val="22"/>
        </w:rPr>
      </w:pPr>
    </w:p>
    <w:p w14:paraId="4AEBB6DE" w14:textId="77777777" w:rsidR="00DA432D" w:rsidRDefault="00DA432D" w:rsidP="00DA432D">
      <w:pPr>
        <w:pStyle w:val="Tekstpodstawowy"/>
        <w:spacing w:line="240" w:lineRule="auto"/>
        <w:ind w:right="-47"/>
        <w:jc w:val="center"/>
        <w:rPr>
          <w:rFonts w:ascii="Times New Roman" w:hAnsi="Times New Roman"/>
          <w:b/>
          <w:sz w:val="22"/>
          <w:szCs w:val="22"/>
        </w:rPr>
      </w:pPr>
    </w:p>
    <w:p w14:paraId="08B97121"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D35B4DC" w14:textId="77777777" w:rsidR="00DA432D" w:rsidRDefault="00DA432D" w:rsidP="00DA432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0684CC4" w14:textId="77777777" w:rsidR="00DA432D" w:rsidRPr="00515AFA" w:rsidRDefault="00DA432D" w:rsidP="00DA432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5C55C3CF" w14:textId="77777777" w:rsidR="00DA432D" w:rsidRPr="00515AFA" w:rsidRDefault="00DA432D" w:rsidP="00DA432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145B669" w14:textId="77777777" w:rsidR="00DA432D" w:rsidRPr="00515AFA" w:rsidRDefault="00DA432D" w:rsidP="00DA432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A73CEA8" w14:textId="77777777" w:rsidR="00DA432D" w:rsidRPr="00515AFA" w:rsidRDefault="00DA432D" w:rsidP="00DA432D">
      <w:pPr>
        <w:pStyle w:val="Tekstpodstawowy"/>
        <w:spacing w:line="240" w:lineRule="auto"/>
        <w:ind w:right="-47"/>
        <w:jc w:val="center"/>
        <w:rPr>
          <w:rFonts w:ascii="Times New Roman" w:hAnsi="Times New Roman"/>
          <w:b/>
          <w:sz w:val="22"/>
          <w:szCs w:val="22"/>
        </w:rPr>
      </w:pPr>
    </w:p>
    <w:p w14:paraId="57CBEE2D"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57D2ACF"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DE027B4"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B6022CB" w14:textId="77777777" w:rsidR="00DA432D" w:rsidRPr="00515AFA" w:rsidRDefault="00DA432D" w:rsidP="00DA432D">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223B012" w14:textId="77777777" w:rsidR="00DA432D" w:rsidRPr="00515AFA" w:rsidRDefault="00DA432D" w:rsidP="00DA432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E2672B6" w14:textId="425B5DEC" w:rsidR="00DA432D" w:rsidRPr="00515AFA" w:rsidRDefault="00DA432D" w:rsidP="00DA432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540B9798" w14:textId="3364CBBC" w:rsidR="00DA432D" w:rsidRPr="00515AFA" w:rsidRDefault="00DA432D" w:rsidP="00DA432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5BC37636"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49AE735" w14:textId="27129044" w:rsidR="00DA432D" w:rsidRPr="00515AFA" w:rsidRDefault="00DA432D" w:rsidP="00DA432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75A4C42D" w14:textId="17BFFE0F" w:rsidR="00DA432D" w:rsidRPr="00515AFA" w:rsidRDefault="00DA432D" w:rsidP="00DA432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4D06F027"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E37E11C"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0C3B9F3"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FC183C1" w14:textId="77777777" w:rsidR="00DA432D" w:rsidRPr="00515AFA" w:rsidRDefault="00DA432D" w:rsidP="00DA432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DE87335" w14:textId="77777777" w:rsidR="00DA432D" w:rsidRPr="00515AFA" w:rsidRDefault="00DA432D" w:rsidP="00DA432D">
      <w:pPr>
        <w:pStyle w:val="Tekstpodstawowy"/>
        <w:ind w:right="-47"/>
        <w:jc w:val="center"/>
        <w:rPr>
          <w:rFonts w:ascii="Times New Roman" w:hAnsi="Times New Roman"/>
          <w:b/>
          <w:sz w:val="22"/>
          <w:szCs w:val="22"/>
        </w:rPr>
      </w:pPr>
    </w:p>
    <w:p w14:paraId="699887E7" w14:textId="77777777" w:rsidR="00DA432D" w:rsidRPr="00515AFA" w:rsidRDefault="00DA432D" w:rsidP="00DA432D">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BA285FB" w14:textId="77777777" w:rsidR="00DA432D" w:rsidRPr="00515AFA" w:rsidRDefault="00DA432D" w:rsidP="00DA432D">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44FAB896" w14:textId="77777777" w:rsidR="00DA432D" w:rsidRPr="00515AFA" w:rsidRDefault="00DA432D" w:rsidP="00DA432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1883A7E" w14:textId="77777777" w:rsidR="00DA432D" w:rsidRPr="00515AFA" w:rsidRDefault="00DA432D" w:rsidP="00DA432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4238D21C" w14:textId="77777777" w:rsidR="00DA432D" w:rsidRPr="00515AFA" w:rsidRDefault="00DA432D" w:rsidP="00DA432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8E149F3" w14:textId="77777777" w:rsidR="00DA432D" w:rsidRPr="00515AFA" w:rsidRDefault="00DA432D" w:rsidP="00DA432D">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5DEB796" w14:textId="77777777" w:rsidR="00DA432D" w:rsidRPr="00515AFA" w:rsidRDefault="00DA432D" w:rsidP="00DA432D">
      <w:pPr>
        <w:rPr>
          <w:color w:val="00000A"/>
          <w:sz w:val="22"/>
          <w:szCs w:val="22"/>
          <w:lang w:val="pl-PL"/>
        </w:rPr>
      </w:pPr>
    </w:p>
    <w:p w14:paraId="1C35B3D6" w14:textId="77777777" w:rsidR="00DA432D" w:rsidRPr="00515AFA" w:rsidRDefault="00DA432D" w:rsidP="00DA432D">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340D103" w14:textId="77777777" w:rsidR="00DA432D" w:rsidRPr="00515AFA" w:rsidRDefault="00DA432D" w:rsidP="00DA432D">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89F49BC" w14:textId="77777777" w:rsidR="00DA432D" w:rsidRPr="00515AFA" w:rsidRDefault="00DA432D" w:rsidP="00DA432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1DCB5D9" w14:textId="77777777" w:rsidR="00DA432D" w:rsidRPr="00515AFA" w:rsidRDefault="00DA432D" w:rsidP="00DA432D">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B3905BF" w14:textId="77777777" w:rsidR="00DA432D" w:rsidRPr="00515AFA" w:rsidRDefault="00DA432D" w:rsidP="00DA432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59E47E7" w14:textId="77777777" w:rsidR="00DA432D" w:rsidRPr="00515AFA" w:rsidRDefault="00DA432D" w:rsidP="00DA432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143948C1" w14:textId="77777777" w:rsidR="00DA432D" w:rsidRPr="00515AFA" w:rsidRDefault="00DA432D" w:rsidP="00DA432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4A8D3CD" w14:textId="77777777" w:rsidR="00DA432D" w:rsidRPr="00515AFA" w:rsidRDefault="00DA432D" w:rsidP="00DA432D">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BD24873" w14:textId="77777777" w:rsidR="00DA432D" w:rsidRPr="00515AFA" w:rsidRDefault="00DA432D" w:rsidP="00DA432D">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D3229B0" w14:textId="77777777" w:rsidR="00DA432D" w:rsidRPr="00515AFA" w:rsidRDefault="00DA432D" w:rsidP="00DA432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8760A79" w14:textId="77777777" w:rsidR="00DA432D" w:rsidRPr="00515AFA" w:rsidRDefault="00DA432D" w:rsidP="00DA432D">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37C8D03" w14:textId="77777777" w:rsidR="00DA432D" w:rsidRPr="00515AFA" w:rsidRDefault="00DA432D" w:rsidP="00DA432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C3A89BF" w14:textId="77777777" w:rsidR="00DA432D" w:rsidRPr="00515AFA" w:rsidRDefault="00DA432D" w:rsidP="00DA432D">
      <w:pPr>
        <w:ind w:left="720"/>
        <w:jc w:val="both"/>
        <w:rPr>
          <w:color w:val="00000A"/>
          <w:sz w:val="22"/>
          <w:szCs w:val="22"/>
          <w:lang w:val="pl-PL"/>
        </w:rPr>
      </w:pPr>
    </w:p>
    <w:p w14:paraId="1CC3668A" w14:textId="77777777" w:rsidR="00DA432D" w:rsidRPr="00515AFA" w:rsidRDefault="00DA432D" w:rsidP="00DA432D">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0F41833E" w14:textId="77777777" w:rsidR="00DA432D" w:rsidRPr="00515AFA" w:rsidRDefault="00DA432D" w:rsidP="00DA432D">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F54A375" w14:textId="77777777" w:rsidR="00DA432D" w:rsidRPr="00515AFA" w:rsidRDefault="00DA432D" w:rsidP="00DA432D">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D0FB9B6" w14:textId="77777777" w:rsidR="00DA432D" w:rsidRPr="00515AFA" w:rsidRDefault="00DA432D" w:rsidP="00DA432D">
      <w:pPr>
        <w:numPr>
          <w:ilvl w:val="0"/>
          <w:numId w:val="37"/>
        </w:numPr>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 trakcie eksploatacji danego Sprzętu zgodnie z instrukcją użytkowania, w okresie objętym </w:t>
      </w:r>
      <w:r w:rsidRPr="00515AFA">
        <w:rPr>
          <w:bCs/>
          <w:sz w:val="22"/>
          <w:szCs w:val="22"/>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F545EC5" w14:textId="77777777" w:rsidR="00DA432D" w:rsidRPr="00515AFA" w:rsidRDefault="00DA432D" w:rsidP="00DA432D">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2C49BBD" w14:textId="77777777" w:rsidR="00DA432D" w:rsidRPr="00515AFA" w:rsidRDefault="00DA432D" w:rsidP="00DA432D">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B9751FE" w14:textId="77777777" w:rsidR="00DA432D" w:rsidRPr="00515AFA" w:rsidRDefault="00DA432D" w:rsidP="00DA432D">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73136D2" w14:textId="77777777" w:rsidR="00DA432D" w:rsidRPr="00515AFA" w:rsidRDefault="00DA432D" w:rsidP="00DA432D">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610DCF2" w14:textId="77777777" w:rsidR="00DA432D" w:rsidRPr="00E448C0" w:rsidRDefault="00DA432D" w:rsidP="00DA432D">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5FF914C4" w14:textId="77777777" w:rsidR="00DA432D" w:rsidRPr="00515AFA" w:rsidRDefault="00DA432D" w:rsidP="00DA432D">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19E8FC6" w14:textId="77777777" w:rsidR="00DA432D" w:rsidRPr="00515AFA" w:rsidRDefault="00DA432D" w:rsidP="00DA432D">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AFE8056" w14:textId="77777777" w:rsidR="00DA432D" w:rsidRPr="00515AFA" w:rsidRDefault="00DA432D" w:rsidP="00DA432D">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08E422D" w14:textId="77777777" w:rsidR="00DA432D" w:rsidRPr="00515AFA" w:rsidRDefault="00DA432D" w:rsidP="00DA432D">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C8D9795" w14:textId="77777777" w:rsidR="00DA432D" w:rsidRPr="00515AFA" w:rsidRDefault="00DA432D" w:rsidP="00DA432D">
      <w:pPr>
        <w:ind w:left="567"/>
        <w:jc w:val="both"/>
        <w:rPr>
          <w:bCs/>
          <w:sz w:val="22"/>
          <w:szCs w:val="22"/>
          <w:lang w:val="pl-PL" w:eastAsia="en-US"/>
        </w:rPr>
      </w:pPr>
    </w:p>
    <w:p w14:paraId="4EFD03CC" w14:textId="77777777" w:rsidR="00DA432D" w:rsidRPr="00515AFA" w:rsidRDefault="00DA432D" w:rsidP="00DA432D">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B878CB0" w14:textId="77777777" w:rsidR="00DA432D" w:rsidRPr="00515AFA" w:rsidRDefault="00DA432D" w:rsidP="00DA432D">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A2D2522" w14:textId="77777777" w:rsidR="00DA432D" w:rsidRPr="00515AFA" w:rsidRDefault="00DA432D" w:rsidP="00DA432D">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F68A74" w14:textId="77777777" w:rsidR="00DA432D" w:rsidRPr="00515AFA" w:rsidRDefault="00DA432D" w:rsidP="00DA432D">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D2A5CC7" w14:textId="77777777" w:rsidR="00DA432D" w:rsidRPr="00515AFA" w:rsidRDefault="00DA432D" w:rsidP="00DA432D">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5D3639EC" w14:textId="77777777" w:rsidR="00DA432D" w:rsidRPr="00515AFA" w:rsidRDefault="00DA432D" w:rsidP="00DA432D">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5907DA" w14:textId="77777777" w:rsidR="00DA432D" w:rsidRPr="00515AFA" w:rsidRDefault="00DA432D" w:rsidP="00DA432D">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68EE5FF" w14:textId="77777777" w:rsidR="00DA432D" w:rsidRPr="00515AFA" w:rsidRDefault="00DA432D" w:rsidP="00DA432D">
      <w:pPr>
        <w:pStyle w:val="Tekstpodstawowy"/>
        <w:spacing w:line="240" w:lineRule="auto"/>
        <w:ind w:right="-47"/>
        <w:rPr>
          <w:rFonts w:ascii="Times New Roman" w:hAnsi="Times New Roman"/>
          <w:b/>
          <w:sz w:val="22"/>
          <w:szCs w:val="22"/>
        </w:rPr>
      </w:pPr>
    </w:p>
    <w:p w14:paraId="131A637F"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667BC46"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4AED207" w14:textId="77777777" w:rsidR="00DA432D" w:rsidRPr="00515AFA" w:rsidRDefault="00DA432D" w:rsidP="00DA432D">
      <w:pPr>
        <w:pStyle w:val="Tekstpodstawowy"/>
        <w:spacing w:line="240" w:lineRule="auto"/>
        <w:ind w:right="-47"/>
        <w:jc w:val="both"/>
        <w:rPr>
          <w:rFonts w:ascii="Times New Roman" w:hAnsi="Times New Roman"/>
          <w:sz w:val="22"/>
          <w:szCs w:val="22"/>
        </w:rPr>
      </w:pPr>
    </w:p>
    <w:p w14:paraId="41BC0F1D" w14:textId="77777777" w:rsidR="00DA432D" w:rsidRPr="00515AFA" w:rsidRDefault="00DA432D" w:rsidP="00DA432D">
      <w:pPr>
        <w:spacing w:line="240" w:lineRule="atLeast"/>
        <w:ind w:right="-47"/>
        <w:jc w:val="center"/>
        <w:rPr>
          <w:b/>
          <w:sz w:val="22"/>
          <w:szCs w:val="22"/>
        </w:rPr>
      </w:pPr>
      <w:r w:rsidRPr="00515AFA">
        <w:rPr>
          <w:b/>
          <w:sz w:val="22"/>
          <w:szCs w:val="22"/>
        </w:rPr>
        <w:t>§ 10</w:t>
      </w:r>
    </w:p>
    <w:p w14:paraId="669CAAB1" w14:textId="77777777" w:rsidR="00DA432D" w:rsidRPr="00515AFA" w:rsidRDefault="00DA432D" w:rsidP="00DA432D">
      <w:pPr>
        <w:spacing w:line="240" w:lineRule="atLeast"/>
        <w:ind w:right="-47"/>
        <w:rPr>
          <w:sz w:val="22"/>
          <w:szCs w:val="22"/>
          <w:lang w:val="pl-PL"/>
        </w:rPr>
      </w:pPr>
    </w:p>
    <w:p w14:paraId="234D3C5E" w14:textId="77777777" w:rsidR="00DA432D" w:rsidRPr="00515AFA" w:rsidRDefault="00DA432D" w:rsidP="00DA432D">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511A37C" w14:textId="77777777" w:rsidR="00DA432D" w:rsidRPr="00515AFA" w:rsidRDefault="00DA432D" w:rsidP="00DA432D">
      <w:pPr>
        <w:tabs>
          <w:tab w:val="left" w:pos="367"/>
        </w:tabs>
        <w:spacing w:line="276" w:lineRule="auto"/>
        <w:ind w:left="360" w:right="60"/>
        <w:contextualSpacing/>
        <w:jc w:val="both"/>
        <w:rPr>
          <w:rFonts w:eastAsia="Calibri"/>
          <w:sz w:val="22"/>
          <w:szCs w:val="22"/>
          <w:lang w:val="pl-PL" w:eastAsia="en-US"/>
        </w:rPr>
      </w:pPr>
    </w:p>
    <w:p w14:paraId="70B9B4DE" w14:textId="77777777" w:rsidR="00DA432D" w:rsidRPr="00515AFA" w:rsidRDefault="00DA432D" w:rsidP="00DA432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F5CAD46" w14:textId="77777777" w:rsidR="00DA432D" w:rsidRPr="00515AFA" w:rsidRDefault="00DA432D" w:rsidP="00DA432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701D63" w14:textId="77777777" w:rsidR="00DA432D" w:rsidRPr="00515AFA" w:rsidRDefault="00DA432D" w:rsidP="00DA432D">
      <w:pPr>
        <w:tabs>
          <w:tab w:val="left" w:pos="387"/>
        </w:tabs>
        <w:spacing w:line="276" w:lineRule="auto"/>
        <w:ind w:left="720" w:right="60"/>
        <w:contextualSpacing/>
        <w:jc w:val="both"/>
        <w:rPr>
          <w:rFonts w:eastAsia="Calibri"/>
          <w:sz w:val="22"/>
          <w:szCs w:val="22"/>
          <w:lang w:val="pl-PL" w:eastAsia="en-US"/>
        </w:rPr>
      </w:pPr>
    </w:p>
    <w:p w14:paraId="05243955" w14:textId="77777777" w:rsidR="00DA432D" w:rsidRPr="00515AFA" w:rsidRDefault="00DA432D" w:rsidP="00DA432D">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9B8279A" w14:textId="77777777" w:rsidR="00DA432D" w:rsidRPr="00515AFA" w:rsidRDefault="00DA432D" w:rsidP="00DA432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D421DB" w14:textId="77777777" w:rsidR="00DA432D" w:rsidRPr="00515AFA" w:rsidRDefault="00DA432D" w:rsidP="00DA432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23790B" w14:textId="77777777" w:rsidR="00DA432D" w:rsidRPr="00515AFA" w:rsidRDefault="00DA432D" w:rsidP="00DA432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4E77475" w14:textId="77777777" w:rsidR="00DA432D" w:rsidRPr="00515AFA" w:rsidRDefault="00DA432D" w:rsidP="00DA432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E6BA810" w14:textId="77777777" w:rsidR="00DA432D" w:rsidRPr="00515AFA" w:rsidRDefault="00DA432D" w:rsidP="00DA432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31B3572" w14:textId="77777777" w:rsidR="00DA432D" w:rsidRPr="00515AFA" w:rsidRDefault="00DA432D" w:rsidP="00DA432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5DE22C4" w14:textId="77777777" w:rsidR="00DA432D" w:rsidRPr="00515AFA" w:rsidRDefault="00DA432D" w:rsidP="00DA432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5E89691" w14:textId="77777777" w:rsidR="00DA432D" w:rsidRPr="00515AFA" w:rsidRDefault="00DA432D" w:rsidP="00DA432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515AFA">
        <w:rPr>
          <w:rFonts w:ascii="Times New Roman" w:eastAsia="Lucida Sans Unicode" w:hAnsi="Times New Roman" w:cs="Times New Roman"/>
          <w:lang w:eastAsia="ar-SA"/>
        </w:rPr>
        <w:lastRenderedPageBreak/>
        <w:t>powierzone innym podmiotom działającym na zlecenie Stron w zakresie oraz celu zgodnym z niniejszą umową.</w:t>
      </w:r>
    </w:p>
    <w:p w14:paraId="16E4F898" w14:textId="77777777" w:rsidR="00DA432D" w:rsidRPr="00515AFA" w:rsidRDefault="00DA432D" w:rsidP="00DA432D">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921905F" w14:textId="77777777" w:rsidR="00DA432D" w:rsidRPr="00515AFA" w:rsidRDefault="00DA432D" w:rsidP="00DA432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47AC6C58" w14:textId="77777777" w:rsidR="00DA432D" w:rsidRPr="00515AFA" w:rsidRDefault="00DA432D" w:rsidP="00DA432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CC55206" w14:textId="77777777" w:rsidR="00DA432D" w:rsidRPr="00515AFA" w:rsidRDefault="00DA432D" w:rsidP="00DA432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8E872CA" w14:textId="77777777" w:rsidR="00DA432D" w:rsidRPr="00515AFA" w:rsidRDefault="00DA432D" w:rsidP="00DA432D">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8889B95" w14:textId="77777777" w:rsidR="00DA432D" w:rsidRPr="00515AFA" w:rsidRDefault="00DA432D" w:rsidP="00DA432D">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BC561B1" w14:textId="77777777" w:rsidR="00DA432D" w:rsidRPr="00515AFA" w:rsidRDefault="00DA432D" w:rsidP="00DA432D">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E41B6D7" w14:textId="77777777" w:rsidR="00DA432D" w:rsidRPr="00515AFA" w:rsidRDefault="00DA432D" w:rsidP="00DA432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A10338B" w14:textId="77777777" w:rsidR="00DA432D" w:rsidRPr="00515AFA" w:rsidRDefault="00DA432D" w:rsidP="00DA432D">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A962260" w14:textId="77777777" w:rsidR="00DA432D" w:rsidRPr="00515AFA" w:rsidRDefault="00DA432D" w:rsidP="00DA432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6CB1B6A2" w14:textId="77777777" w:rsidR="00DA432D" w:rsidRPr="00515AFA" w:rsidRDefault="00DA432D" w:rsidP="00DA432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8B84522" w14:textId="77777777" w:rsidR="00DA432D" w:rsidRPr="00515AFA" w:rsidRDefault="00DA432D" w:rsidP="00DA432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04112ED" w14:textId="77777777" w:rsidR="00DA432D" w:rsidRPr="00515AFA" w:rsidRDefault="00DA432D" w:rsidP="00DA432D">
      <w:pPr>
        <w:widowControl w:val="0"/>
        <w:suppressAutoHyphens/>
        <w:autoSpaceDN w:val="0"/>
        <w:ind w:left="360"/>
        <w:jc w:val="center"/>
        <w:textAlignment w:val="baseline"/>
        <w:rPr>
          <w:rFonts w:eastAsia="SimSun"/>
          <w:b/>
          <w:bCs/>
          <w:color w:val="000000"/>
          <w:kern w:val="2"/>
          <w:sz w:val="22"/>
          <w:szCs w:val="22"/>
          <w:lang w:val="pl-PL"/>
        </w:rPr>
      </w:pPr>
    </w:p>
    <w:p w14:paraId="6B7FE563" w14:textId="77777777" w:rsidR="00DA432D" w:rsidRPr="00515AFA" w:rsidRDefault="00DA432D" w:rsidP="00DA432D">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48FF842" w14:textId="77777777" w:rsidR="00DA432D" w:rsidRPr="00515AFA" w:rsidRDefault="00DA432D" w:rsidP="00DA432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233C807" w14:textId="77777777" w:rsidR="00DA432D" w:rsidRPr="00515AFA" w:rsidRDefault="00DA432D" w:rsidP="00DA432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78D9C64" w14:textId="77777777" w:rsidR="00DA432D" w:rsidRPr="00515AFA" w:rsidRDefault="00DA432D" w:rsidP="00DA432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EB59F16" w14:textId="77777777" w:rsidR="00DA432D" w:rsidRPr="00515AFA" w:rsidRDefault="00DA432D" w:rsidP="00DA432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8A50B5F"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EB2296E" w14:textId="77777777" w:rsidR="00DA432D" w:rsidRPr="00515AFA" w:rsidRDefault="00DA432D" w:rsidP="00DA432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3EC4CB6" w14:textId="77777777" w:rsidR="00DA432D" w:rsidRPr="00515AFA" w:rsidRDefault="00DA432D" w:rsidP="00DA432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B479D62" w14:textId="77777777" w:rsidR="00DA432D" w:rsidRPr="00515AFA" w:rsidRDefault="00DA432D" w:rsidP="00DA432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56DAC71" w14:textId="77777777" w:rsidR="00DA432D" w:rsidRPr="00515AFA" w:rsidRDefault="00DA432D" w:rsidP="00DA432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B7D3DFF" w14:textId="77777777" w:rsidR="00DA432D" w:rsidRPr="00515AFA" w:rsidRDefault="00DA432D" w:rsidP="00DA432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EC03C66" w14:textId="77777777" w:rsidR="00DA432D" w:rsidRPr="00515AFA" w:rsidRDefault="00DA432D" w:rsidP="00DA432D">
      <w:pPr>
        <w:pStyle w:val="Tekstpodstawowy"/>
        <w:spacing w:line="240" w:lineRule="auto"/>
        <w:ind w:right="-47"/>
        <w:jc w:val="center"/>
        <w:rPr>
          <w:rFonts w:ascii="Times New Roman" w:hAnsi="Times New Roman"/>
          <w:b/>
          <w:sz w:val="22"/>
          <w:szCs w:val="22"/>
        </w:rPr>
      </w:pPr>
    </w:p>
    <w:p w14:paraId="4FD9E9F3" w14:textId="77777777" w:rsidR="00DA432D" w:rsidRPr="00515AFA" w:rsidRDefault="00DA432D" w:rsidP="00DA432D">
      <w:pPr>
        <w:pStyle w:val="Tekstpodstawowy"/>
        <w:spacing w:line="240" w:lineRule="auto"/>
        <w:ind w:right="-47"/>
        <w:jc w:val="center"/>
        <w:rPr>
          <w:rFonts w:ascii="Times New Roman" w:hAnsi="Times New Roman"/>
          <w:b/>
          <w:sz w:val="22"/>
          <w:szCs w:val="22"/>
        </w:rPr>
      </w:pPr>
    </w:p>
    <w:p w14:paraId="75F0E165"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3503E2E4" w14:textId="77777777" w:rsidR="00DA432D" w:rsidRPr="00515AFA" w:rsidRDefault="00DA432D" w:rsidP="00DA432D">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12420C3" w14:textId="77777777" w:rsidR="00DA432D" w:rsidRPr="00515AFA" w:rsidRDefault="00DA432D" w:rsidP="00DA432D">
      <w:pPr>
        <w:jc w:val="center"/>
        <w:rPr>
          <w:b/>
          <w:sz w:val="22"/>
          <w:szCs w:val="22"/>
          <w:lang w:val="pl-PL"/>
        </w:rPr>
      </w:pPr>
    </w:p>
    <w:p w14:paraId="1209D42D" w14:textId="77777777" w:rsidR="00DA432D" w:rsidRPr="00515AFA" w:rsidRDefault="00DA432D" w:rsidP="00DA432D">
      <w:pPr>
        <w:jc w:val="center"/>
        <w:rPr>
          <w:b/>
          <w:sz w:val="22"/>
          <w:szCs w:val="22"/>
          <w:lang w:val="pl-PL"/>
        </w:rPr>
      </w:pPr>
      <w:r w:rsidRPr="00515AFA">
        <w:rPr>
          <w:b/>
          <w:sz w:val="22"/>
          <w:szCs w:val="22"/>
          <w:lang w:val="pl-PL"/>
        </w:rPr>
        <w:t>§16</w:t>
      </w:r>
    </w:p>
    <w:p w14:paraId="1E1D753A"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B26F25B"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02C876A"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5753DF2C"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7A589E1" w14:textId="77777777" w:rsidR="00DA432D" w:rsidRPr="00515AFA" w:rsidRDefault="00DA432D" w:rsidP="00DA432D">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4A74FFC" w14:textId="77777777" w:rsidR="00DA432D" w:rsidRPr="00515AFA" w:rsidRDefault="00DA432D" w:rsidP="00DA432D">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1B448D2" w14:textId="77777777" w:rsidR="00DA432D" w:rsidRPr="00515AFA" w:rsidRDefault="00DA432D" w:rsidP="00DA432D">
      <w:pPr>
        <w:pStyle w:val="Tekstpodstawowy"/>
        <w:spacing w:line="240" w:lineRule="auto"/>
        <w:ind w:right="-47"/>
        <w:jc w:val="both"/>
        <w:rPr>
          <w:rFonts w:ascii="Times New Roman" w:hAnsi="Times New Roman"/>
          <w:sz w:val="22"/>
          <w:szCs w:val="22"/>
        </w:rPr>
      </w:pPr>
    </w:p>
    <w:p w14:paraId="4C5A64B3" w14:textId="77777777" w:rsidR="00DA432D" w:rsidRPr="00515AFA" w:rsidRDefault="00DA432D" w:rsidP="00DA432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2D5FAA6" w14:textId="77777777" w:rsidR="00DA432D" w:rsidRPr="00515AFA" w:rsidRDefault="00DA432D" w:rsidP="00DA432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5FD810E" w14:textId="77777777" w:rsidR="00DA432D" w:rsidRPr="00515AFA" w:rsidRDefault="00DA432D" w:rsidP="00DA432D">
      <w:pPr>
        <w:pStyle w:val="Tekstpodstawowy2"/>
        <w:spacing w:line="240" w:lineRule="auto"/>
        <w:ind w:right="-47"/>
        <w:rPr>
          <w:sz w:val="22"/>
          <w:szCs w:val="22"/>
        </w:rPr>
      </w:pPr>
    </w:p>
    <w:p w14:paraId="094CCC42" w14:textId="77777777" w:rsidR="00DA432D" w:rsidRPr="00515AFA" w:rsidRDefault="00DA432D" w:rsidP="00DA432D">
      <w:pPr>
        <w:pStyle w:val="Tekstpodstawowy2"/>
        <w:spacing w:line="240" w:lineRule="auto"/>
        <w:ind w:right="-47"/>
        <w:rPr>
          <w:sz w:val="22"/>
          <w:szCs w:val="22"/>
        </w:rPr>
      </w:pPr>
    </w:p>
    <w:p w14:paraId="6244AF1B" w14:textId="77777777" w:rsidR="00DA432D" w:rsidRPr="00515AFA" w:rsidRDefault="00DA432D" w:rsidP="00DA432D">
      <w:pPr>
        <w:pStyle w:val="Tekstpodstawowy2"/>
        <w:spacing w:line="240" w:lineRule="auto"/>
        <w:ind w:right="-47"/>
        <w:rPr>
          <w:b/>
          <w:sz w:val="22"/>
          <w:szCs w:val="22"/>
        </w:rPr>
      </w:pPr>
      <w:r w:rsidRPr="00515AFA">
        <w:rPr>
          <w:b/>
          <w:sz w:val="22"/>
          <w:szCs w:val="22"/>
        </w:rPr>
        <w:t xml:space="preserve">         Za Sprzedawcę                                                                  Za Kupującego</w:t>
      </w:r>
    </w:p>
    <w:p w14:paraId="7FFE824F" w14:textId="77777777" w:rsidR="00DA432D" w:rsidRPr="00515AFA" w:rsidRDefault="00DA432D" w:rsidP="00DA432D">
      <w:pPr>
        <w:rPr>
          <w:sz w:val="22"/>
          <w:szCs w:val="22"/>
          <w:lang w:val="pl-PL"/>
        </w:rPr>
      </w:pPr>
    </w:p>
    <w:p w14:paraId="61DA194B" w14:textId="77777777" w:rsidR="00DA432D" w:rsidRPr="00515AFA" w:rsidRDefault="00DA432D" w:rsidP="00DA432D">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709312F" w14:textId="77777777" w:rsidR="00DA432D" w:rsidRPr="00515AFA" w:rsidRDefault="00DA432D" w:rsidP="00DA432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6B090E0" w14:textId="77777777" w:rsidR="00DA432D" w:rsidRPr="00515AFA" w:rsidRDefault="00DA432D" w:rsidP="00DA432D">
      <w:pPr>
        <w:pStyle w:val="Zwykytekst"/>
        <w:tabs>
          <w:tab w:val="left" w:pos="7050"/>
        </w:tabs>
        <w:rPr>
          <w:rFonts w:ascii="Times New Roman" w:hAnsi="Times New Roman" w:cs="Times New Roman"/>
          <w:i/>
          <w:iCs/>
          <w:sz w:val="22"/>
          <w:szCs w:val="22"/>
          <w:lang w:val="pl-PL"/>
        </w:rPr>
      </w:pPr>
    </w:p>
    <w:p w14:paraId="3EB288B6" w14:textId="77777777" w:rsidR="00DA432D" w:rsidRPr="00515AFA" w:rsidRDefault="00DA432D" w:rsidP="00DA432D">
      <w:pPr>
        <w:pStyle w:val="Zwykytekst"/>
        <w:tabs>
          <w:tab w:val="left" w:pos="7050"/>
        </w:tabs>
        <w:rPr>
          <w:rFonts w:ascii="Times New Roman" w:hAnsi="Times New Roman" w:cs="Times New Roman"/>
          <w:i/>
          <w:iCs/>
          <w:sz w:val="22"/>
          <w:szCs w:val="22"/>
          <w:lang w:val="pl-PL"/>
        </w:rPr>
      </w:pPr>
    </w:p>
    <w:p w14:paraId="623395D1" w14:textId="77777777" w:rsidR="00DA432D" w:rsidRPr="00515AFA" w:rsidRDefault="00DA432D" w:rsidP="00DA432D">
      <w:pPr>
        <w:pStyle w:val="Zwykytekst"/>
        <w:tabs>
          <w:tab w:val="left" w:pos="7050"/>
        </w:tabs>
        <w:rPr>
          <w:rFonts w:ascii="Times New Roman" w:hAnsi="Times New Roman" w:cs="Times New Roman"/>
          <w:i/>
          <w:iCs/>
          <w:sz w:val="22"/>
          <w:szCs w:val="22"/>
          <w:lang w:val="pl-PL"/>
        </w:rPr>
      </w:pPr>
    </w:p>
    <w:p w14:paraId="70075BBF" w14:textId="77777777" w:rsidR="00DA432D" w:rsidRPr="00515AFA" w:rsidRDefault="00DA432D" w:rsidP="00DA432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557B302" w14:textId="77777777" w:rsidR="00DA432D" w:rsidRPr="00515AFA" w:rsidRDefault="00DA432D" w:rsidP="00DA432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07B410B" w14:textId="77777777" w:rsidR="00DA432D" w:rsidRDefault="00DA432D" w:rsidP="00DA432D">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37B43B9" w14:textId="77777777" w:rsidR="00DA432D" w:rsidRPr="00515AFA" w:rsidRDefault="00DA432D" w:rsidP="00DA432D">
      <w:pPr>
        <w:widowControl w:val="0"/>
        <w:autoSpaceDE w:val="0"/>
        <w:autoSpaceDN w:val="0"/>
        <w:jc w:val="right"/>
        <w:textAlignment w:val="baseline"/>
        <w:rPr>
          <w:sz w:val="22"/>
          <w:szCs w:val="22"/>
          <w:lang w:val="pl-PL"/>
        </w:rPr>
      </w:pPr>
      <w:r w:rsidRPr="00515AFA">
        <w:rPr>
          <w:sz w:val="22"/>
          <w:szCs w:val="22"/>
          <w:lang w:val="pl-PL"/>
        </w:rPr>
        <w:t>Załącznik nr 2 do umowy</w:t>
      </w:r>
    </w:p>
    <w:p w14:paraId="6AE1EC71" w14:textId="77777777" w:rsidR="00DA432D" w:rsidRPr="00515AFA" w:rsidRDefault="00DA432D" w:rsidP="00DA432D">
      <w:pPr>
        <w:widowControl w:val="0"/>
        <w:autoSpaceDE w:val="0"/>
        <w:autoSpaceDN w:val="0"/>
        <w:jc w:val="both"/>
        <w:textAlignment w:val="baseline"/>
        <w:rPr>
          <w:sz w:val="22"/>
          <w:szCs w:val="22"/>
          <w:lang w:val="pl-PL"/>
        </w:rPr>
      </w:pPr>
    </w:p>
    <w:p w14:paraId="78389BE4" w14:textId="77777777" w:rsidR="00DA432D" w:rsidRPr="00515AFA" w:rsidRDefault="00DA432D" w:rsidP="00DA432D">
      <w:pPr>
        <w:widowControl w:val="0"/>
        <w:autoSpaceDE w:val="0"/>
        <w:autoSpaceDN w:val="0"/>
        <w:jc w:val="both"/>
        <w:textAlignment w:val="baseline"/>
        <w:rPr>
          <w:sz w:val="22"/>
          <w:szCs w:val="22"/>
          <w:lang w:val="pl-PL"/>
        </w:rPr>
      </w:pPr>
    </w:p>
    <w:p w14:paraId="2EC168F3" w14:textId="77777777" w:rsidR="00DA432D" w:rsidRPr="00515AFA" w:rsidRDefault="00DA432D" w:rsidP="00DA432D">
      <w:pPr>
        <w:widowControl w:val="0"/>
        <w:autoSpaceDE w:val="0"/>
        <w:autoSpaceDN w:val="0"/>
        <w:jc w:val="both"/>
        <w:textAlignment w:val="baseline"/>
        <w:rPr>
          <w:sz w:val="22"/>
          <w:szCs w:val="22"/>
          <w:lang w:val="pl-PL"/>
        </w:rPr>
      </w:pPr>
      <w:r w:rsidRPr="00515AFA">
        <w:rPr>
          <w:sz w:val="22"/>
          <w:szCs w:val="22"/>
          <w:lang w:val="pl-PL"/>
        </w:rPr>
        <w:t>.....................................… </w:t>
      </w:r>
    </w:p>
    <w:p w14:paraId="4CE3F424" w14:textId="77777777" w:rsidR="00DA432D" w:rsidRPr="00515AFA" w:rsidRDefault="00DA432D" w:rsidP="00DA432D">
      <w:pPr>
        <w:widowControl w:val="0"/>
        <w:autoSpaceDE w:val="0"/>
        <w:autoSpaceDN w:val="0"/>
        <w:ind w:firstLine="555"/>
        <w:textAlignment w:val="baseline"/>
        <w:rPr>
          <w:sz w:val="22"/>
          <w:szCs w:val="22"/>
          <w:lang w:val="pl-PL"/>
        </w:rPr>
      </w:pPr>
      <w:r w:rsidRPr="00515AFA">
        <w:rPr>
          <w:sz w:val="22"/>
          <w:szCs w:val="22"/>
          <w:lang w:val="pl-PL"/>
        </w:rPr>
        <w:lastRenderedPageBreak/>
        <w:t>Nazwa Wykonawcy</w:t>
      </w:r>
    </w:p>
    <w:p w14:paraId="6019D5F4" w14:textId="77777777" w:rsidR="00DA432D" w:rsidRPr="00515AFA" w:rsidRDefault="00DA432D" w:rsidP="00DA432D">
      <w:pPr>
        <w:widowControl w:val="0"/>
        <w:autoSpaceDE w:val="0"/>
        <w:autoSpaceDN w:val="0"/>
        <w:textAlignment w:val="baseline"/>
        <w:rPr>
          <w:sz w:val="22"/>
          <w:szCs w:val="22"/>
          <w:lang w:val="pl-PL"/>
        </w:rPr>
      </w:pPr>
    </w:p>
    <w:p w14:paraId="5A31D96A" w14:textId="77777777" w:rsidR="00DA432D" w:rsidRPr="00515AFA" w:rsidRDefault="00DA432D" w:rsidP="00DA432D">
      <w:pPr>
        <w:widowControl w:val="0"/>
        <w:autoSpaceDE w:val="0"/>
        <w:autoSpaceDN w:val="0"/>
        <w:jc w:val="both"/>
        <w:textAlignment w:val="baseline"/>
        <w:rPr>
          <w:sz w:val="22"/>
          <w:szCs w:val="22"/>
          <w:lang w:val="pl-PL"/>
        </w:rPr>
      </w:pPr>
      <w:r w:rsidRPr="00515AFA">
        <w:rPr>
          <w:sz w:val="22"/>
          <w:szCs w:val="22"/>
          <w:lang w:val="pl-PL"/>
        </w:rPr>
        <w:t>.....................................…</w:t>
      </w:r>
    </w:p>
    <w:p w14:paraId="456EA74D" w14:textId="77777777" w:rsidR="00DA432D" w:rsidRPr="00515AFA" w:rsidRDefault="00DA432D" w:rsidP="00DA432D">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1150F1D" w14:textId="77777777" w:rsidR="00DA432D" w:rsidRPr="00515AFA" w:rsidRDefault="00DA432D" w:rsidP="00DA432D">
      <w:pPr>
        <w:widowControl w:val="0"/>
        <w:autoSpaceDE w:val="0"/>
        <w:autoSpaceDN w:val="0"/>
        <w:spacing w:before="90"/>
        <w:ind w:left="115" w:right="110"/>
        <w:jc w:val="both"/>
        <w:outlineLvl w:val="0"/>
        <w:rPr>
          <w:rFonts w:eastAsia="Verdana"/>
          <w:b/>
          <w:bCs/>
          <w:sz w:val="22"/>
          <w:szCs w:val="22"/>
          <w:lang w:val="pl-PL" w:eastAsia="en-US"/>
        </w:rPr>
      </w:pPr>
    </w:p>
    <w:p w14:paraId="5FF192B7" w14:textId="77777777" w:rsidR="00DA432D" w:rsidRPr="00515AFA" w:rsidRDefault="00DA432D" w:rsidP="00DA432D">
      <w:pPr>
        <w:widowControl w:val="0"/>
        <w:autoSpaceDE w:val="0"/>
        <w:autoSpaceDN w:val="0"/>
        <w:spacing w:before="90"/>
        <w:ind w:right="110"/>
        <w:jc w:val="both"/>
        <w:outlineLvl w:val="0"/>
        <w:rPr>
          <w:rFonts w:eastAsia="Verdana"/>
          <w:b/>
          <w:bCs/>
          <w:sz w:val="22"/>
          <w:szCs w:val="22"/>
          <w:lang w:val="pl-PL" w:eastAsia="en-US"/>
        </w:rPr>
      </w:pPr>
    </w:p>
    <w:p w14:paraId="519665C0" w14:textId="77777777" w:rsidR="00DA432D" w:rsidRPr="00515AFA" w:rsidRDefault="00DA432D" w:rsidP="00DA432D">
      <w:pPr>
        <w:widowControl w:val="0"/>
        <w:autoSpaceDE w:val="0"/>
        <w:autoSpaceDN w:val="0"/>
        <w:jc w:val="center"/>
        <w:textAlignment w:val="baseline"/>
        <w:rPr>
          <w:b/>
          <w:bCs/>
          <w:sz w:val="22"/>
          <w:szCs w:val="22"/>
          <w:lang w:val="pl-PL"/>
        </w:rPr>
      </w:pPr>
    </w:p>
    <w:p w14:paraId="11CA467A" w14:textId="77777777" w:rsidR="00DA432D" w:rsidRPr="00515AFA" w:rsidRDefault="00DA432D" w:rsidP="00DA432D">
      <w:pPr>
        <w:widowControl w:val="0"/>
        <w:autoSpaceDE w:val="0"/>
        <w:autoSpaceDN w:val="0"/>
        <w:jc w:val="center"/>
        <w:textAlignment w:val="baseline"/>
        <w:rPr>
          <w:b/>
          <w:bCs/>
          <w:sz w:val="22"/>
          <w:szCs w:val="22"/>
          <w:lang w:val="pl-PL"/>
        </w:rPr>
      </w:pPr>
    </w:p>
    <w:p w14:paraId="17FE73FD" w14:textId="77777777" w:rsidR="00DA432D" w:rsidRPr="00515AFA" w:rsidRDefault="00DA432D" w:rsidP="00DA432D">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7B47732" w14:textId="77777777" w:rsidR="00DA432D" w:rsidRPr="00515AFA" w:rsidRDefault="00DA432D" w:rsidP="00DA432D">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14D7B2E" w14:textId="77777777" w:rsidR="00DA432D" w:rsidRPr="00515AFA" w:rsidRDefault="00DA432D" w:rsidP="00DA432D">
      <w:pPr>
        <w:widowControl w:val="0"/>
        <w:autoSpaceDE w:val="0"/>
        <w:autoSpaceDN w:val="0"/>
        <w:jc w:val="center"/>
        <w:textAlignment w:val="baseline"/>
        <w:rPr>
          <w:b/>
          <w:bCs/>
          <w:sz w:val="22"/>
          <w:szCs w:val="22"/>
          <w:lang w:val="pl-PL"/>
        </w:rPr>
      </w:pPr>
    </w:p>
    <w:p w14:paraId="147B482A" w14:textId="77777777" w:rsidR="00DA432D" w:rsidRPr="00515AFA" w:rsidRDefault="00DA432D" w:rsidP="00DA432D">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88C2C6E" w14:textId="77777777" w:rsidR="00DA432D" w:rsidRPr="00515AFA" w:rsidRDefault="00DA432D" w:rsidP="00DA432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4914DA5" w14:textId="77777777" w:rsidR="00DA432D" w:rsidRPr="00515AFA" w:rsidRDefault="00DA432D" w:rsidP="00DA432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55C6E49" w14:textId="77777777" w:rsidR="00DA432D" w:rsidRPr="00515AFA" w:rsidRDefault="00DA432D" w:rsidP="00DA432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5FFBAF6" w14:textId="77777777" w:rsidR="00DA432D" w:rsidRPr="00515AFA" w:rsidRDefault="00DA432D" w:rsidP="00DA432D">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EB46468" w14:textId="77777777" w:rsidR="00DA432D" w:rsidRPr="00515AFA" w:rsidRDefault="00DA432D" w:rsidP="00DA432D">
      <w:pPr>
        <w:spacing w:after="200" w:line="276" w:lineRule="auto"/>
        <w:ind w:left="780"/>
        <w:contextualSpacing/>
        <w:textAlignment w:val="baseline"/>
        <w:rPr>
          <w:sz w:val="22"/>
          <w:szCs w:val="22"/>
          <w:lang w:val="pl-PL"/>
        </w:rPr>
      </w:pPr>
    </w:p>
    <w:p w14:paraId="097CB8FC" w14:textId="77777777" w:rsidR="00DA432D" w:rsidRPr="00515AFA" w:rsidRDefault="00DA432D" w:rsidP="00DA432D">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0D14ECD" w14:textId="77777777" w:rsidR="00DA432D" w:rsidRPr="00515AFA" w:rsidRDefault="00DA432D" w:rsidP="00DA432D">
      <w:pPr>
        <w:widowControl w:val="0"/>
        <w:autoSpaceDE w:val="0"/>
        <w:autoSpaceDN w:val="0"/>
        <w:spacing w:before="90"/>
        <w:ind w:right="110"/>
        <w:jc w:val="both"/>
        <w:outlineLvl w:val="0"/>
        <w:rPr>
          <w:rFonts w:eastAsia="Verdana"/>
          <w:b/>
          <w:bCs/>
          <w:sz w:val="22"/>
          <w:szCs w:val="22"/>
          <w:lang w:val="pl-PL" w:eastAsia="en-US"/>
        </w:rPr>
      </w:pPr>
    </w:p>
    <w:p w14:paraId="48C8CB3D" w14:textId="77777777" w:rsidR="00DA432D" w:rsidRPr="00515AFA" w:rsidRDefault="00DA432D" w:rsidP="00DA432D">
      <w:pPr>
        <w:widowControl w:val="0"/>
        <w:autoSpaceDE w:val="0"/>
        <w:autoSpaceDN w:val="0"/>
        <w:spacing w:before="90"/>
        <w:ind w:right="110"/>
        <w:jc w:val="both"/>
        <w:outlineLvl w:val="0"/>
        <w:rPr>
          <w:rFonts w:eastAsia="Verdana"/>
          <w:b/>
          <w:bCs/>
          <w:sz w:val="22"/>
          <w:szCs w:val="22"/>
          <w:lang w:val="pl-PL" w:eastAsia="en-US"/>
        </w:rPr>
      </w:pPr>
    </w:p>
    <w:p w14:paraId="5A29C8E9" w14:textId="77777777" w:rsidR="00DA432D" w:rsidRPr="00515AFA" w:rsidRDefault="00DA432D" w:rsidP="00DA432D">
      <w:pPr>
        <w:widowControl w:val="0"/>
        <w:autoSpaceDE w:val="0"/>
        <w:autoSpaceDN w:val="0"/>
        <w:spacing w:before="90"/>
        <w:ind w:right="110"/>
        <w:jc w:val="both"/>
        <w:outlineLvl w:val="0"/>
        <w:rPr>
          <w:rFonts w:eastAsia="Verdana"/>
          <w:b/>
          <w:bCs/>
          <w:sz w:val="22"/>
          <w:szCs w:val="22"/>
          <w:lang w:val="pl-PL" w:eastAsia="en-US"/>
        </w:rPr>
      </w:pPr>
    </w:p>
    <w:p w14:paraId="100D861D" w14:textId="77777777" w:rsidR="00DA432D" w:rsidRPr="00515AFA" w:rsidRDefault="00DA432D" w:rsidP="00DA432D">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A432D" w:rsidRPr="00DA432D" w14:paraId="45585F71" w14:textId="77777777" w:rsidTr="000944E5">
        <w:tc>
          <w:tcPr>
            <w:tcW w:w="4105" w:type="dxa"/>
            <w:hideMark/>
          </w:tcPr>
          <w:p w14:paraId="71DEB67D" w14:textId="77777777" w:rsidR="00DA432D" w:rsidRPr="00515AFA" w:rsidRDefault="00DA432D" w:rsidP="000944E5">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80BBCD8" w14:textId="77777777" w:rsidR="00DA432D" w:rsidRPr="00515AFA" w:rsidRDefault="00DA432D" w:rsidP="000944E5">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A525BFF" w14:textId="77777777" w:rsidR="00DA432D" w:rsidRPr="00515AFA" w:rsidRDefault="00DA432D" w:rsidP="00DA432D">
      <w:pPr>
        <w:spacing w:line="360" w:lineRule="auto"/>
        <w:jc w:val="both"/>
        <w:rPr>
          <w:rFonts w:eastAsia="Calibri"/>
          <w:color w:val="222A35"/>
          <w:sz w:val="22"/>
          <w:szCs w:val="22"/>
          <w:lang w:val="pl-PL" w:eastAsia="x-none"/>
        </w:rPr>
      </w:pPr>
    </w:p>
    <w:p w14:paraId="74A03FB1" w14:textId="77777777" w:rsidR="00DA432D" w:rsidRPr="002E3AF9" w:rsidRDefault="00DA432D" w:rsidP="00DA432D">
      <w:pPr>
        <w:rPr>
          <w:lang w:val="pl-PL"/>
        </w:rPr>
      </w:pPr>
    </w:p>
    <w:p w14:paraId="42B86562" w14:textId="77777777" w:rsidR="00DA432D" w:rsidRPr="00107444" w:rsidRDefault="00DA432D" w:rsidP="00DA432D">
      <w:pPr>
        <w:rPr>
          <w:lang w:val="pl-PL"/>
        </w:rPr>
      </w:pPr>
    </w:p>
    <w:p w14:paraId="371632A6" w14:textId="77777777" w:rsidR="00DA432D" w:rsidRPr="00233C0F" w:rsidRDefault="00DA432D" w:rsidP="00DA432D">
      <w:pPr>
        <w:rPr>
          <w:lang w:val="pl-PL"/>
        </w:rPr>
      </w:pPr>
    </w:p>
    <w:p w14:paraId="69A1E02C" w14:textId="77777777" w:rsidR="00DA432D" w:rsidRPr="00F76E64" w:rsidRDefault="00DA432D" w:rsidP="00DA432D">
      <w:pPr>
        <w:rPr>
          <w:lang w:val="pl-PL"/>
        </w:rPr>
      </w:pPr>
    </w:p>
    <w:p w14:paraId="0221D7F9" w14:textId="77777777" w:rsidR="00DA432D" w:rsidRPr="009169FF" w:rsidRDefault="00DA432D" w:rsidP="00DA432D">
      <w:pPr>
        <w:rPr>
          <w:lang w:val="pl-PL"/>
        </w:rPr>
      </w:pPr>
    </w:p>
    <w:p w14:paraId="676712B8" w14:textId="77777777" w:rsidR="00DA432D" w:rsidRPr="003D473D" w:rsidRDefault="00DA432D" w:rsidP="00DA432D">
      <w:pPr>
        <w:rPr>
          <w:lang w:val="pl-PL"/>
        </w:rPr>
      </w:pPr>
    </w:p>
    <w:p w14:paraId="6B80A670" w14:textId="77777777" w:rsidR="00496551" w:rsidRPr="00DA432D" w:rsidRDefault="00496551" w:rsidP="00DA432D">
      <w:pPr>
        <w:rPr>
          <w:lang w:val="pl-PL"/>
        </w:rPr>
      </w:pPr>
    </w:p>
    <w:sectPr w:rsidR="00496551" w:rsidRPr="00DA432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3011E" w14:textId="77777777" w:rsidR="001E11D2" w:rsidRDefault="001E11D2">
      <w:r>
        <w:separator/>
      </w:r>
    </w:p>
  </w:endnote>
  <w:endnote w:type="continuationSeparator" w:id="0">
    <w:p w14:paraId="3363FD30" w14:textId="77777777" w:rsidR="001E11D2" w:rsidRDefault="001E1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8D6F0" w14:textId="77777777" w:rsidR="00217A86" w:rsidRDefault="00217A8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E2D11" w14:textId="77777777" w:rsidR="00DA432D" w:rsidRDefault="00DA432D">
    <w:pPr>
      <w:pStyle w:val="Stopka"/>
      <w:jc w:val="right"/>
    </w:pPr>
    <w:r>
      <w:fldChar w:fldCharType="begin"/>
    </w:r>
    <w:r>
      <w:instrText>PAGE   \* MERGEFORMAT</w:instrText>
    </w:r>
    <w:r>
      <w:fldChar w:fldCharType="separate"/>
    </w:r>
    <w:r>
      <w:rPr>
        <w:lang w:val="pl-PL"/>
      </w:rPr>
      <w:t>2</w:t>
    </w:r>
    <w:r>
      <w:fldChar w:fldCharType="end"/>
    </w:r>
  </w:p>
  <w:p w14:paraId="6EC7EC1D" w14:textId="77777777" w:rsidR="00217A86" w:rsidRDefault="00217A8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D8FD6" w14:textId="77777777" w:rsidR="00217A86" w:rsidRDefault="00217A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8ABDF" w14:textId="77777777" w:rsidR="001E11D2" w:rsidRDefault="001E11D2">
      <w:r>
        <w:separator/>
      </w:r>
    </w:p>
  </w:footnote>
  <w:footnote w:type="continuationSeparator" w:id="0">
    <w:p w14:paraId="71408FFD" w14:textId="77777777" w:rsidR="001E11D2" w:rsidRDefault="001E11D2">
      <w:r>
        <w:continuationSeparator/>
      </w:r>
    </w:p>
  </w:footnote>
  <w:footnote w:id="1">
    <w:p w14:paraId="7845FD93" w14:textId="77777777" w:rsidR="00DA432D" w:rsidRDefault="00DA432D" w:rsidP="00DA432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1DF45A" w14:textId="77777777" w:rsidR="00DA432D" w:rsidRDefault="00DA432D" w:rsidP="00DA432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33F598" w14:textId="77777777" w:rsidR="00DA432D" w:rsidRDefault="00DA432D" w:rsidP="00DA432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C6173FA" w14:textId="77777777" w:rsidR="00DA432D" w:rsidRDefault="00DA432D" w:rsidP="00DA432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AB1AA8" w14:textId="77777777" w:rsidR="00DA432D" w:rsidRDefault="00DA432D" w:rsidP="00DA432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2A7AE5" w14:textId="77777777" w:rsidR="00DA432D" w:rsidRDefault="00DA432D" w:rsidP="00DA432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4B97130" w14:textId="77777777" w:rsidR="00DA432D" w:rsidRDefault="00DA432D" w:rsidP="00DA432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9384204" w14:textId="77777777" w:rsidR="00DA432D" w:rsidRDefault="00DA432D" w:rsidP="00DA432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E49456E" w14:textId="77777777" w:rsidR="00DA432D" w:rsidRDefault="00DA432D" w:rsidP="00DA432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BF96CB8" w14:textId="77777777" w:rsidR="00DA432D" w:rsidRDefault="00DA432D" w:rsidP="00DA432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ACCADED" w14:textId="77777777" w:rsidR="00DA432D" w:rsidRDefault="00DA432D" w:rsidP="00DA432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9394A44" w14:textId="77777777" w:rsidR="00DA432D" w:rsidRDefault="00DA432D" w:rsidP="00DA432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5E3057F" w14:textId="77777777" w:rsidR="00DA432D" w:rsidRDefault="00DA432D" w:rsidP="00DA432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56971B" w14:textId="77777777" w:rsidR="00DA432D" w:rsidRDefault="00DA432D" w:rsidP="00DA432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EFA29A" w14:textId="77777777" w:rsidR="00DA432D" w:rsidRDefault="00DA432D" w:rsidP="00DA432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3DC5D7" w14:textId="77777777" w:rsidR="00DA432D" w:rsidRDefault="00DA432D" w:rsidP="00DA432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9DB7F0D" w14:textId="77777777" w:rsidR="00DA432D" w:rsidRDefault="00DA432D" w:rsidP="00DA432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A60D88" w14:textId="77777777" w:rsidR="00DA432D" w:rsidRDefault="00DA432D" w:rsidP="00DA432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1620542" w14:textId="77777777" w:rsidR="00DA432D" w:rsidRDefault="00DA432D" w:rsidP="00DA432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8706934" w14:textId="77777777" w:rsidR="00DA432D" w:rsidRDefault="00DA432D" w:rsidP="00DA432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80BA84" w14:textId="77777777" w:rsidR="00DA432D" w:rsidRDefault="00DA432D" w:rsidP="00DA432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480625D" w14:textId="77777777" w:rsidR="00DA432D" w:rsidRDefault="00DA432D" w:rsidP="00DA432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C4A4428" w14:textId="77777777" w:rsidR="00DA432D" w:rsidRDefault="00DA432D" w:rsidP="00DA432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825791D" w14:textId="77777777" w:rsidR="00DA432D" w:rsidRDefault="00DA432D" w:rsidP="00DA432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0A42B6D" w14:textId="77777777" w:rsidR="00DA432D" w:rsidRDefault="00DA432D" w:rsidP="00DA432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5229890" w14:textId="77777777" w:rsidR="00DA432D" w:rsidRDefault="00DA432D" w:rsidP="00DA432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43AD59" w14:textId="77777777" w:rsidR="00DA432D" w:rsidRDefault="00DA432D" w:rsidP="00DA432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E5DF6ED" w14:textId="77777777" w:rsidR="00DA432D" w:rsidRDefault="00DA432D" w:rsidP="00DA432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5D6BE26" w14:textId="77777777" w:rsidR="00DA432D" w:rsidRDefault="00DA432D" w:rsidP="00DA432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A498416" w14:textId="77777777" w:rsidR="00DA432D" w:rsidRDefault="00DA432D" w:rsidP="00DA432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12D11" w14:textId="77777777" w:rsidR="00217A86" w:rsidRDefault="00217A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17815" w14:textId="77777777" w:rsidR="00217A86" w:rsidRDefault="00217A8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354A3" w14:textId="77777777" w:rsidR="00217A86" w:rsidRDefault="00217A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61796543">
    <w:abstractNumId w:val="19"/>
  </w:num>
  <w:num w:numId="2" w16cid:durableId="5996807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8594792">
    <w:abstractNumId w:val="29"/>
  </w:num>
  <w:num w:numId="4" w16cid:durableId="202257526">
    <w:abstractNumId w:val="11"/>
  </w:num>
  <w:num w:numId="5" w16cid:durableId="1589387907">
    <w:abstractNumId w:val="30"/>
  </w:num>
  <w:num w:numId="6" w16cid:durableId="1076435645">
    <w:abstractNumId w:val="32"/>
  </w:num>
  <w:num w:numId="7" w16cid:durableId="216475467">
    <w:abstractNumId w:val="35"/>
  </w:num>
  <w:num w:numId="8" w16cid:durableId="617490731">
    <w:abstractNumId w:val="25"/>
  </w:num>
  <w:num w:numId="9" w16cid:durableId="192495583">
    <w:abstractNumId w:val="39"/>
  </w:num>
  <w:num w:numId="10" w16cid:durableId="171770427">
    <w:abstractNumId w:val="27"/>
  </w:num>
  <w:num w:numId="11" w16cid:durableId="1147864540">
    <w:abstractNumId w:val="6"/>
  </w:num>
  <w:num w:numId="12" w16cid:durableId="1997566242">
    <w:abstractNumId w:val="10"/>
  </w:num>
  <w:num w:numId="13" w16cid:durableId="76633143">
    <w:abstractNumId w:val="14"/>
  </w:num>
  <w:num w:numId="14" w16cid:durableId="393427201">
    <w:abstractNumId w:val="40"/>
  </w:num>
  <w:num w:numId="15" w16cid:durableId="582422575">
    <w:abstractNumId w:val="13"/>
  </w:num>
  <w:num w:numId="16" w16cid:durableId="398092875">
    <w:abstractNumId w:val="9"/>
  </w:num>
  <w:num w:numId="17" w16cid:durableId="201551932">
    <w:abstractNumId w:val="37"/>
  </w:num>
  <w:num w:numId="18" w16cid:durableId="1847203944">
    <w:abstractNumId w:val="28"/>
  </w:num>
  <w:num w:numId="19" w16cid:durableId="2013219004">
    <w:abstractNumId w:val="23"/>
  </w:num>
  <w:num w:numId="20" w16cid:durableId="426852223">
    <w:abstractNumId w:val="26"/>
  </w:num>
  <w:num w:numId="21" w16cid:durableId="637808056">
    <w:abstractNumId w:val="20"/>
  </w:num>
  <w:num w:numId="22" w16cid:durableId="764806159">
    <w:abstractNumId w:val="0"/>
  </w:num>
  <w:num w:numId="23" w16cid:durableId="1420784283">
    <w:abstractNumId w:val="38"/>
  </w:num>
  <w:num w:numId="24" w16cid:durableId="1991786926">
    <w:abstractNumId w:val="18"/>
  </w:num>
  <w:num w:numId="25" w16cid:durableId="8218934">
    <w:abstractNumId w:val="3"/>
  </w:num>
  <w:num w:numId="26" w16cid:durableId="196696011">
    <w:abstractNumId w:val="31"/>
  </w:num>
  <w:num w:numId="27" w16cid:durableId="15901924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75147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10591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58097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87129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556753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793246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4671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73777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08815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683668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172823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5486008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764768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20048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42103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6511869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95986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750640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2267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598156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61563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11D2"/>
    <w:rsid w:val="000033EA"/>
    <w:rsid w:val="0002467C"/>
    <w:rsid w:val="00040A7A"/>
    <w:rsid w:val="0007315E"/>
    <w:rsid w:val="000936CA"/>
    <w:rsid w:val="00097182"/>
    <w:rsid w:val="000B1A00"/>
    <w:rsid w:val="000C0F66"/>
    <w:rsid w:val="001764D4"/>
    <w:rsid w:val="001E11D2"/>
    <w:rsid w:val="001F341B"/>
    <w:rsid w:val="00217A86"/>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432D"/>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FE1267"/>
  <w15:chartTrackingRefBased/>
  <w15:docId w15:val="{DA5CBD3B-0BE0-4499-823A-77BBDFD6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A432D"/>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A432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3585</Words>
  <Characters>21510</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2024-11-14T13:03:00Z</cp:lastPrinted>
  <dcterms:created xsi:type="dcterms:W3CDTF">2024-11-14T12:59:00Z</dcterms:created>
  <dcterms:modified xsi:type="dcterms:W3CDTF">2024-11-14T13:05:00Z</dcterms:modified>
</cp:coreProperties>
</file>