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F8257" w14:textId="77777777" w:rsidR="00C826B8" w:rsidRPr="002A16E2" w:rsidRDefault="00C826B8" w:rsidP="00C826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53812E0" w14:textId="77777777" w:rsidR="00C826B8" w:rsidRPr="002A16E2" w:rsidRDefault="00C826B8" w:rsidP="00C826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3392253" w14:textId="77777777" w:rsidR="00C826B8" w:rsidRPr="002A16E2" w:rsidRDefault="00C826B8" w:rsidP="00C826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1E682E0" w14:textId="77777777" w:rsidR="00C826B8" w:rsidRPr="002A16E2" w:rsidRDefault="00C826B8" w:rsidP="00C826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337921C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5ED18A2" w14:textId="77777777" w:rsidR="00C826B8" w:rsidRPr="00FA50AF" w:rsidRDefault="00C826B8" w:rsidP="00C826B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3D6DE3D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5188667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8E8F8C2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C9BEE11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508AF82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941E3F2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FD28CF5" w14:textId="77777777" w:rsidR="00C826B8" w:rsidRPr="002A16E2" w:rsidRDefault="00C826B8" w:rsidP="00C826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B768F3C" w14:textId="77777777" w:rsidR="00C826B8" w:rsidRPr="002A16E2" w:rsidRDefault="00C826B8" w:rsidP="00C826B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E61D0EF" w14:textId="77777777" w:rsidR="00C826B8" w:rsidRPr="002A16E2" w:rsidRDefault="00C826B8" w:rsidP="00C826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9991606" w14:textId="77777777" w:rsidR="00C826B8" w:rsidRPr="002A16E2" w:rsidRDefault="00C826B8" w:rsidP="00C826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0EEBCAB" w14:textId="77777777" w:rsidR="00C826B8" w:rsidRPr="002A16E2" w:rsidRDefault="00C826B8" w:rsidP="00C826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1C8D9D2" w14:textId="77777777" w:rsidR="00C826B8" w:rsidRPr="002A16E2" w:rsidRDefault="00C826B8" w:rsidP="00C826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158FDC4" w14:textId="77777777" w:rsidR="00C826B8" w:rsidRPr="002A16E2" w:rsidRDefault="00C826B8" w:rsidP="00C826B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E0C360D" w14:textId="77777777" w:rsidR="00C826B8" w:rsidRPr="002A16E2" w:rsidRDefault="00C826B8" w:rsidP="00C826B8">
      <w:pPr>
        <w:ind w:firstLine="3969"/>
        <w:rPr>
          <w:b/>
          <w:sz w:val="22"/>
          <w:szCs w:val="22"/>
        </w:rPr>
      </w:pPr>
    </w:p>
    <w:p w14:paraId="25824F24" w14:textId="0A35B5A3" w:rsidR="00C826B8" w:rsidRDefault="00C826B8" w:rsidP="00C826B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wagi analitycznej</w:t>
      </w:r>
      <w:r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WIMi</w:t>
      </w:r>
      <w:r>
        <w:rPr>
          <w:b/>
          <w:sz w:val="22"/>
          <w:szCs w:val="22"/>
        </w:rPr>
        <w:t>IP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668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322D752" w14:textId="77777777" w:rsidR="00C826B8" w:rsidRDefault="00C826B8" w:rsidP="00C826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AAB23F4" w14:textId="77777777" w:rsidR="00C826B8" w:rsidRPr="00483084" w:rsidRDefault="00C826B8" w:rsidP="00C826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528F2633" w14:textId="77777777" w:rsidR="00C826B8" w:rsidRPr="00483084" w:rsidRDefault="00C826B8" w:rsidP="00C826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8B95535" w14:textId="77777777" w:rsidR="00C826B8" w:rsidRPr="00483084" w:rsidRDefault="00C826B8" w:rsidP="00C826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906B48F" w14:textId="77777777" w:rsidR="00C826B8" w:rsidRPr="00483084" w:rsidRDefault="00C826B8" w:rsidP="00C826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49B7C6" w14:textId="77777777" w:rsidR="00C826B8" w:rsidRPr="00483084" w:rsidRDefault="00C826B8" w:rsidP="00C826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41C215D" w14:textId="77777777" w:rsidR="00C826B8" w:rsidRPr="00483084" w:rsidRDefault="00C826B8" w:rsidP="00C826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38BF22" w14:textId="77777777" w:rsidR="00C826B8" w:rsidRPr="00483084" w:rsidRDefault="00C826B8" w:rsidP="00C826B8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3A0946BB" w14:textId="77777777" w:rsidR="00C826B8" w:rsidRPr="00483084" w:rsidRDefault="00C826B8" w:rsidP="00C826B8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10EB4370" w14:textId="77777777" w:rsidR="00C826B8" w:rsidRPr="002A16E2" w:rsidRDefault="00C826B8" w:rsidP="00C826B8">
      <w:pPr>
        <w:tabs>
          <w:tab w:val="right" w:pos="9000"/>
        </w:tabs>
        <w:rPr>
          <w:sz w:val="22"/>
          <w:szCs w:val="22"/>
        </w:rPr>
      </w:pPr>
    </w:p>
    <w:p w14:paraId="2C86C873" w14:textId="77777777" w:rsidR="00C826B8" w:rsidRPr="002A16E2" w:rsidRDefault="00C826B8" w:rsidP="00C826B8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………………..dni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9C4B66C" w14:textId="73AAA551" w:rsidR="00C826B8" w:rsidRPr="002A16E2" w:rsidRDefault="00C826B8" w:rsidP="00C826B8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24 miesiące</w:t>
      </w:r>
    </w:p>
    <w:p w14:paraId="1A97347D" w14:textId="77777777" w:rsidR="00C826B8" w:rsidRPr="002A16E2" w:rsidRDefault="00C826B8" w:rsidP="00C826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5C55E6D" w14:textId="77777777" w:rsidR="00C826B8" w:rsidRDefault="00C826B8" w:rsidP="00C826B8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C44C38" w14:textId="77777777" w:rsidR="00C826B8" w:rsidRDefault="00C826B8" w:rsidP="00C826B8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8ACEB44" w14:textId="77777777" w:rsidR="00C826B8" w:rsidRDefault="00C826B8" w:rsidP="00C826B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CCA7155" w14:textId="77777777" w:rsidR="00C826B8" w:rsidRDefault="00C826B8" w:rsidP="00C826B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D6ABDB7" w14:textId="77777777" w:rsidR="00C826B8" w:rsidRDefault="00C826B8" w:rsidP="00C826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2FD0ECB" w14:textId="77777777" w:rsidR="00C826B8" w:rsidRDefault="00C826B8" w:rsidP="00C826B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2D3838" w14:textId="77777777" w:rsidR="00C826B8" w:rsidRDefault="00C826B8" w:rsidP="00C826B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D29834" w14:textId="77777777" w:rsidR="00C826B8" w:rsidRDefault="00C826B8" w:rsidP="00C826B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260E41" w14:textId="77777777" w:rsidR="00C826B8" w:rsidRDefault="00C826B8" w:rsidP="00C826B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26B8" w14:paraId="623A1D60" w14:textId="77777777" w:rsidTr="000944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CE1E" w14:textId="77777777" w:rsidR="00C826B8" w:rsidRDefault="00C826B8" w:rsidP="000944E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95480" w14:textId="77777777" w:rsidR="00C826B8" w:rsidRDefault="00C826B8" w:rsidP="000944E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18B993A" w14:textId="77777777" w:rsidR="00C826B8" w:rsidRDefault="00C826B8" w:rsidP="000944E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22108" w14:textId="77777777" w:rsidR="00C826B8" w:rsidRDefault="00C826B8" w:rsidP="000944E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826B8" w14:paraId="76EAD782" w14:textId="77777777" w:rsidTr="000944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5D43F" w14:textId="77777777" w:rsidR="00C826B8" w:rsidRDefault="00C826B8" w:rsidP="000944E5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C7611" w14:textId="77777777" w:rsidR="00C826B8" w:rsidRDefault="00C826B8" w:rsidP="000944E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A2358" w14:textId="77777777" w:rsidR="00C826B8" w:rsidRDefault="00C826B8" w:rsidP="000944E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C826B8" w14:paraId="59945364" w14:textId="77777777" w:rsidTr="000944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A8FB0" w14:textId="77777777" w:rsidR="00C826B8" w:rsidRDefault="00C826B8" w:rsidP="000944E5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71758" w14:textId="77777777" w:rsidR="00C826B8" w:rsidRDefault="00C826B8" w:rsidP="000944E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784F4" w14:textId="77777777" w:rsidR="00C826B8" w:rsidRDefault="00C826B8" w:rsidP="000944E5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2A4FF97F" w14:textId="77777777" w:rsidR="00C826B8" w:rsidRDefault="00C826B8" w:rsidP="00C826B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92352A1" w14:textId="77777777" w:rsidR="00C826B8" w:rsidRDefault="00C826B8" w:rsidP="00C826B8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3B25CDFE" w14:textId="77777777" w:rsidR="00C826B8" w:rsidRDefault="00C826B8" w:rsidP="00C826B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345C6B81" w14:textId="77777777" w:rsidR="00C826B8" w:rsidRDefault="00C826B8" w:rsidP="00C826B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89512B9" w14:textId="77777777" w:rsidR="00C826B8" w:rsidRDefault="00C826B8" w:rsidP="00C826B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9FC1B65" w14:textId="77777777" w:rsidR="00C826B8" w:rsidRDefault="00C826B8" w:rsidP="00C826B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7B3E9E1" w14:textId="77777777" w:rsidR="00C826B8" w:rsidRDefault="00C826B8" w:rsidP="00C826B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C201DB4" w14:textId="77777777" w:rsidR="00C826B8" w:rsidRDefault="00C826B8" w:rsidP="00C826B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7204860" w14:textId="77777777" w:rsidR="00C826B8" w:rsidRDefault="00C826B8" w:rsidP="00C826B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855760" w14:textId="77777777" w:rsidR="00C826B8" w:rsidRDefault="00C826B8" w:rsidP="00C826B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275E92C" w14:textId="77777777" w:rsidR="00C826B8" w:rsidRDefault="00C826B8" w:rsidP="00C826B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07F1B04" w14:textId="77777777" w:rsidR="00C826B8" w:rsidRDefault="00C826B8" w:rsidP="00C826B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73C6715" w14:textId="77777777" w:rsidR="00C826B8" w:rsidRDefault="00C826B8" w:rsidP="00C826B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34B6992" w14:textId="77777777" w:rsidR="00C826B8" w:rsidRDefault="00C826B8" w:rsidP="00C826B8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1DD0D1" w14:textId="77777777" w:rsidR="00C826B8" w:rsidRDefault="00C826B8" w:rsidP="00C826B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5E0C667" w14:textId="77777777" w:rsidR="00C826B8" w:rsidRPr="00FB3F21" w:rsidRDefault="00C826B8" w:rsidP="00C826B8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B284D83" w14:textId="77777777" w:rsidR="00C826B8" w:rsidRPr="0054009D" w:rsidRDefault="00C826B8" w:rsidP="00C826B8"/>
    <w:p w14:paraId="64326A3D" w14:textId="77777777" w:rsidR="00C826B8" w:rsidRPr="00963B2E" w:rsidRDefault="00C826B8" w:rsidP="00C826B8"/>
    <w:p w14:paraId="7D228338" w14:textId="77777777" w:rsidR="00C826B8" w:rsidRPr="00CA4E27" w:rsidRDefault="00C826B8" w:rsidP="00C826B8"/>
    <w:p w14:paraId="3010EC1D" w14:textId="77777777" w:rsidR="00C826B8" w:rsidRPr="00B07590" w:rsidRDefault="00C826B8" w:rsidP="00C826B8"/>
    <w:p w14:paraId="143ED640" w14:textId="77777777" w:rsidR="00C826B8" w:rsidRPr="005E29D4" w:rsidRDefault="00C826B8" w:rsidP="00C826B8"/>
    <w:p w14:paraId="653F5B72" w14:textId="77777777" w:rsidR="00FE545C" w:rsidRPr="00C826B8" w:rsidRDefault="00FE545C" w:rsidP="00C826B8"/>
    <w:sectPr w:rsidR="00FE545C" w:rsidRPr="00C826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40296" w14:textId="77777777" w:rsidR="00472C7E" w:rsidRDefault="00472C7E">
      <w:r>
        <w:separator/>
      </w:r>
    </w:p>
  </w:endnote>
  <w:endnote w:type="continuationSeparator" w:id="0">
    <w:p w14:paraId="5A2C7F3F" w14:textId="77777777" w:rsidR="00472C7E" w:rsidRDefault="00472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0976D" w14:textId="77777777" w:rsidR="00923F3B" w:rsidRDefault="00923F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CDA0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F1B08" w14:textId="77777777" w:rsidR="00923F3B" w:rsidRDefault="00923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3D66B" w14:textId="77777777" w:rsidR="00472C7E" w:rsidRDefault="00472C7E">
      <w:r>
        <w:separator/>
      </w:r>
    </w:p>
  </w:footnote>
  <w:footnote w:type="continuationSeparator" w:id="0">
    <w:p w14:paraId="3A56B98C" w14:textId="77777777" w:rsidR="00472C7E" w:rsidRDefault="00472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BC393" w14:textId="77777777" w:rsidR="00923F3B" w:rsidRDefault="00923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D3CB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720D8" w14:textId="77777777" w:rsidR="00923F3B" w:rsidRDefault="00923F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39786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81551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830037">
    <w:abstractNumId w:val="0"/>
  </w:num>
  <w:num w:numId="4" w16cid:durableId="1613051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C7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72C7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3F3B"/>
    <w:rsid w:val="00970FE4"/>
    <w:rsid w:val="00A0022B"/>
    <w:rsid w:val="00A346FE"/>
    <w:rsid w:val="00A47B4D"/>
    <w:rsid w:val="00A83018"/>
    <w:rsid w:val="00B774DC"/>
    <w:rsid w:val="00C826B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D746F0"/>
  <w15:chartTrackingRefBased/>
  <w15:docId w15:val="{C76D3FFB-0EA3-46CB-9CC8-6175DB01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6B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482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2024-11-14T12:57:00Z</cp:lastPrinted>
  <dcterms:created xsi:type="dcterms:W3CDTF">2024-11-14T12:53:00Z</dcterms:created>
  <dcterms:modified xsi:type="dcterms:W3CDTF">2024-11-14T12:57:00Z</dcterms:modified>
</cp:coreProperties>
</file>