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0AF23D" w14:textId="6B949FCA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2422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6FBD63D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3656D853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3CB5ACDD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20B5636B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9B3BE22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2F921C62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1357A303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415618A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634BAE7E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971FCED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500F22E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20579FA3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5C93EA4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18FC39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734F6639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81187E7" w14:textId="38BFA4D1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90144D" w:rsidRPr="0090144D">
        <w:rPr>
          <w:rFonts w:eastAsia="Times New Roman" w:cs="Calibri"/>
          <w:b/>
          <w:lang w:eastAsia="pl-PL"/>
        </w:rPr>
        <w:t xml:space="preserve">Dostawa wagi analitycznej na potrzeby </w:t>
      </w:r>
      <w:proofErr w:type="spellStart"/>
      <w:r w:rsidR="0090144D" w:rsidRPr="0090144D">
        <w:rPr>
          <w:rFonts w:eastAsia="Times New Roman" w:cs="Calibri"/>
          <w:b/>
          <w:lang w:eastAsia="pl-PL"/>
        </w:rPr>
        <w:t>WIMiIP</w:t>
      </w:r>
      <w:proofErr w:type="spellEnd"/>
      <w:r w:rsidRPr="00432E10">
        <w:rPr>
          <w:rFonts w:eastAsia="Times New Roman" w:cs="Calibri"/>
          <w:lang w:eastAsia="pl-PL"/>
        </w:rPr>
        <w:t xml:space="preserve">, </w:t>
      </w:r>
      <w:r w:rsidR="00724224">
        <w:rPr>
          <w:rFonts w:eastAsia="Times New Roman" w:cs="Calibri"/>
          <w:lang w:eastAsia="pl-PL"/>
        </w:rPr>
        <w:t xml:space="preserve">nr sprawy: </w:t>
      </w:r>
      <w:r w:rsidR="00724224" w:rsidRPr="00724224">
        <w:rPr>
          <w:rFonts w:eastAsia="Times New Roman" w:cs="Calibri"/>
          <w:b/>
          <w:bCs/>
          <w:lang w:eastAsia="pl-PL"/>
        </w:rPr>
        <w:t>DE-dzp.272-668/24</w:t>
      </w:r>
      <w:r w:rsidR="00724224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639771AC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43F0BBA3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55B2220" w14:textId="0FFD5DB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</w:t>
      </w:r>
      <w:r w:rsidR="00724224">
        <w:rPr>
          <w:rFonts w:cs="Calibri"/>
          <w:bCs/>
          <w:iCs/>
          <w:color w:val="000000"/>
          <w:lang w:val="x-none" w:eastAsia="x-none"/>
        </w:rPr>
        <w:t xml:space="preserve">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438EB2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66A24CF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B6EE3E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82B49F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FC1C2ED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275FE66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516AAE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1A71D35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3186A6C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4AB787ED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77EB90" w14:textId="77777777" w:rsidR="004D7896" w:rsidRDefault="004D7896" w:rsidP="0038231F">
      <w:pPr>
        <w:spacing w:after="0" w:line="240" w:lineRule="auto"/>
      </w:pPr>
      <w:r>
        <w:separator/>
      </w:r>
    </w:p>
  </w:endnote>
  <w:endnote w:type="continuationSeparator" w:id="0">
    <w:p w14:paraId="4066B924" w14:textId="77777777" w:rsidR="004D7896" w:rsidRDefault="004D789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8BCAD7" w14:textId="77777777" w:rsidR="0090144D" w:rsidRDefault="009014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588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11EB68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C66180" w14:textId="77777777" w:rsidR="0090144D" w:rsidRDefault="009014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8DA288" w14:textId="77777777" w:rsidR="004D7896" w:rsidRDefault="004D7896" w:rsidP="0038231F">
      <w:pPr>
        <w:spacing w:after="0" w:line="240" w:lineRule="auto"/>
      </w:pPr>
      <w:r>
        <w:separator/>
      </w:r>
    </w:p>
  </w:footnote>
  <w:footnote w:type="continuationSeparator" w:id="0">
    <w:p w14:paraId="3AD3196A" w14:textId="77777777" w:rsidR="004D7896" w:rsidRDefault="004D7896" w:rsidP="0038231F">
      <w:pPr>
        <w:spacing w:after="0" w:line="240" w:lineRule="auto"/>
      </w:pPr>
      <w:r>
        <w:continuationSeparator/>
      </w:r>
    </w:p>
  </w:footnote>
  <w:footnote w:id="1">
    <w:p w14:paraId="354D99A7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D0C7A26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DC3493" w14:textId="77777777" w:rsidR="0090144D" w:rsidRDefault="009014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3E2019" w14:textId="77777777" w:rsidR="0090144D" w:rsidRDefault="009014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00F870" w14:textId="77777777" w:rsidR="0090144D" w:rsidRDefault="009014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0249950">
    <w:abstractNumId w:val="7"/>
  </w:num>
  <w:num w:numId="2" w16cid:durableId="206332736">
    <w:abstractNumId w:val="0"/>
  </w:num>
  <w:num w:numId="3" w16cid:durableId="1380742632">
    <w:abstractNumId w:val="6"/>
  </w:num>
  <w:num w:numId="4" w16cid:durableId="277183126">
    <w:abstractNumId w:val="9"/>
  </w:num>
  <w:num w:numId="5" w16cid:durableId="227033232">
    <w:abstractNumId w:val="8"/>
  </w:num>
  <w:num w:numId="6" w16cid:durableId="160895317">
    <w:abstractNumId w:val="5"/>
  </w:num>
  <w:num w:numId="7" w16cid:durableId="189758191">
    <w:abstractNumId w:val="1"/>
  </w:num>
  <w:num w:numId="8" w16cid:durableId="1668249503">
    <w:abstractNumId w:val="3"/>
  </w:num>
  <w:num w:numId="9" w16cid:durableId="1517426881">
    <w:abstractNumId w:val="2"/>
  </w:num>
  <w:num w:numId="10" w16cid:durableId="1802456030">
    <w:abstractNumId w:val="4"/>
  </w:num>
  <w:num w:numId="11" w16cid:durableId="10917750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789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896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4224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0144D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FBB4B5"/>
  <w15:chartTrackingRefBased/>
  <w15:docId w15:val="{BA7284CD-1D00-479B-8F1C-4A608846C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308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2024-11-14T12:57:00Z</dcterms:created>
  <dcterms:modified xsi:type="dcterms:W3CDTF">2024-11-14T12:58:00Z</dcterms:modified>
</cp:coreProperties>
</file>