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A300E" w14:textId="77777777" w:rsidR="006A5DF1" w:rsidRPr="00B0277A" w:rsidRDefault="00033A1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>Kraków</w:t>
      </w:r>
      <w:r w:rsidR="006A5DF1" w:rsidRPr="00B0277A">
        <w:rPr>
          <w:rFonts w:ascii="Verdana" w:hAnsi="Verdana"/>
          <w:sz w:val="18"/>
          <w:szCs w:val="18"/>
        </w:rPr>
        <w:t xml:space="preserve"> dnia: </w:t>
      </w:r>
      <w:r w:rsidRPr="00B0277A">
        <w:rPr>
          <w:rFonts w:ascii="Verdana" w:hAnsi="Verdana"/>
          <w:sz w:val="18"/>
          <w:szCs w:val="18"/>
        </w:rPr>
        <w:t>2024-11-04</w:t>
      </w:r>
    </w:p>
    <w:p w14:paraId="0B4265B3" w14:textId="77777777" w:rsidR="00033A1B" w:rsidRPr="00B0277A" w:rsidRDefault="00033A1B" w:rsidP="006A5DF1">
      <w:pPr>
        <w:rPr>
          <w:rFonts w:ascii="Verdana" w:hAnsi="Verdana"/>
          <w:b/>
          <w:bCs/>
          <w:sz w:val="18"/>
          <w:szCs w:val="18"/>
        </w:rPr>
      </w:pPr>
      <w:r w:rsidRPr="00B0277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D444AFD" w14:textId="77777777" w:rsidR="00033A1B" w:rsidRPr="00B0277A" w:rsidRDefault="00033A1B" w:rsidP="006A5DF1">
      <w:pPr>
        <w:rPr>
          <w:rFonts w:ascii="Verdana" w:hAnsi="Verdana"/>
          <w:b/>
          <w:bCs/>
          <w:sz w:val="18"/>
          <w:szCs w:val="18"/>
        </w:rPr>
      </w:pPr>
      <w:r w:rsidRPr="00B0277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FFD7FEA" w14:textId="77777777" w:rsidR="006A5DF1" w:rsidRPr="00B0277A" w:rsidRDefault="00033A1B" w:rsidP="006A5DF1">
      <w:pPr>
        <w:rPr>
          <w:rFonts w:ascii="Verdana" w:hAnsi="Verdana"/>
          <w:b/>
          <w:bCs/>
          <w:sz w:val="18"/>
          <w:szCs w:val="18"/>
        </w:rPr>
      </w:pPr>
      <w:r w:rsidRPr="00B0277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B20E9BC" w14:textId="77777777" w:rsidR="006A5DF1" w:rsidRPr="00B0277A" w:rsidRDefault="00033A1B" w:rsidP="006A5DF1">
      <w:pPr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>Al. Mickiewicza</w:t>
      </w:r>
      <w:r w:rsidR="006A5DF1" w:rsidRPr="00B0277A">
        <w:rPr>
          <w:rFonts w:ascii="Verdana" w:hAnsi="Verdana"/>
          <w:sz w:val="18"/>
          <w:szCs w:val="18"/>
        </w:rPr>
        <w:t xml:space="preserve"> </w:t>
      </w:r>
      <w:r w:rsidRPr="00B0277A">
        <w:rPr>
          <w:rFonts w:ascii="Verdana" w:hAnsi="Verdana"/>
          <w:sz w:val="18"/>
          <w:szCs w:val="18"/>
        </w:rPr>
        <w:t>30</w:t>
      </w:r>
    </w:p>
    <w:p w14:paraId="08B38DD8" w14:textId="77777777" w:rsidR="006A5DF1" w:rsidRPr="00B0277A" w:rsidRDefault="00033A1B" w:rsidP="006A5DF1">
      <w:pPr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>30-059</w:t>
      </w:r>
      <w:r w:rsidR="006A5DF1" w:rsidRPr="00B0277A">
        <w:rPr>
          <w:rFonts w:ascii="Verdana" w:hAnsi="Verdana"/>
          <w:sz w:val="18"/>
          <w:szCs w:val="18"/>
        </w:rPr>
        <w:t xml:space="preserve"> </w:t>
      </w:r>
      <w:r w:rsidRPr="00B0277A">
        <w:rPr>
          <w:rFonts w:ascii="Verdana" w:hAnsi="Verdana"/>
          <w:sz w:val="18"/>
          <w:szCs w:val="18"/>
        </w:rPr>
        <w:t>Kraków</w:t>
      </w:r>
    </w:p>
    <w:p w14:paraId="4C26426E" w14:textId="77777777" w:rsidR="002F5680" w:rsidRPr="00B0277A" w:rsidRDefault="002F5680" w:rsidP="006A5DF1">
      <w:pPr>
        <w:rPr>
          <w:rFonts w:ascii="Verdana" w:hAnsi="Verdana"/>
          <w:sz w:val="18"/>
          <w:szCs w:val="18"/>
        </w:rPr>
      </w:pPr>
    </w:p>
    <w:p w14:paraId="6B5541F3" w14:textId="2CCC85F8" w:rsidR="006A5DF1" w:rsidRPr="00B0277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>Pismo:</w:t>
      </w:r>
      <w:r w:rsidRPr="00B0277A">
        <w:rPr>
          <w:rFonts w:ascii="Verdana" w:hAnsi="Verdana"/>
          <w:b/>
          <w:bCs/>
          <w:sz w:val="18"/>
          <w:szCs w:val="18"/>
        </w:rPr>
        <w:t xml:space="preserve"> </w:t>
      </w:r>
      <w:r w:rsidR="002F5680" w:rsidRPr="00B0277A">
        <w:rPr>
          <w:rFonts w:ascii="Verdana" w:hAnsi="Verdana"/>
          <w:bCs/>
          <w:sz w:val="18"/>
          <w:szCs w:val="18"/>
        </w:rPr>
        <w:t>DE-dzp.272-562/24</w:t>
      </w:r>
      <w:r w:rsidRPr="00B0277A">
        <w:rPr>
          <w:rFonts w:ascii="Verdana" w:hAnsi="Verdana"/>
          <w:sz w:val="18"/>
          <w:szCs w:val="18"/>
        </w:rPr>
        <w:tab/>
        <w:t xml:space="preserve"> </w:t>
      </w:r>
    </w:p>
    <w:p w14:paraId="40D0071B" w14:textId="77777777" w:rsidR="006A5DF1" w:rsidRPr="00B0277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7AD6C28" w14:textId="77777777" w:rsidR="006A5DF1" w:rsidRPr="00B0277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0277A">
        <w:rPr>
          <w:rFonts w:ascii="Verdana" w:hAnsi="Verdana"/>
          <w:b/>
          <w:sz w:val="18"/>
          <w:szCs w:val="18"/>
        </w:rPr>
        <w:t>WYKONAWCY</w:t>
      </w:r>
    </w:p>
    <w:p w14:paraId="231AE9BD" w14:textId="77777777" w:rsidR="006A5DF1" w:rsidRPr="00B0277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>ubiegający się o zamówienie publiczne</w:t>
      </w:r>
    </w:p>
    <w:p w14:paraId="5A85BBC5" w14:textId="77777777" w:rsidR="006D4AB3" w:rsidRPr="00B0277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78152AD" w14:textId="2B89AF30" w:rsidR="00632C3C" w:rsidRPr="00B0277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>WYJAŚNIENI</w:t>
      </w:r>
      <w:r w:rsidR="00520165" w:rsidRPr="00B0277A">
        <w:rPr>
          <w:rFonts w:ascii="Verdana" w:hAnsi="Verdana"/>
          <w:sz w:val="18"/>
          <w:szCs w:val="18"/>
        </w:rPr>
        <w:t>A</w:t>
      </w:r>
      <w:r w:rsidR="00632C3C" w:rsidRPr="00B0277A">
        <w:rPr>
          <w:rFonts w:ascii="Verdana" w:hAnsi="Verdana"/>
          <w:sz w:val="18"/>
          <w:szCs w:val="18"/>
        </w:rPr>
        <w:t xml:space="preserve"> TREŚCI</w:t>
      </w:r>
      <w:r w:rsidR="0029606A" w:rsidRPr="00B0277A">
        <w:rPr>
          <w:rFonts w:ascii="Verdana" w:hAnsi="Verdana"/>
          <w:sz w:val="18"/>
          <w:szCs w:val="18"/>
        </w:rPr>
        <w:t xml:space="preserve"> SWZ</w:t>
      </w:r>
      <w:r w:rsidR="002F5680" w:rsidRPr="00B0277A">
        <w:rPr>
          <w:rFonts w:ascii="Verdana" w:hAnsi="Verdana"/>
          <w:sz w:val="18"/>
          <w:szCs w:val="18"/>
        </w:rPr>
        <w:t xml:space="preserve"> 1 – ZMIANY SWZ 1</w:t>
      </w:r>
    </w:p>
    <w:p w14:paraId="174D9616" w14:textId="77777777" w:rsidR="006D4AB3" w:rsidRPr="00B0277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 xml:space="preserve">Dotyczy: </w:t>
      </w:r>
      <w:r w:rsidR="006A5DF1" w:rsidRPr="00B0277A">
        <w:rPr>
          <w:rFonts w:ascii="Verdana" w:hAnsi="Verdana"/>
          <w:sz w:val="18"/>
          <w:szCs w:val="18"/>
        </w:rPr>
        <w:t>p</w:t>
      </w:r>
      <w:r w:rsidRPr="00B0277A">
        <w:rPr>
          <w:rFonts w:ascii="Verdana" w:hAnsi="Verdana"/>
          <w:sz w:val="18"/>
          <w:szCs w:val="18"/>
        </w:rPr>
        <w:t>ostępowani</w:t>
      </w:r>
      <w:r w:rsidR="006A5DF1" w:rsidRPr="00B0277A">
        <w:rPr>
          <w:rFonts w:ascii="Verdana" w:hAnsi="Verdana"/>
          <w:sz w:val="18"/>
          <w:szCs w:val="18"/>
        </w:rPr>
        <w:t>a</w:t>
      </w:r>
      <w:r w:rsidRPr="00B0277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0277A">
        <w:rPr>
          <w:rFonts w:ascii="Verdana" w:hAnsi="Verdana"/>
          <w:sz w:val="18"/>
          <w:szCs w:val="18"/>
        </w:rPr>
        <w:t>go</w:t>
      </w:r>
      <w:r w:rsidRPr="00B0277A">
        <w:rPr>
          <w:rFonts w:ascii="Verdana" w:hAnsi="Verdana"/>
          <w:sz w:val="18"/>
          <w:szCs w:val="18"/>
        </w:rPr>
        <w:t xml:space="preserve"> w trybie</w:t>
      </w:r>
      <w:r w:rsidR="001D75AC" w:rsidRPr="00B0277A">
        <w:rPr>
          <w:rFonts w:ascii="Verdana" w:hAnsi="Verdana"/>
          <w:sz w:val="18"/>
          <w:szCs w:val="18"/>
        </w:rPr>
        <w:t>:</w:t>
      </w:r>
      <w:r w:rsidRPr="00B0277A">
        <w:rPr>
          <w:rFonts w:ascii="Verdana" w:hAnsi="Verdana"/>
          <w:sz w:val="18"/>
          <w:szCs w:val="18"/>
        </w:rPr>
        <w:t xml:space="preserve"> </w:t>
      </w:r>
      <w:r w:rsidR="00033A1B" w:rsidRPr="00B0277A">
        <w:rPr>
          <w:rFonts w:ascii="Verdana" w:hAnsi="Verdana"/>
          <w:sz w:val="18"/>
          <w:szCs w:val="18"/>
        </w:rPr>
        <w:t>przetarg nieograniczony</w:t>
      </w:r>
      <w:r w:rsidRPr="00B0277A">
        <w:rPr>
          <w:rFonts w:ascii="Verdana" w:hAnsi="Verdana"/>
          <w:b/>
          <w:sz w:val="18"/>
          <w:szCs w:val="18"/>
        </w:rPr>
        <w:t xml:space="preserve"> </w:t>
      </w:r>
      <w:r w:rsidR="00893499" w:rsidRPr="00B0277A">
        <w:rPr>
          <w:rFonts w:ascii="Verdana" w:hAnsi="Verdana"/>
          <w:bCs/>
          <w:sz w:val="18"/>
          <w:szCs w:val="18"/>
        </w:rPr>
        <w:t>pn.</w:t>
      </w:r>
      <w:r w:rsidRPr="00B0277A">
        <w:rPr>
          <w:rFonts w:ascii="Verdana" w:hAnsi="Verdana"/>
          <w:b/>
          <w:sz w:val="18"/>
          <w:szCs w:val="18"/>
        </w:rPr>
        <w:t xml:space="preserve"> </w:t>
      </w:r>
      <w:r w:rsidR="00E72428" w:rsidRPr="00B0277A">
        <w:rPr>
          <w:rFonts w:ascii="Verdana" w:hAnsi="Verdana"/>
          <w:bCs/>
          <w:sz w:val="18"/>
          <w:szCs w:val="18"/>
        </w:rPr>
        <w:t>”</w:t>
      </w:r>
      <w:r w:rsidR="00033A1B" w:rsidRPr="00B0277A">
        <w:rPr>
          <w:rFonts w:ascii="Verdana" w:hAnsi="Verdana"/>
          <w:b/>
          <w:bCs/>
          <w:sz w:val="18"/>
          <w:szCs w:val="18"/>
        </w:rPr>
        <w:t xml:space="preserve">dostawa mikroskopu cyfrowego w wersji </w:t>
      </w:r>
      <w:proofErr w:type="spellStart"/>
      <w:r w:rsidR="00033A1B" w:rsidRPr="00B0277A">
        <w:rPr>
          <w:rFonts w:ascii="Verdana" w:hAnsi="Verdana"/>
          <w:b/>
          <w:bCs/>
          <w:sz w:val="18"/>
          <w:szCs w:val="18"/>
        </w:rPr>
        <w:t>podemonstracyjnej</w:t>
      </w:r>
      <w:proofErr w:type="spellEnd"/>
      <w:r w:rsidR="00033A1B" w:rsidRPr="00B0277A">
        <w:rPr>
          <w:rFonts w:ascii="Verdana" w:hAnsi="Verdana"/>
          <w:b/>
          <w:bCs/>
          <w:sz w:val="18"/>
          <w:szCs w:val="18"/>
        </w:rPr>
        <w:t xml:space="preserve"> - DE-dzp.272-562/24</w:t>
      </w:r>
      <w:r w:rsidR="00E72428" w:rsidRPr="00B0277A">
        <w:rPr>
          <w:rFonts w:ascii="Verdana" w:hAnsi="Verdana"/>
          <w:bCs/>
          <w:sz w:val="18"/>
          <w:szCs w:val="18"/>
        </w:rPr>
        <w:t>”</w:t>
      </w:r>
      <w:r w:rsidRPr="00B0277A">
        <w:rPr>
          <w:rFonts w:ascii="Verdana" w:hAnsi="Verdana"/>
          <w:b/>
          <w:sz w:val="18"/>
          <w:szCs w:val="18"/>
        </w:rPr>
        <w:t xml:space="preserve"> </w:t>
      </w:r>
      <w:r w:rsidRPr="00B0277A">
        <w:rPr>
          <w:rFonts w:ascii="Verdana" w:hAnsi="Verdana"/>
          <w:bCs/>
          <w:sz w:val="18"/>
          <w:szCs w:val="18"/>
        </w:rPr>
        <w:t>– znak sprawy</w:t>
      </w:r>
      <w:r w:rsidRPr="00B0277A">
        <w:rPr>
          <w:rFonts w:ascii="Verdana" w:hAnsi="Verdana"/>
          <w:b/>
          <w:sz w:val="18"/>
          <w:szCs w:val="18"/>
        </w:rPr>
        <w:t xml:space="preserve"> </w:t>
      </w:r>
      <w:r w:rsidR="00033A1B" w:rsidRPr="00B0277A">
        <w:rPr>
          <w:rFonts w:ascii="Verdana" w:hAnsi="Verdana"/>
          <w:b/>
          <w:sz w:val="18"/>
          <w:szCs w:val="18"/>
        </w:rPr>
        <w:t>DE-dzp.272-562/24</w:t>
      </w:r>
      <w:r w:rsidRPr="00B0277A">
        <w:rPr>
          <w:rFonts w:ascii="Verdana" w:hAnsi="Verdana"/>
          <w:b/>
          <w:sz w:val="18"/>
          <w:szCs w:val="18"/>
        </w:rPr>
        <w:t>.</w:t>
      </w:r>
    </w:p>
    <w:p w14:paraId="1683784D" w14:textId="77777777" w:rsidR="0012774F" w:rsidRPr="00B0277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 xml:space="preserve">Zamawiający, </w:t>
      </w:r>
      <w:r w:rsidR="001D75AC" w:rsidRPr="00B0277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B0277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B0277A">
        <w:rPr>
          <w:rFonts w:ascii="Verdana" w:hAnsi="Verdana"/>
          <w:sz w:val="18"/>
          <w:szCs w:val="18"/>
        </w:rPr>
        <w:t>1</w:t>
      </w:r>
      <w:r w:rsidRPr="00B0277A">
        <w:rPr>
          <w:rFonts w:ascii="Verdana" w:hAnsi="Verdana"/>
          <w:sz w:val="18"/>
          <w:szCs w:val="18"/>
        </w:rPr>
        <w:t>3</w:t>
      </w:r>
      <w:r w:rsidR="0029606A" w:rsidRPr="00B0277A">
        <w:rPr>
          <w:rFonts w:ascii="Verdana" w:hAnsi="Verdana"/>
          <w:sz w:val="18"/>
          <w:szCs w:val="18"/>
        </w:rPr>
        <w:t>5</w:t>
      </w:r>
      <w:r w:rsidRPr="00B0277A">
        <w:rPr>
          <w:rFonts w:ascii="Verdana" w:hAnsi="Verdana"/>
          <w:sz w:val="18"/>
          <w:szCs w:val="18"/>
        </w:rPr>
        <w:t xml:space="preserve"> ust</w:t>
      </w:r>
      <w:r w:rsidR="00D9049C" w:rsidRPr="00B0277A">
        <w:rPr>
          <w:rFonts w:ascii="Verdana" w:hAnsi="Verdana"/>
          <w:sz w:val="18"/>
          <w:szCs w:val="18"/>
        </w:rPr>
        <w:t xml:space="preserve">. </w:t>
      </w:r>
      <w:r w:rsidR="0029606A" w:rsidRPr="00B0277A">
        <w:rPr>
          <w:rFonts w:ascii="Verdana" w:hAnsi="Verdana"/>
          <w:sz w:val="18"/>
          <w:szCs w:val="18"/>
        </w:rPr>
        <w:t>6</w:t>
      </w:r>
      <w:r w:rsidRPr="00B0277A">
        <w:rPr>
          <w:rFonts w:ascii="Verdana" w:hAnsi="Verdana"/>
          <w:sz w:val="18"/>
          <w:szCs w:val="18"/>
        </w:rPr>
        <w:t xml:space="preserve"> ustawy z dnia </w:t>
      </w:r>
      <w:r w:rsidR="0029606A" w:rsidRPr="00B0277A">
        <w:rPr>
          <w:rFonts w:ascii="Verdana" w:hAnsi="Verdana"/>
          <w:sz w:val="18"/>
          <w:szCs w:val="18"/>
        </w:rPr>
        <w:t>11</w:t>
      </w:r>
      <w:r w:rsidRPr="00B0277A">
        <w:rPr>
          <w:rFonts w:ascii="Verdana" w:hAnsi="Verdana"/>
          <w:sz w:val="18"/>
          <w:szCs w:val="18"/>
        </w:rPr>
        <w:t xml:space="preserve"> </w:t>
      </w:r>
      <w:r w:rsidR="0029606A" w:rsidRPr="00B0277A">
        <w:rPr>
          <w:rFonts w:ascii="Verdana" w:hAnsi="Verdana"/>
          <w:sz w:val="18"/>
          <w:szCs w:val="18"/>
        </w:rPr>
        <w:t xml:space="preserve">września </w:t>
      </w:r>
      <w:r w:rsidRPr="00B0277A">
        <w:rPr>
          <w:rFonts w:ascii="Verdana" w:hAnsi="Verdana"/>
          <w:sz w:val="18"/>
          <w:szCs w:val="18"/>
        </w:rPr>
        <w:t>20</w:t>
      </w:r>
      <w:r w:rsidR="0029606A" w:rsidRPr="00B0277A">
        <w:rPr>
          <w:rFonts w:ascii="Verdana" w:hAnsi="Verdana"/>
          <w:sz w:val="18"/>
          <w:szCs w:val="18"/>
        </w:rPr>
        <w:t>19</w:t>
      </w:r>
      <w:r w:rsidRPr="00B0277A">
        <w:rPr>
          <w:rFonts w:ascii="Verdana" w:hAnsi="Verdana"/>
          <w:sz w:val="18"/>
          <w:szCs w:val="18"/>
        </w:rPr>
        <w:t xml:space="preserve"> r</w:t>
      </w:r>
      <w:r w:rsidR="0029606A" w:rsidRPr="00B0277A">
        <w:rPr>
          <w:rFonts w:ascii="Verdana" w:hAnsi="Verdana"/>
          <w:sz w:val="18"/>
          <w:szCs w:val="18"/>
        </w:rPr>
        <w:t>.</w:t>
      </w:r>
      <w:r w:rsidRPr="00B0277A">
        <w:rPr>
          <w:rFonts w:ascii="Verdana" w:hAnsi="Verdana"/>
          <w:sz w:val="18"/>
          <w:szCs w:val="18"/>
        </w:rPr>
        <w:t xml:space="preserve"> Prawo </w:t>
      </w:r>
      <w:r w:rsidR="0029606A" w:rsidRPr="00B0277A">
        <w:rPr>
          <w:rFonts w:ascii="Verdana" w:hAnsi="Verdana"/>
          <w:sz w:val="18"/>
          <w:szCs w:val="18"/>
        </w:rPr>
        <w:t>z</w:t>
      </w:r>
      <w:r w:rsidRPr="00B0277A">
        <w:rPr>
          <w:rFonts w:ascii="Verdana" w:hAnsi="Verdana"/>
          <w:sz w:val="18"/>
          <w:szCs w:val="18"/>
        </w:rPr>
        <w:t xml:space="preserve">amówień </w:t>
      </w:r>
      <w:r w:rsidR="0029606A" w:rsidRPr="00B0277A">
        <w:rPr>
          <w:rFonts w:ascii="Verdana" w:hAnsi="Verdana"/>
          <w:sz w:val="18"/>
          <w:szCs w:val="18"/>
        </w:rPr>
        <w:t>p</w:t>
      </w:r>
      <w:r w:rsidRPr="00B0277A">
        <w:rPr>
          <w:rFonts w:ascii="Verdana" w:hAnsi="Verdana"/>
          <w:sz w:val="18"/>
          <w:szCs w:val="18"/>
        </w:rPr>
        <w:t>ublicznych</w:t>
      </w:r>
      <w:r w:rsidR="00CF0649" w:rsidRPr="00B0277A">
        <w:rPr>
          <w:rFonts w:ascii="Verdana" w:hAnsi="Verdana"/>
          <w:sz w:val="18"/>
          <w:szCs w:val="18"/>
        </w:rPr>
        <w:t xml:space="preserve"> </w:t>
      </w:r>
      <w:r w:rsidR="0053062D" w:rsidRPr="00B0277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B0277A">
        <w:rPr>
          <w:rFonts w:ascii="Verdana" w:hAnsi="Verdana"/>
          <w:sz w:val="18"/>
          <w:szCs w:val="18"/>
        </w:rPr>
        <w:t>t.j</w:t>
      </w:r>
      <w:proofErr w:type="spellEnd"/>
      <w:r w:rsidR="0053062D" w:rsidRPr="00B0277A">
        <w:rPr>
          <w:rFonts w:ascii="Verdana" w:hAnsi="Verdana"/>
          <w:sz w:val="18"/>
          <w:szCs w:val="18"/>
        </w:rPr>
        <w:t xml:space="preserve">. ze zm.) </w:t>
      </w:r>
      <w:r w:rsidR="00D9049C" w:rsidRPr="00B0277A">
        <w:rPr>
          <w:rFonts w:ascii="Verdana" w:hAnsi="Verdana"/>
          <w:sz w:val="18"/>
          <w:szCs w:val="18"/>
        </w:rPr>
        <w:t>udostępnia</w:t>
      </w:r>
      <w:r w:rsidR="00BE7BFD" w:rsidRPr="00B0277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0277A">
        <w:rPr>
          <w:rFonts w:ascii="Verdana" w:hAnsi="Verdana"/>
          <w:sz w:val="18"/>
          <w:szCs w:val="18"/>
        </w:rPr>
        <w:t>pecyfikacji Warunków Zamówienia (</w:t>
      </w:r>
      <w:r w:rsidR="0012774F" w:rsidRPr="00B0277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0277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0277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B0277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B0277A">
        <w:rPr>
          <w:rFonts w:ascii="Verdana" w:hAnsi="Verdana"/>
          <w:sz w:val="18"/>
          <w:szCs w:val="18"/>
        </w:rPr>
        <w:t>wraz z wyjaśnieniami</w:t>
      </w:r>
      <w:r w:rsidR="0012774F" w:rsidRPr="00B0277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3A1B" w:rsidRPr="00B0277A" w14:paraId="1E48084F" w14:textId="77777777" w:rsidTr="00CF024F">
        <w:tc>
          <w:tcPr>
            <w:tcW w:w="9356" w:type="dxa"/>
            <w:shd w:val="clear" w:color="auto" w:fill="auto"/>
          </w:tcPr>
          <w:p w14:paraId="6C9FE8C3" w14:textId="4B11C93C" w:rsidR="00F80242" w:rsidRPr="00B0277A" w:rsidRDefault="00033A1B" w:rsidP="00F802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Treść zapytań brzmi następująco: </w:t>
            </w:r>
          </w:p>
          <w:p w14:paraId="28CB32A7" w14:textId="065100FF" w:rsidR="00F80242" w:rsidRPr="00B0277A" w:rsidRDefault="00F80242" w:rsidP="00F802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Pytanie 1 dotyczące § 8 ust 2 Wzoru Umowy</w:t>
            </w:r>
          </w:p>
          <w:p w14:paraId="166304D1" w14:textId="77777777" w:rsidR="00F80242" w:rsidRPr="00B0277A" w:rsidRDefault="00F80242" w:rsidP="00F802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Zwracamy się z prośbą o modyfikację § 8 ust 2 Wzoru Umowy w związku z faktem, że przedmiotem postępowania jest mikroskop cyfrowy w wersji </w:t>
            </w:r>
            <w:proofErr w:type="spellStart"/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podemonstracyjnej</w:t>
            </w:r>
            <w:proofErr w:type="spellEnd"/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, a zatem niemożliwe jest zagwarantowanie przez Sprzedawcę, że dostarczony przedmiot zamówienia jest fabrycznie nowy.</w:t>
            </w:r>
          </w:p>
          <w:p w14:paraId="6FBC843A" w14:textId="77777777" w:rsidR="00F80242" w:rsidRPr="00B0277A" w:rsidRDefault="00F80242" w:rsidP="00F802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Pytanie 2 dotyczące Wzoru Umowy</w:t>
            </w:r>
          </w:p>
          <w:p w14:paraId="2E299367" w14:textId="77777777" w:rsidR="00F80242" w:rsidRPr="00B0277A" w:rsidRDefault="00F80242" w:rsidP="00F802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Czy Zamawiający wyrazi zgodę na zmianę zapisu § 8 ust. 11 z następującego:</w:t>
            </w:r>
          </w:p>
          <w:p w14:paraId="0C08AF10" w14:textId="6A82F081" w:rsidR="00F80242" w:rsidRPr="00B0277A" w:rsidRDefault="00F80242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„11.</w:t>
            </w:r>
            <w:r w:rsidR="00E442D9"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</w:t>
            </w: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Sprzedawca zobowiązuje się do wymiany wadliwego urządzenia (zespołu) na wolny od wad po bezskutecznych dwóch naprawach gwarancyjnych.”</w:t>
            </w:r>
          </w:p>
          <w:p w14:paraId="4430A7B8" w14:textId="77777777" w:rsidR="00F80242" w:rsidRPr="00B0277A" w:rsidRDefault="00F80242" w:rsidP="00F80242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na następujący zapis:</w:t>
            </w:r>
          </w:p>
          <w:p w14:paraId="3591B66D" w14:textId="20D5A1D8" w:rsidR="002F5680" w:rsidRPr="00B0277A" w:rsidRDefault="00F80242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11.</w:t>
            </w:r>
            <w:r w:rsidR="00E442D9"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</w:t>
            </w: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Sprzedawca zobowiązuje się do wymiany wadliwego podzespołu na wolny od wad po bezskutecznych dwóch naprawach gwarancyjnych.</w:t>
            </w:r>
          </w:p>
          <w:p w14:paraId="575BFE4E" w14:textId="77777777" w:rsidR="00033A1B" w:rsidRPr="00B0277A" w:rsidRDefault="00033A1B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Odpowiedź Zamawiającego:</w:t>
            </w:r>
          </w:p>
          <w:p w14:paraId="65FEB6D3" w14:textId="21D3791D" w:rsidR="00342054" w:rsidRPr="00B0277A" w:rsidRDefault="007438A1" w:rsidP="00B0277A">
            <w:pPr>
              <w:numPr>
                <w:ilvl w:val="0"/>
                <w:numId w:val="10"/>
              </w:num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Zamawiający wyraża zgodę na propozycję Wykonawcy.</w:t>
            </w:r>
          </w:p>
          <w:p w14:paraId="14D30A62" w14:textId="398E9BE1" w:rsidR="007438A1" w:rsidRPr="00B0277A" w:rsidRDefault="007438A1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 związku z powyższym Zamawiający dokonuje zmiany wzoru umowy w następujący sposób:</w:t>
            </w:r>
          </w:p>
          <w:p w14:paraId="038FD8B7" w14:textId="71610E87" w:rsidR="007438A1" w:rsidRPr="00B0277A" w:rsidRDefault="007438A1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 § 8 ust 2 Wzoru Umowy jest:</w:t>
            </w:r>
          </w:p>
          <w:p w14:paraId="023BA9FB" w14:textId="77777777" w:rsidR="0046593C" w:rsidRPr="00B0277A" w:rsidRDefault="0046593C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Sprzedawca udziela Kupującemu gwarancji, że dostarczony przedmiot zamówienia jest fabrycznie nowy i wolny od wad fizycznych i wad prawnych. Sprzedawca gwarantuje, że dostarczony Sprzęt jest fabrycznie nowy, nieużywany, kompletny, wysokiej jakości i </w:t>
            </w: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 xml:space="preserve">funkcjonalności, wprowadzony do obrotu na terytorium Rzeczypospolitej Polskiej, sprawny technicznie - w oryginalnych nienaruszonych opakowaniach. </w:t>
            </w:r>
          </w:p>
          <w:p w14:paraId="6BBA6AFA" w14:textId="1B0292AD" w:rsidR="0046593C" w:rsidRPr="00B0277A" w:rsidRDefault="0046593C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Powyższy zapis otrzymuje nowe brzmienie:</w:t>
            </w:r>
          </w:p>
          <w:p w14:paraId="72BE332D" w14:textId="30A16D03" w:rsidR="00C411A1" w:rsidRPr="00B0277A" w:rsidRDefault="00C411A1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Sprzedawca udziela Kupującemu gwarancji, że dostarczony przedmiot zamówienia jest urządzeniem </w:t>
            </w:r>
            <w:proofErr w:type="spellStart"/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podemonstracyjnym</w:t>
            </w:r>
            <w:proofErr w:type="spellEnd"/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wolny od wad fizycznych i wad prawnych. Sprzedawca gwarantuje, że dostarczony Sprzęt jest </w:t>
            </w:r>
            <w:proofErr w:type="spellStart"/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podemonstracyjny</w:t>
            </w:r>
            <w:proofErr w:type="spellEnd"/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, używany, kompletny, wysokiej jakości i funkcjonalności, wprowadzony do obrotu na terytorium Rzeczypospolitej Polskiej, sprawny technicznie.</w:t>
            </w:r>
          </w:p>
          <w:p w14:paraId="042407AC" w14:textId="55107DEF" w:rsidR="007438A1" w:rsidRPr="00B0277A" w:rsidRDefault="00516161" w:rsidP="00B0277A">
            <w:pPr>
              <w:numPr>
                <w:ilvl w:val="0"/>
                <w:numId w:val="10"/>
              </w:num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Zamawiający wyraża zgodę na propozycję Wykonawcy.</w:t>
            </w:r>
          </w:p>
          <w:p w14:paraId="1DB99185" w14:textId="77777777" w:rsidR="00B0277A" w:rsidRPr="00B0277A" w:rsidRDefault="00B0277A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 związku z powyższym Zamawiający dokonuje zmiany wzoru umowy w następujący sposób:</w:t>
            </w:r>
          </w:p>
          <w:p w14:paraId="73104B31" w14:textId="681C1C31" w:rsidR="00B0277A" w:rsidRPr="00B0277A" w:rsidRDefault="00B0277A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 § 8 ust 11 Wzoru Umowy jest:</w:t>
            </w:r>
          </w:p>
          <w:p w14:paraId="1BD074B7" w14:textId="0C9EFC5A" w:rsidR="00B0277A" w:rsidRPr="00B0277A" w:rsidRDefault="00B0277A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Sprzedawca zobowiązuje się do wymiany wadliwego urządzenia (zespołu) na wolny od wad po bezskutecznych dwóch naprawach gwarancyjnych</w:t>
            </w:r>
          </w:p>
          <w:p w14:paraId="4B0F6EA9" w14:textId="77777777" w:rsidR="00B0277A" w:rsidRPr="00B0277A" w:rsidRDefault="00B0277A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Powyższy zapis otrzymuje nowe brzmienie:</w:t>
            </w:r>
          </w:p>
          <w:p w14:paraId="7C7527BB" w14:textId="1614BDB0" w:rsidR="00B0277A" w:rsidRDefault="00B0277A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Sprzedawca</w:t>
            </w:r>
            <w:r w:rsidR="005A35F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</w:t>
            </w:r>
            <w:r w:rsidRPr="00B0277A">
              <w:rPr>
                <w:rFonts w:ascii="Verdana" w:eastAsia="Calibri" w:hAnsi="Verdana"/>
                <w:sz w:val="18"/>
                <w:szCs w:val="18"/>
                <w:lang w:eastAsia="en-US"/>
              </w:rPr>
              <w:t>zobowiązuje się do wymiany wadliwego podzespołu na wolny od wad po bezskutecznych dwóch naprawach gwarancyjnych.</w:t>
            </w:r>
          </w:p>
          <w:p w14:paraId="72308F4B" w14:textId="77777777" w:rsidR="005A35FD" w:rsidRDefault="005A35FD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CC55D14" w14:textId="1125DA22" w:rsidR="00A447B3" w:rsidRPr="00A447B3" w:rsidRDefault="00A447B3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u w:val="single"/>
                <w:lang w:eastAsia="en-US"/>
              </w:rPr>
            </w:pPr>
            <w:r w:rsidRPr="00A447B3">
              <w:rPr>
                <w:rFonts w:ascii="Verdana" w:eastAsia="Calibri" w:hAnsi="Verdana"/>
                <w:sz w:val="18"/>
                <w:szCs w:val="18"/>
                <w:u w:val="single"/>
                <w:lang w:eastAsia="en-US"/>
              </w:rPr>
              <w:t>W związku z powyższym Zamawiający zamieszcza na stronie internetowej nowy obowiązujący wzór umowy stanowiący załącznik nr 3A do SWZ.</w:t>
            </w:r>
          </w:p>
          <w:p w14:paraId="7F37E48E" w14:textId="164285ED" w:rsidR="00033A1B" w:rsidRPr="00B0277A" w:rsidRDefault="00033A1B" w:rsidP="00B0277A">
            <w:pPr>
              <w:spacing w:after="200" w:line="276" w:lineRule="auto"/>
              <w:ind w:right="566"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7FFD4349" w14:textId="77777777" w:rsidR="002F5680" w:rsidRPr="00B0277A" w:rsidRDefault="002F5680" w:rsidP="002F5680">
      <w:pPr>
        <w:rPr>
          <w:rFonts w:ascii="Verdana" w:hAnsi="Verdana"/>
          <w:sz w:val="18"/>
          <w:szCs w:val="18"/>
        </w:rPr>
      </w:pPr>
    </w:p>
    <w:p w14:paraId="74726578" w14:textId="6D7ACC89" w:rsidR="002F5680" w:rsidRPr="00B0277A" w:rsidRDefault="002F5680" w:rsidP="002F5680">
      <w:pPr>
        <w:tabs>
          <w:tab w:val="left" w:pos="6075"/>
        </w:tabs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ab/>
        <w:t>KANCLERZ</w:t>
      </w:r>
    </w:p>
    <w:p w14:paraId="3FA51F2C" w14:textId="77777777" w:rsidR="002F5680" w:rsidRDefault="002F5680" w:rsidP="002F5680">
      <w:pPr>
        <w:tabs>
          <w:tab w:val="left" w:pos="6075"/>
        </w:tabs>
        <w:rPr>
          <w:rFonts w:ascii="Verdana" w:hAnsi="Verdana"/>
          <w:sz w:val="18"/>
          <w:szCs w:val="18"/>
        </w:rPr>
      </w:pPr>
    </w:p>
    <w:p w14:paraId="2251E446" w14:textId="77777777" w:rsidR="00B0277A" w:rsidRDefault="00B0277A" w:rsidP="002F5680">
      <w:pPr>
        <w:tabs>
          <w:tab w:val="left" w:pos="6075"/>
        </w:tabs>
        <w:rPr>
          <w:rFonts w:ascii="Verdana" w:hAnsi="Verdana"/>
          <w:sz w:val="18"/>
          <w:szCs w:val="18"/>
        </w:rPr>
      </w:pPr>
    </w:p>
    <w:p w14:paraId="6816E18B" w14:textId="77777777" w:rsidR="00B0277A" w:rsidRPr="00B0277A" w:rsidRDefault="00B0277A" w:rsidP="002F5680">
      <w:pPr>
        <w:tabs>
          <w:tab w:val="left" w:pos="6075"/>
        </w:tabs>
        <w:rPr>
          <w:rFonts w:ascii="Verdana" w:hAnsi="Verdana"/>
          <w:sz w:val="18"/>
          <w:szCs w:val="18"/>
        </w:rPr>
      </w:pPr>
    </w:p>
    <w:p w14:paraId="52911698" w14:textId="77777777" w:rsidR="002F5680" w:rsidRPr="00B0277A" w:rsidRDefault="002F5680" w:rsidP="002F5680">
      <w:pPr>
        <w:tabs>
          <w:tab w:val="left" w:pos="6075"/>
        </w:tabs>
        <w:rPr>
          <w:rFonts w:ascii="Verdana" w:hAnsi="Verdana"/>
          <w:sz w:val="18"/>
          <w:szCs w:val="18"/>
        </w:rPr>
      </w:pPr>
    </w:p>
    <w:p w14:paraId="3EEF818E" w14:textId="231CB085" w:rsidR="002F5680" w:rsidRPr="00B0277A" w:rsidRDefault="002F5680" w:rsidP="002F5680">
      <w:pPr>
        <w:tabs>
          <w:tab w:val="left" w:pos="6075"/>
        </w:tabs>
        <w:rPr>
          <w:rFonts w:ascii="Verdana" w:hAnsi="Verdana"/>
          <w:sz w:val="18"/>
          <w:szCs w:val="18"/>
        </w:rPr>
      </w:pPr>
      <w:r w:rsidRPr="00B0277A">
        <w:rPr>
          <w:rFonts w:ascii="Verdana" w:hAnsi="Verdana"/>
          <w:sz w:val="18"/>
          <w:szCs w:val="18"/>
        </w:rPr>
        <w:tab/>
        <w:t>mgr inż. Henryk Zioło</w:t>
      </w:r>
    </w:p>
    <w:sectPr w:rsidR="002F5680" w:rsidRPr="00B0277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24F25" w14:textId="77777777" w:rsidR="0095681D" w:rsidRDefault="0095681D">
      <w:r>
        <w:separator/>
      </w:r>
    </w:p>
  </w:endnote>
  <w:endnote w:type="continuationSeparator" w:id="0">
    <w:p w14:paraId="228CF277" w14:textId="77777777" w:rsidR="0095681D" w:rsidRDefault="0095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BA97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8161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72BD2" w14:textId="77777777" w:rsidR="006D4AB3" w:rsidRDefault="005A35FD">
    <w:pPr>
      <w:pStyle w:val="Stopka"/>
      <w:tabs>
        <w:tab w:val="clear" w:pos="4536"/>
      </w:tabs>
      <w:jc w:val="center"/>
    </w:pPr>
    <w:r>
      <w:rPr>
        <w:noProof/>
      </w:rPr>
      <w:pict w14:anchorId="73CB98CE">
        <v:line id="_x0000_s1025" style="position:absolute;left:0;text-align:left;z-index:251657728" from="-3.85pt,8.75pt" to="455.15pt,8.75pt"/>
      </w:pict>
    </w:r>
  </w:p>
  <w:p w14:paraId="71B90B8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04D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9E93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81B51D" w14:textId="77777777" w:rsidR="006D4AB3" w:rsidRDefault="006D4AB3">
    <w:pPr>
      <w:pStyle w:val="Stopka"/>
      <w:tabs>
        <w:tab w:val="clear" w:pos="4536"/>
        <w:tab w:val="left" w:pos="6237"/>
      </w:tabs>
    </w:pPr>
  </w:p>
  <w:p w14:paraId="130DEC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4F91B" w14:textId="77777777" w:rsidR="0095681D" w:rsidRDefault="0095681D">
      <w:r>
        <w:separator/>
      </w:r>
    </w:p>
  </w:footnote>
  <w:footnote w:type="continuationSeparator" w:id="0">
    <w:p w14:paraId="4615A65C" w14:textId="77777777" w:rsidR="0095681D" w:rsidRDefault="00956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5C952" w14:textId="77777777" w:rsidR="00033A1B" w:rsidRDefault="00033A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DBD85" w14:textId="77777777" w:rsidR="00033A1B" w:rsidRDefault="00033A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2B63E" w14:textId="77777777" w:rsidR="00033A1B" w:rsidRDefault="00033A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73299"/>
    <w:multiLevelType w:val="hybridMultilevel"/>
    <w:tmpl w:val="DD0831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CC0421"/>
    <w:multiLevelType w:val="hybridMultilevel"/>
    <w:tmpl w:val="7E063F58"/>
    <w:lvl w:ilvl="0" w:tplc="19D8C81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43F65FA"/>
    <w:multiLevelType w:val="hybridMultilevel"/>
    <w:tmpl w:val="5BDC8B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1448942">
    <w:abstractNumId w:val="6"/>
  </w:num>
  <w:num w:numId="2" w16cid:durableId="478154290">
    <w:abstractNumId w:val="9"/>
  </w:num>
  <w:num w:numId="3" w16cid:durableId="957683414">
    <w:abstractNumId w:val="4"/>
  </w:num>
  <w:num w:numId="4" w16cid:durableId="1285431691">
    <w:abstractNumId w:val="8"/>
  </w:num>
  <w:num w:numId="5" w16cid:durableId="217867335">
    <w:abstractNumId w:val="1"/>
  </w:num>
  <w:num w:numId="6" w16cid:durableId="1086733745">
    <w:abstractNumId w:val="2"/>
  </w:num>
  <w:num w:numId="7" w16cid:durableId="1745101413">
    <w:abstractNumId w:val="7"/>
  </w:num>
  <w:num w:numId="8" w16cid:durableId="1031031646">
    <w:abstractNumId w:val="3"/>
  </w:num>
  <w:num w:numId="9" w16cid:durableId="808090997">
    <w:abstractNumId w:val="5"/>
  </w:num>
  <w:num w:numId="10" w16cid:durableId="423959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81D"/>
    <w:rsid w:val="00031374"/>
    <w:rsid w:val="00033A1B"/>
    <w:rsid w:val="000A1097"/>
    <w:rsid w:val="000C4078"/>
    <w:rsid w:val="000E2A8F"/>
    <w:rsid w:val="000E3213"/>
    <w:rsid w:val="0012774F"/>
    <w:rsid w:val="00144B7A"/>
    <w:rsid w:val="00180C6E"/>
    <w:rsid w:val="001C7A1B"/>
    <w:rsid w:val="001D75AC"/>
    <w:rsid w:val="00294A96"/>
    <w:rsid w:val="0029606A"/>
    <w:rsid w:val="002D1760"/>
    <w:rsid w:val="002D3C6C"/>
    <w:rsid w:val="002F46C9"/>
    <w:rsid w:val="002F5680"/>
    <w:rsid w:val="00342054"/>
    <w:rsid w:val="00446E44"/>
    <w:rsid w:val="0046593C"/>
    <w:rsid w:val="004848F3"/>
    <w:rsid w:val="004A75F2"/>
    <w:rsid w:val="005144A9"/>
    <w:rsid w:val="00516161"/>
    <w:rsid w:val="00520165"/>
    <w:rsid w:val="0053062D"/>
    <w:rsid w:val="005A35FD"/>
    <w:rsid w:val="005B1B08"/>
    <w:rsid w:val="00632C3C"/>
    <w:rsid w:val="00662BDB"/>
    <w:rsid w:val="006A5DF1"/>
    <w:rsid w:val="006B7198"/>
    <w:rsid w:val="006D4AB3"/>
    <w:rsid w:val="006F3B81"/>
    <w:rsid w:val="007438A1"/>
    <w:rsid w:val="007D6860"/>
    <w:rsid w:val="007D7198"/>
    <w:rsid w:val="00870F9F"/>
    <w:rsid w:val="008804B6"/>
    <w:rsid w:val="00893499"/>
    <w:rsid w:val="00897AB0"/>
    <w:rsid w:val="008A3553"/>
    <w:rsid w:val="008B0709"/>
    <w:rsid w:val="00947A50"/>
    <w:rsid w:val="0095681D"/>
    <w:rsid w:val="009B3429"/>
    <w:rsid w:val="00A447B3"/>
    <w:rsid w:val="00A905AC"/>
    <w:rsid w:val="00B0277A"/>
    <w:rsid w:val="00B70BA0"/>
    <w:rsid w:val="00BA4891"/>
    <w:rsid w:val="00BA6584"/>
    <w:rsid w:val="00BB55D0"/>
    <w:rsid w:val="00BE7BFD"/>
    <w:rsid w:val="00C370F2"/>
    <w:rsid w:val="00C411A1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442D9"/>
    <w:rsid w:val="00E72428"/>
    <w:rsid w:val="00EA14B3"/>
    <w:rsid w:val="00EA416E"/>
    <w:rsid w:val="00F8024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F6BD62"/>
  <w15:chartTrackingRefBased/>
  <w15:docId w15:val="{4A8192E1-9EBC-4E5F-B56F-D002F21D4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2024-11-04T10:32:00Z</cp:lastPrinted>
  <dcterms:created xsi:type="dcterms:W3CDTF">2024-11-04T10:32:00Z</dcterms:created>
  <dcterms:modified xsi:type="dcterms:W3CDTF">2024-11-04T10:32:00Z</dcterms:modified>
</cp:coreProperties>
</file>