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C34D" w14:textId="2F2A9BA8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Pr="004B7C8F">
        <w:rPr>
          <w:b/>
          <w:bCs/>
          <w:sz w:val="22"/>
          <w:szCs w:val="22"/>
        </w:rPr>
        <w:t>Załącznik nr 1</w:t>
      </w:r>
    </w:p>
    <w:p w14:paraId="5D6F429A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105B01DD" w14:textId="77777777" w:rsidR="004B7C8F" w:rsidRPr="004B7C8F" w:rsidRDefault="004B7C8F" w:rsidP="00F645B5">
      <w:pPr>
        <w:ind w:left="2832"/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FORMULARZ OFERTY</w:t>
      </w:r>
    </w:p>
    <w:p w14:paraId="0E632EB0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0E02E0A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NAZWA WYKONAWCY:……………………………………………………………………..</w:t>
      </w:r>
    </w:p>
    <w:p w14:paraId="1F70D11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6122D3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ADRES:………………………………………………………………………………………………</w:t>
      </w:r>
    </w:p>
    <w:p w14:paraId="425D198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 zamieszkania (dotyczy osób prowadzących działalność gospodarczą):………………………</w:t>
      </w:r>
    </w:p>
    <w:p w14:paraId="08A930A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POWIAT:…………………………………WOJEWÓDZTWO …………………………….............</w:t>
      </w:r>
    </w:p>
    <w:p w14:paraId="5DBB4922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TEL.……………………………………………………………………………………………..</w:t>
      </w:r>
    </w:p>
    <w:p w14:paraId="74F1837A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FAX …………………………………………………………………………………………….</w:t>
      </w:r>
    </w:p>
    <w:p w14:paraId="704DCF4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E-MAIL………………………………………………………………………………………….</w:t>
      </w:r>
    </w:p>
    <w:p w14:paraId="7415259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NIP…………………………………. REGON:………………………………………………...</w:t>
      </w:r>
    </w:p>
    <w:p w14:paraId="6A4EF8A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BANK/ NR KONTA ……………………………………………………………………………</w:t>
      </w:r>
    </w:p>
    <w:p w14:paraId="72A500F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Do: Nazwa i siedziba Zamawiającego:</w:t>
      </w:r>
    </w:p>
    <w:p w14:paraId="3F22103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Akademia Górniczo – Hutnicza im. Stanisława Staszica w Krakowie</w:t>
      </w:r>
    </w:p>
    <w:p w14:paraId="18D3FE58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Dział Zamówień Publicznych  </w:t>
      </w:r>
    </w:p>
    <w:p w14:paraId="17D147F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Al. Mickiewicza 30, 30-059 Kraków,  </w:t>
      </w:r>
    </w:p>
    <w:p w14:paraId="52C1B773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CA79AE1" w14:textId="0128666C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 xml:space="preserve">Przystępując do postępowania o udzielenie zamówienia publicznego, którego przedmiotem jest </w:t>
      </w:r>
      <w:r w:rsidRPr="004B7C8F">
        <w:rPr>
          <w:b/>
          <w:bCs/>
          <w:sz w:val="22"/>
          <w:szCs w:val="22"/>
        </w:rPr>
        <w:t>dostawa mikroskopu cyfrowego wyposażonego w kamerę i oprogramowanie dla WIMiC  DE-dzp.272-</w:t>
      </w:r>
      <w:r w:rsidR="00264B4F">
        <w:rPr>
          <w:b/>
          <w:bCs/>
          <w:sz w:val="22"/>
          <w:szCs w:val="22"/>
        </w:rPr>
        <w:t>659</w:t>
      </w:r>
      <w:r w:rsidRPr="004B7C8F">
        <w:rPr>
          <w:b/>
          <w:bCs/>
          <w:sz w:val="22"/>
          <w:szCs w:val="22"/>
        </w:rPr>
        <w:t xml:space="preserve">/24, </w:t>
      </w:r>
      <w:r w:rsidRPr="004B7C8F">
        <w:rPr>
          <w:bCs/>
          <w:sz w:val="22"/>
          <w:szCs w:val="22"/>
        </w:rPr>
        <w:t>oferuję realizację przedmiotu zamówienia, zgodnie z zasadami określonymi w specyfikacji warunków zamówienia.</w:t>
      </w:r>
    </w:p>
    <w:p w14:paraId="74ED9D5A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ABA6A06" w14:textId="77777777" w:rsidR="004B7C8F" w:rsidRPr="004B7C8F" w:rsidRDefault="004B7C8F" w:rsidP="004B7C8F">
      <w:pPr>
        <w:rPr>
          <w:b/>
          <w:bCs/>
          <w:sz w:val="22"/>
          <w:szCs w:val="22"/>
        </w:rPr>
      </w:pPr>
      <w:bookmarkStart w:id="0" w:name="_Hlk147910056"/>
      <w:r w:rsidRPr="004B7C8F">
        <w:rPr>
          <w:b/>
          <w:bCs/>
          <w:sz w:val="22"/>
          <w:szCs w:val="22"/>
        </w:rPr>
        <w:t>Cena netto za całość zamówienia:   ......................................................................... PLN</w:t>
      </w:r>
    </w:p>
    <w:p w14:paraId="3C824A69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D6D7D00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Cena brutto za całość zamówienia: ......................................................................... PLN</w:t>
      </w:r>
    </w:p>
    <w:p w14:paraId="1C61678E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5FCE847B" w14:textId="77777777" w:rsid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Słownie brutto:</w:t>
      </w:r>
      <w:r w:rsidRPr="004B7C8F">
        <w:rPr>
          <w:bCs/>
          <w:sz w:val="22"/>
          <w:szCs w:val="22"/>
        </w:rPr>
        <w:t xml:space="preserve"> .......................................................................................................................</w:t>
      </w:r>
    </w:p>
    <w:p w14:paraId="7C4C3208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10BD50FB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49D86F0C" w14:textId="77777777" w:rsid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Powyższa cena zawiera podatek VAT w wysokości 23%</w:t>
      </w:r>
      <w:r w:rsidRPr="004B7C8F">
        <w:rPr>
          <w:bCs/>
          <w:sz w:val="22"/>
          <w:szCs w:val="22"/>
        </w:rPr>
        <w:t xml:space="preserve"> tj. ……………………. </w:t>
      </w:r>
      <w:r w:rsidRPr="004B7C8F">
        <w:rPr>
          <w:b/>
          <w:bCs/>
          <w:sz w:val="22"/>
          <w:szCs w:val="22"/>
        </w:rPr>
        <w:t>PLN</w:t>
      </w:r>
    </w:p>
    <w:p w14:paraId="3382B629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F28EC3D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2FFBA19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Producent/model zaoferowanego mikroskopu cyfrowego</w:t>
      </w:r>
      <w:r w:rsidRPr="004B7C8F">
        <w:rPr>
          <w:bCs/>
          <w:sz w:val="22"/>
          <w:szCs w:val="22"/>
        </w:rPr>
        <w:t>:  ……………………………………</w:t>
      </w:r>
    </w:p>
    <w:p w14:paraId="63724DD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3320BE85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0A39BB80" w14:textId="77777777" w:rsidR="004B7C8F" w:rsidRP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Okres udzielonej gwarancji  </w:t>
      </w:r>
      <w:r w:rsidRPr="004B7C8F">
        <w:rPr>
          <w:bCs/>
          <w:sz w:val="22"/>
          <w:szCs w:val="22"/>
        </w:rPr>
        <w:t>………………………………m-cy.</w:t>
      </w:r>
      <w:bookmarkEnd w:id="0"/>
      <w:r w:rsidRPr="004B7C8F">
        <w:rPr>
          <w:b/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</w:rPr>
        <w:t xml:space="preserve"> </w:t>
      </w:r>
      <w:r w:rsidRPr="004B7C8F">
        <w:rPr>
          <w:bCs/>
          <w:sz w:val="22"/>
          <w:szCs w:val="22"/>
          <w:highlight w:val="yellow"/>
        </w:rPr>
        <w:t>(</w:t>
      </w:r>
      <w:r w:rsidRPr="004B7C8F">
        <w:rPr>
          <w:bCs/>
          <w:i/>
          <w:sz w:val="22"/>
          <w:szCs w:val="22"/>
          <w:highlight w:val="yellow"/>
        </w:rPr>
        <w:t>kryterium oceny ofert)*.</w:t>
      </w:r>
      <w:r w:rsidRPr="004B7C8F">
        <w:rPr>
          <w:bCs/>
          <w:i/>
          <w:sz w:val="22"/>
          <w:szCs w:val="22"/>
        </w:rPr>
        <w:t xml:space="preserve"> </w:t>
      </w:r>
    </w:p>
    <w:p w14:paraId="63DAE667" w14:textId="77777777" w:rsidR="004B7C8F" w:rsidRDefault="004B7C8F" w:rsidP="004B7C8F">
      <w:pPr>
        <w:rPr>
          <w:bCs/>
          <w:i/>
          <w:sz w:val="22"/>
          <w:szCs w:val="22"/>
        </w:rPr>
      </w:pPr>
      <w:r w:rsidRPr="004B7C8F">
        <w:rPr>
          <w:bCs/>
          <w:i/>
          <w:sz w:val="22"/>
          <w:szCs w:val="22"/>
        </w:rPr>
        <w:t xml:space="preserve">*)Zamawiający informuje, że w przypadku braku wpisania gwarancji przez Wykonawcę, Zamawiający przyjmie gwarancję minimalną tj.12 miesięcy </w:t>
      </w:r>
    </w:p>
    <w:p w14:paraId="6D2345DB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5FC5F381" w14:textId="77777777" w:rsidR="004B7C8F" w:rsidRPr="004B7C8F" w:rsidRDefault="004B7C8F" w:rsidP="004B7C8F">
      <w:pPr>
        <w:rPr>
          <w:b/>
          <w:bCs/>
          <w:i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realizacji zamówienia: do ……. dni  </w:t>
      </w:r>
      <w:r w:rsidRPr="004B7C8F">
        <w:rPr>
          <w:bCs/>
          <w:sz w:val="22"/>
          <w:szCs w:val="22"/>
        </w:rPr>
        <w:t>od daty podpisania umowy.</w:t>
      </w:r>
    </w:p>
    <w:p w14:paraId="481B7FE4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62063A79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4B7C8F">
        <w:rPr>
          <w:b/>
          <w:bCs/>
          <w:sz w:val="22"/>
          <w:szCs w:val="22"/>
        </w:rPr>
        <w:t xml:space="preserve"> TAK/NIE</w:t>
      </w:r>
    </w:p>
    <w:p w14:paraId="23FE1C56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691C3B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płatności: </w:t>
      </w:r>
      <w:r w:rsidRPr="004B7C8F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0D3CD7" w14:textId="77777777" w:rsidR="004B7C8F" w:rsidRPr="004B7C8F" w:rsidRDefault="004B7C8F" w:rsidP="004B7C8F">
      <w:pPr>
        <w:rPr>
          <w:bCs/>
          <w:sz w:val="22"/>
          <w:szCs w:val="22"/>
        </w:rPr>
      </w:pPr>
    </w:p>
    <w:p w14:paraId="746FF10E" w14:textId="77777777" w:rsidR="004B7C8F" w:rsidRPr="00004386" w:rsidRDefault="004B7C8F" w:rsidP="004B7C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057F9AE7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64A4A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E3CBF76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8A161E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F474D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F3CFA" w14:textId="77777777" w:rsidR="004B7C8F" w:rsidRPr="00004386" w:rsidRDefault="004B7C8F" w:rsidP="004B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7C8F" w:rsidRPr="00004386" w14:paraId="1FC744AB" w14:textId="77777777" w:rsidTr="00A85C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2FACA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0B86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37E2DC23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3F6FF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4B7C8F" w:rsidRPr="00004386" w14:paraId="5943268C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21828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8DA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E2D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B7C8F" w:rsidRPr="00004386" w14:paraId="50DD0913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BDE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3EFC2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98B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B1FEF9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98F692E" w14:textId="77777777" w:rsidR="004B7C8F" w:rsidRPr="00004386" w:rsidRDefault="004B7C8F" w:rsidP="004B7C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7DC2D190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35EE88E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B0809F9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1E73646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0BB08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07741167" w14:textId="77777777" w:rsidR="004B7C8F" w:rsidRPr="00004386" w:rsidRDefault="004B7C8F" w:rsidP="004B7C8F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CC5AB0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CBFC33D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3B1E8EE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B41D046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DFD0C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1359BA8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455FBD9" w14:textId="77777777" w:rsidR="004B7C8F" w:rsidRPr="00004386" w:rsidRDefault="004B7C8F" w:rsidP="004B7C8F">
      <w:pPr>
        <w:jc w:val="both"/>
        <w:rPr>
          <w:sz w:val="22"/>
          <w:szCs w:val="22"/>
        </w:rPr>
      </w:pPr>
    </w:p>
    <w:p w14:paraId="21ABAB1F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51D07E55" w14:textId="77777777" w:rsidR="004B7C8F" w:rsidRPr="00004386" w:rsidRDefault="004B7C8F" w:rsidP="004B7C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68B53F4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6AD75E45" w14:textId="77777777" w:rsidR="00A9639A" w:rsidRPr="004B7C8F" w:rsidRDefault="00A9639A" w:rsidP="004B7C8F"/>
    <w:sectPr w:rsidR="00A9639A" w:rsidRPr="004B7C8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D9E46" w14:textId="77777777" w:rsidR="007C1D0E" w:rsidRDefault="007C1D0E">
      <w:r>
        <w:separator/>
      </w:r>
    </w:p>
  </w:endnote>
  <w:endnote w:type="continuationSeparator" w:id="0">
    <w:p w14:paraId="615D47E8" w14:textId="77777777" w:rsidR="007C1D0E" w:rsidRDefault="007C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2EF06" w14:textId="77777777" w:rsidR="007C1D0E" w:rsidRDefault="007C1D0E">
      <w:r>
        <w:separator/>
      </w:r>
    </w:p>
  </w:footnote>
  <w:footnote w:type="continuationSeparator" w:id="0">
    <w:p w14:paraId="2EE3E6E7" w14:textId="77777777" w:rsidR="007C1D0E" w:rsidRDefault="007C1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73313"/>
    <w:rsid w:val="001801DD"/>
    <w:rsid w:val="00194F1B"/>
    <w:rsid w:val="001B39B7"/>
    <w:rsid w:val="001C468B"/>
    <w:rsid w:val="001D4612"/>
    <w:rsid w:val="001D6DCA"/>
    <w:rsid w:val="001E2E06"/>
    <w:rsid w:val="00204048"/>
    <w:rsid w:val="00207E98"/>
    <w:rsid w:val="0024628F"/>
    <w:rsid w:val="0024678D"/>
    <w:rsid w:val="002504B9"/>
    <w:rsid w:val="002535CA"/>
    <w:rsid w:val="00261135"/>
    <w:rsid w:val="00264B4F"/>
    <w:rsid w:val="002723B0"/>
    <w:rsid w:val="002826A4"/>
    <w:rsid w:val="00291B65"/>
    <w:rsid w:val="002E322C"/>
    <w:rsid w:val="003064E3"/>
    <w:rsid w:val="0031496D"/>
    <w:rsid w:val="00315A4A"/>
    <w:rsid w:val="00321417"/>
    <w:rsid w:val="00330A5C"/>
    <w:rsid w:val="003336A1"/>
    <w:rsid w:val="003A3FF8"/>
    <w:rsid w:val="003A4E9F"/>
    <w:rsid w:val="003B007E"/>
    <w:rsid w:val="003B2C3D"/>
    <w:rsid w:val="003B5A81"/>
    <w:rsid w:val="003C26D5"/>
    <w:rsid w:val="003E60FF"/>
    <w:rsid w:val="003F045F"/>
    <w:rsid w:val="003F2313"/>
    <w:rsid w:val="004410BE"/>
    <w:rsid w:val="004614CB"/>
    <w:rsid w:val="00485852"/>
    <w:rsid w:val="0048614E"/>
    <w:rsid w:val="0048709F"/>
    <w:rsid w:val="00495B22"/>
    <w:rsid w:val="004A3829"/>
    <w:rsid w:val="004B7300"/>
    <w:rsid w:val="004B7C8F"/>
    <w:rsid w:val="004C0FBC"/>
    <w:rsid w:val="004C6753"/>
    <w:rsid w:val="004F1149"/>
    <w:rsid w:val="00514936"/>
    <w:rsid w:val="00537D66"/>
    <w:rsid w:val="00546FD8"/>
    <w:rsid w:val="005501CD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75CB"/>
    <w:rsid w:val="0063384F"/>
    <w:rsid w:val="0064295B"/>
    <w:rsid w:val="00643C6F"/>
    <w:rsid w:val="00644C74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41436"/>
    <w:rsid w:val="007650F8"/>
    <w:rsid w:val="00772D61"/>
    <w:rsid w:val="00773082"/>
    <w:rsid w:val="007748F0"/>
    <w:rsid w:val="00784335"/>
    <w:rsid w:val="00785956"/>
    <w:rsid w:val="007A4321"/>
    <w:rsid w:val="007C1D0E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D2AB8"/>
    <w:rsid w:val="008F1C66"/>
    <w:rsid w:val="00904B78"/>
    <w:rsid w:val="00922561"/>
    <w:rsid w:val="00931861"/>
    <w:rsid w:val="00970FE4"/>
    <w:rsid w:val="0098598E"/>
    <w:rsid w:val="009B3871"/>
    <w:rsid w:val="00A0022B"/>
    <w:rsid w:val="00A03A6B"/>
    <w:rsid w:val="00A03D18"/>
    <w:rsid w:val="00A11B39"/>
    <w:rsid w:val="00A12807"/>
    <w:rsid w:val="00A17B45"/>
    <w:rsid w:val="00A346FE"/>
    <w:rsid w:val="00A4066D"/>
    <w:rsid w:val="00A40C4C"/>
    <w:rsid w:val="00A45BD6"/>
    <w:rsid w:val="00A47B4D"/>
    <w:rsid w:val="00A65A56"/>
    <w:rsid w:val="00A83018"/>
    <w:rsid w:val="00A9639A"/>
    <w:rsid w:val="00AA0F7C"/>
    <w:rsid w:val="00AA14EC"/>
    <w:rsid w:val="00AD653E"/>
    <w:rsid w:val="00AD6BB5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BF07A3"/>
    <w:rsid w:val="00C449FF"/>
    <w:rsid w:val="00C471AA"/>
    <w:rsid w:val="00C51671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46A67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50E8A"/>
    <w:rsid w:val="00F51688"/>
    <w:rsid w:val="00F53146"/>
    <w:rsid w:val="00F53B9C"/>
    <w:rsid w:val="00F645B5"/>
    <w:rsid w:val="00F67A3D"/>
    <w:rsid w:val="00F90974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2024-10-11T12:25:00Z</cp:lastPrinted>
  <dcterms:created xsi:type="dcterms:W3CDTF">2024-10-29T13:47:00Z</dcterms:created>
  <dcterms:modified xsi:type="dcterms:W3CDTF">2024-10-31T14:09:00Z</dcterms:modified>
</cp:coreProperties>
</file>