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714D9" w14:textId="77777777" w:rsidR="001526B4" w:rsidRDefault="001526B4" w:rsidP="001526B4">
      <w:pPr>
        <w:pStyle w:val="Nagwek"/>
        <w:rPr>
          <w:rFonts w:ascii="Times New Roman" w:hAnsi="Times New Roman"/>
        </w:rPr>
      </w:pPr>
    </w:p>
    <w:p w14:paraId="1BB78B5F" w14:textId="57264119" w:rsidR="001526B4" w:rsidRPr="00DC7E52" w:rsidRDefault="001526B4" w:rsidP="001526B4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595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6B6A7A60" w14:textId="77777777" w:rsidR="001526B4" w:rsidRPr="00DC7E52" w:rsidRDefault="001526B4" w:rsidP="001526B4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EE59DEC" w14:textId="77777777" w:rsidR="001526B4" w:rsidRPr="00DC7E52" w:rsidRDefault="001526B4" w:rsidP="001526B4">
      <w:pPr>
        <w:jc w:val="center"/>
        <w:rPr>
          <w:rFonts w:ascii="Times New Roman" w:hAnsi="Times New Roman"/>
          <w:b/>
        </w:rPr>
      </w:pPr>
    </w:p>
    <w:p w14:paraId="79E85A0C" w14:textId="77777777" w:rsidR="001526B4" w:rsidRPr="00DC7E52" w:rsidRDefault="001526B4" w:rsidP="001526B4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61D36D2D" w14:textId="77777777" w:rsidR="001526B4" w:rsidRPr="00DC7E52" w:rsidRDefault="001526B4" w:rsidP="001526B4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07104A11" w14:textId="77777777" w:rsidR="001526B4" w:rsidRPr="00DC7E52" w:rsidRDefault="001526B4" w:rsidP="001526B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16F6252D" w14:textId="77777777" w:rsidR="001526B4" w:rsidRPr="00DC7E52" w:rsidRDefault="001526B4" w:rsidP="001526B4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BFCEF42" w14:textId="63871C71" w:rsidR="001526B4" w:rsidRPr="00DC7E52" w:rsidRDefault="009C05BF" w:rsidP="001526B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C379D8">
        <w:rPr>
          <w:b/>
        </w:rPr>
        <w:t xml:space="preserve">Dostawa 1 szt. komputera stacjonarnego oraz 1 szt. tabletu z klawiaturą i rysikiem na potrzeby </w:t>
      </w:r>
      <w:proofErr w:type="spellStart"/>
      <w:r w:rsidRPr="00C379D8">
        <w:rPr>
          <w:b/>
        </w:rPr>
        <w:t>WEAIiB</w:t>
      </w:r>
      <w:proofErr w:type="spellEnd"/>
      <w:r w:rsidR="001526B4" w:rsidRPr="00DC7E52">
        <w:rPr>
          <w:rFonts w:ascii="Times New Roman" w:hAnsi="Times New Roman"/>
          <w:b/>
        </w:rPr>
        <w:t xml:space="preserve">, nr sprawy: </w:t>
      </w:r>
      <w:r w:rsidR="001526B4">
        <w:rPr>
          <w:rFonts w:ascii="Times New Roman" w:hAnsi="Times New Roman"/>
          <w:b/>
        </w:rPr>
        <w:t>DE</w:t>
      </w:r>
      <w:r w:rsidR="001526B4" w:rsidRPr="00DC7E52">
        <w:rPr>
          <w:rFonts w:ascii="Times New Roman" w:hAnsi="Times New Roman"/>
          <w:b/>
        </w:rPr>
        <w:t>-</w:t>
      </w:r>
      <w:r w:rsidR="001526B4">
        <w:rPr>
          <w:rFonts w:ascii="Times New Roman" w:hAnsi="Times New Roman"/>
          <w:b/>
        </w:rPr>
        <w:t>d</w:t>
      </w:r>
      <w:r w:rsidR="001526B4" w:rsidRPr="00DC7E52">
        <w:rPr>
          <w:rFonts w:ascii="Times New Roman" w:hAnsi="Times New Roman"/>
          <w:b/>
        </w:rPr>
        <w:t>zp.272-</w:t>
      </w:r>
      <w:r w:rsidR="001526B4">
        <w:rPr>
          <w:rFonts w:ascii="Times New Roman" w:hAnsi="Times New Roman"/>
          <w:b/>
        </w:rPr>
        <w:t>595</w:t>
      </w:r>
      <w:r w:rsidR="001526B4" w:rsidRPr="00DC7E52">
        <w:rPr>
          <w:rFonts w:ascii="Times New Roman" w:hAnsi="Times New Roman"/>
          <w:b/>
        </w:rPr>
        <w:t>/2</w:t>
      </w:r>
      <w:r w:rsidR="001526B4">
        <w:rPr>
          <w:rFonts w:ascii="Times New Roman" w:hAnsi="Times New Roman"/>
          <w:b/>
        </w:rPr>
        <w:t>4</w:t>
      </w:r>
      <w:r w:rsidR="001526B4" w:rsidRPr="00DC7E52">
        <w:rPr>
          <w:rFonts w:ascii="Times New Roman" w:hAnsi="Times New Roman"/>
          <w:b/>
          <w:bCs/>
          <w:iCs/>
        </w:rPr>
        <w:t xml:space="preserve">, </w:t>
      </w:r>
      <w:r w:rsidR="001526B4" w:rsidRPr="00DC7E52">
        <w:rPr>
          <w:rFonts w:ascii="Times New Roman" w:hAnsi="Times New Roman"/>
        </w:rPr>
        <w:t xml:space="preserve">prowadzonego przez Akademię Górniczo-Hutniczą w Krakowie, </w:t>
      </w:r>
    </w:p>
    <w:p w14:paraId="3173B4DB" w14:textId="77777777" w:rsidR="001526B4" w:rsidRPr="00DC7E52" w:rsidRDefault="001526B4" w:rsidP="001526B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EEE1564" w14:textId="77777777" w:rsidR="001526B4" w:rsidRPr="00DC7E52" w:rsidRDefault="001526B4" w:rsidP="001526B4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EB78361" w14:textId="77777777" w:rsidR="001526B4" w:rsidRPr="00DC7E52" w:rsidRDefault="001526B4" w:rsidP="001526B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1380936" w14:textId="77777777" w:rsidR="001526B4" w:rsidRPr="00DC7E52" w:rsidRDefault="001526B4" w:rsidP="001526B4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0DC648D1" w14:textId="77777777" w:rsidR="001526B4" w:rsidRPr="00DC7E52" w:rsidRDefault="001526B4" w:rsidP="001526B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0AE4387F" w14:textId="77777777" w:rsidR="001526B4" w:rsidRPr="00DC7E52" w:rsidRDefault="001526B4" w:rsidP="001526B4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526B4" w:rsidRPr="00DC7E52" w14:paraId="30413359" w14:textId="77777777" w:rsidTr="006256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06F2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F758F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DF4B1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1526B4" w:rsidRPr="00DC7E52" w14:paraId="77B17EC1" w14:textId="77777777" w:rsidTr="006256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B9959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D820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39F0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1526B4" w:rsidRPr="00DC7E52" w14:paraId="1CE73A62" w14:textId="77777777" w:rsidTr="006256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B8C2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D40D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CE03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1526B4" w:rsidRPr="00DC7E52" w14:paraId="7782A73D" w14:textId="77777777" w:rsidTr="0062569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78DA7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2785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E9DD" w14:textId="77777777" w:rsidR="001526B4" w:rsidRPr="00DC7E52" w:rsidRDefault="001526B4" w:rsidP="0062569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A56B4FC" w14:textId="77777777" w:rsidR="001526B4" w:rsidRPr="00DC7E52" w:rsidRDefault="001526B4" w:rsidP="001526B4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B6A220F" w14:textId="77777777" w:rsidR="001526B4" w:rsidRPr="00DC7E52" w:rsidRDefault="001526B4" w:rsidP="001526B4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51A94C40" w14:textId="77777777" w:rsidR="001526B4" w:rsidRPr="00DC7E52" w:rsidRDefault="001526B4" w:rsidP="001526B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6DF12EE" w14:textId="77777777" w:rsidR="001526B4" w:rsidRPr="00DC7E52" w:rsidRDefault="001526B4" w:rsidP="001526B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16E632F1" w14:textId="77777777" w:rsidR="001526B4" w:rsidRPr="00DC7E52" w:rsidRDefault="001526B4" w:rsidP="001526B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183D1268" w14:textId="77777777" w:rsidR="001526B4" w:rsidRPr="00DC7E52" w:rsidRDefault="001526B4" w:rsidP="001526B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9F7E4DD" w14:textId="77777777" w:rsidR="001526B4" w:rsidRPr="00DC7E52" w:rsidRDefault="001526B4" w:rsidP="001526B4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613DE42" w14:textId="77777777" w:rsidR="001526B4" w:rsidRPr="00DC7E52" w:rsidRDefault="001526B4" w:rsidP="001526B4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33425A13" w14:textId="77777777" w:rsidR="001526B4" w:rsidRPr="00DC7E52" w:rsidRDefault="001526B4" w:rsidP="001526B4">
      <w:pPr>
        <w:rPr>
          <w:rFonts w:ascii="Times New Roman" w:hAnsi="Times New Roman"/>
        </w:rPr>
      </w:pPr>
    </w:p>
    <w:p w14:paraId="13866B6A" w14:textId="77777777" w:rsidR="001526B4" w:rsidRPr="00DC7E52" w:rsidRDefault="001526B4" w:rsidP="001526B4">
      <w:pPr>
        <w:rPr>
          <w:rFonts w:ascii="Times New Roman" w:hAnsi="Times New Roman"/>
        </w:rPr>
      </w:pPr>
    </w:p>
    <w:p w14:paraId="26D37330" w14:textId="77777777" w:rsidR="001526B4" w:rsidRPr="009508B4" w:rsidRDefault="001526B4" w:rsidP="001526B4"/>
    <w:p w14:paraId="18F6BC53" w14:textId="77777777" w:rsidR="001526B4" w:rsidRPr="006B41DD" w:rsidRDefault="001526B4" w:rsidP="001526B4"/>
    <w:p w14:paraId="4CA3855B" w14:textId="77777777" w:rsidR="001526B4" w:rsidRPr="009B4FF9" w:rsidRDefault="001526B4" w:rsidP="001526B4"/>
    <w:p w14:paraId="383FDFA8" w14:textId="77777777" w:rsidR="001526B4" w:rsidRPr="009F485C" w:rsidRDefault="001526B4" w:rsidP="001526B4"/>
    <w:p w14:paraId="05740395" w14:textId="77777777" w:rsidR="001526B4" w:rsidRPr="00DC67FD" w:rsidRDefault="001526B4" w:rsidP="001526B4"/>
    <w:p w14:paraId="4EBA0C8C" w14:textId="77777777" w:rsidR="001526B4" w:rsidRPr="00980A9E" w:rsidRDefault="001526B4" w:rsidP="001526B4"/>
    <w:p w14:paraId="52803126" w14:textId="77777777" w:rsidR="001526B4" w:rsidRPr="004362D4" w:rsidRDefault="001526B4" w:rsidP="001526B4"/>
    <w:p w14:paraId="1AEA53ED" w14:textId="77777777" w:rsidR="001526B4" w:rsidRPr="00EA0D6C" w:rsidRDefault="001526B4" w:rsidP="001526B4"/>
    <w:p w14:paraId="2AA26BC3" w14:textId="77777777" w:rsidR="001526B4" w:rsidRPr="004A1DE6" w:rsidRDefault="001526B4" w:rsidP="001526B4"/>
    <w:p w14:paraId="340CE850" w14:textId="77777777" w:rsidR="001526B4" w:rsidRPr="003F16EA" w:rsidRDefault="001526B4" w:rsidP="001526B4"/>
    <w:p w14:paraId="6E39220C" w14:textId="77777777" w:rsidR="001526B4" w:rsidRPr="00255C82" w:rsidRDefault="001526B4" w:rsidP="001526B4"/>
    <w:p w14:paraId="5BC0495C" w14:textId="6A5FADED" w:rsidR="00106AC7" w:rsidRPr="001526B4" w:rsidRDefault="00106AC7" w:rsidP="001526B4"/>
    <w:sectPr w:rsidR="00106AC7" w:rsidRPr="001526B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F4DB9" w14:textId="77777777" w:rsidR="009B7EBD" w:rsidRDefault="009B7EBD">
      <w:r>
        <w:separator/>
      </w:r>
    </w:p>
  </w:endnote>
  <w:endnote w:type="continuationSeparator" w:id="0">
    <w:p w14:paraId="1CB4CAD9" w14:textId="77777777" w:rsidR="009B7EBD" w:rsidRDefault="009B7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68E7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44261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23D2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6314137" w14:textId="77777777" w:rsidR="00336EEB" w:rsidRDefault="009C05BF" w:rsidP="00336EEB">
    <w:pPr>
      <w:pStyle w:val="Stopka"/>
      <w:tabs>
        <w:tab w:val="clear" w:pos="4536"/>
      </w:tabs>
      <w:jc w:val="center"/>
    </w:pPr>
    <w:r>
      <w:rPr>
        <w:noProof/>
      </w:rPr>
      <w:pict w14:anchorId="3C3894EC">
        <v:line id="_x0000_s1025" style="position:absolute;left:0;text-align:left;z-index:251657728" from="-3.85pt,8.7pt" to="455.15pt,8.7pt"/>
      </w:pict>
    </w:r>
  </w:p>
  <w:p w14:paraId="2A9F7D0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4AA3F" w14:textId="77777777" w:rsidR="006D7286" w:rsidRDefault="006D72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9915F" w14:textId="77777777" w:rsidR="009B7EBD" w:rsidRDefault="009B7EBD">
      <w:r>
        <w:separator/>
      </w:r>
    </w:p>
  </w:footnote>
  <w:footnote w:type="continuationSeparator" w:id="0">
    <w:p w14:paraId="2C00031D" w14:textId="77777777" w:rsidR="009B7EBD" w:rsidRDefault="009B7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59D79" w14:textId="77777777" w:rsidR="006D7286" w:rsidRDefault="006D72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17246" w14:textId="77777777" w:rsidR="006D7286" w:rsidRDefault="006D72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C6736" w14:textId="77777777" w:rsidR="006D7286" w:rsidRDefault="006D72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0948429">
    <w:abstractNumId w:val="14"/>
  </w:num>
  <w:num w:numId="2" w16cid:durableId="2044819807">
    <w:abstractNumId w:val="0"/>
  </w:num>
  <w:num w:numId="3" w16cid:durableId="216163560">
    <w:abstractNumId w:val="12"/>
  </w:num>
  <w:num w:numId="4" w16cid:durableId="1450315478">
    <w:abstractNumId w:val="8"/>
  </w:num>
  <w:num w:numId="5" w16cid:durableId="1480683589">
    <w:abstractNumId w:val="7"/>
  </w:num>
  <w:num w:numId="6" w16cid:durableId="1664814133">
    <w:abstractNumId w:val="1"/>
  </w:num>
  <w:num w:numId="7" w16cid:durableId="1949197620">
    <w:abstractNumId w:val="6"/>
  </w:num>
  <w:num w:numId="8" w16cid:durableId="1200774444">
    <w:abstractNumId w:val="3"/>
  </w:num>
  <w:num w:numId="9" w16cid:durableId="547184745">
    <w:abstractNumId w:val="2"/>
  </w:num>
  <w:num w:numId="10" w16cid:durableId="1587767850">
    <w:abstractNumId w:val="5"/>
  </w:num>
  <w:num w:numId="11" w16cid:durableId="434785855">
    <w:abstractNumId w:val="11"/>
  </w:num>
  <w:num w:numId="12" w16cid:durableId="206725693">
    <w:abstractNumId w:val="4"/>
  </w:num>
  <w:num w:numId="13" w16cid:durableId="192890680">
    <w:abstractNumId w:val="10"/>
  </w:num>
  <w:num w:numId="14" w16cid:durableId="2026132498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EBD"/>
    <w:rsid w:val="0000184A"/>
    <w:rsid w:val="00012997"/>
    <w:rsid w:val="000621A2"/>
    <w:rsid w:val="00075CEC"/>
    <w:rsid w:val="00101474"/>
    <w:rsid w:val="00106AC7"/>
    <w:rsid w:val="00111985"/>
    <w:rsid w:val="00147532"/>
    <w:rsid w:val="001526B4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D7B8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6D7286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1BA1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7EBD"/>
    <w:rsid w:val="009C05BF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9090"/>
  <w15:chartTrackingRefBased/>
  <w15:docId w15:val="{B14E3CBD-E0A8-40A9-BB26-DF02AC53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26B4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1526B4"/>
  </w:style>
  <w:style w:type="paragraph" w:styleId="Akapitzlist">
    <w:name w:val="List Paragraph"/>
    <w:basedOn w:val="Normalny"/>
    <w:uiPriority w:val="34"/>
    <w:qFormat/>
    <w:rsid w:val="001526B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2024-10-16T13:17:00Z</dcterms:created>
  <dcterms:modified xsi:type="dcterms:W3CDTF">2024-10-16T13:17:00Z</dcterms:modified>
</cp:coreProperties>
</file>