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CC569A" w14:textId="77777777" w:rsidR="00CF7835" w:rsidRPr="00F3324E" w:rsidRDefault="00E917B9" w:rsidP="00CF7835">
      <w:pPr>
        <w:spacing w:after="600"/>
        <w:jc w:val="right"/>
      </w:pPr>
      <w:r w:rsidRPr="00F3324E">
        <w:t>Niepołomice</w:t>
      </w:r>
      <w:r w:rsidR="00CF7835" w:rsidRPr="00F3324E">
        <w:t xml:space="preserve"> dnia: </w:t>
      </w:r>
      <w:r w:rsidRPr="00F3324E">
        <w:t>2024-10-18</w:t>
      </w:r>
    </w:p>
    <w:p w14:paraId="7123282F" w14:textId="77777777" w:rsidR="00CF7835" w:rsidRPr="00F3324E" w:rsidRDefault="00E917B9" w:rsidP="00CF7835">
      <w:pPr>
        <w:spacing w:line="360" w:lineRule="auto"/>
        <w:rPr>
          <w:b/>
          <w:bCs/>
        </w:rPr>
      </w:pPr>
      <w:r w:rsidRPr="00F3324E">
        <w:rPr>
          <w:b/>
          <w:bCs/>
        </w:rPr>
        <w:t>GMINA NIEPOŁOMICE</w:t>
      </w:r>
    </w:p>
    <w:p w14:paraId="6CC995E6" w14:textId="77777777" w:rsidR="00CF7835" w:rsidRPr="00F3324E" w:rsidRDefault="00E917B9" w:rsidP="00CF7835">
      <w:pPr>
        <w:spacing w:line="360" w:lineRule="auto"/>
      </w:pPr>
      <w:r w:rsidRPr="00F3324E">
        <w:t>Pl. Zwycięstwa</w:t>
      </w:r>
      <w:r w:rsidR="00CF7835" w:rsidRPr="00F3324E">
        <w:t xml:space="preserve"> </w:t>
      </w:r>
      <w:r w:rsidRPr="00F3324E">
        <w:t>13</w:t>
      </w:r>
    </w:p>
    <w:p w14:paraId="0C887817" w14:textId="77777777" w:rsidR="00CF7835" w:rsidRPr="00F3324E" w:rsidRDefault="00E917B9" w:rsidP="00CF7835">
      <w:r w:rsidRPr="00F3324E">
        <w:t>32-005</w:t>
      </w:r>
      <w:r w:rsidR="00CF7835" w:rsidRPr="00F3324E">
        <w:t xml:space="preserve"> </w:t>
      </w:r>
      <w:r w:rsidRPr="00F3324E">
        <w:t>Niepołomice</w:t>
      </w:r>
    </w:p>
    <w:p w14:paraId="78B03EBC" w14:textId="1E92AA2B" w:rsidR="00CF7835" w:rsidRPr="00F3324E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3324E" w14:paraId="33EC967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6398E0" w14:textId="77777777" w:rsidR="00CF7835" w:rsidRPr="00F3324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3324E">
              <w:rPr>
                <w:b/>
                <w:spacing w:val="20"/>
              </w:rPr>
              <w:t>INFORMACJA Z OTWARCIA OFERT</w:t>
            </w:r>
          </w:p>
        </w:tc>
      </w:tr>
    </w:tbl>
    <w:p w14:paraId="16559CA4" w14:textId="77777777" w:rsidR="00CF7835" w:rsidRPr="00F3324E" w:rsidRDefault="00CF7835" w:rsidP="00CF7835">
      <w:pPr>
        <w:pStyle w:val="Nagwek"/>
        <w:tabs>
          <w:tab w:val="clear" w:pos="4536"/>
        </w:tabs>
        <w:spacing w:after="360"/>
      </w:pPr>
      <w:r w:rsidRPr="00F3324E">
        <w:tab/>
        <w:t xml:space="preserve"> </w:t>
      </w:r>
    </w:p>
    <w:p w14:paraId="6D66FCA4" w14:textId="77777777" w:rsidR="00CF7835" w:rsidRPr="00F3324E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F3324E">
        <w:rPr>
          <w:rFonts w:eastAsia="Calibri"/>
          <w:lang w:eastAsia="en-US"/>
        </w:rPr>
        <w:t xml:space="preserve">Dotyczy </w:t>
      </w:r>
      <w:r w:rsidRPr="00F3324E">
        <w:t>postępowania o udzielenie zamówienia publicznego</w:t>
      </w:r>
      <w:r w:rsidRPr="00F3324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3324E" w14:paraId="09CAC493" w14:textId="77777777" w:rsidTr="000C1C6D">
        <w:tc>
          <w:tcPr>
            <w:tcW w:w="2269" w:type="dxa"/>
            <w:shd w:val="clear" w:color="auto" w:fill="auto"/>
          </w:tcPr>
          <w:p w14:paraId="22F72135" w14:textId="77777777" w:rsidR="00CF7835" w:rsidRPr="00F3324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3324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C1AB04" w14:textId="77777777" w:rsidR="00CF7835" w:rsidRPr="00F3324E" w:rsidRDefault="00E917B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3324E">
              <w:rPr>
                <w:bCs/>
              </w:rPr>
              <w:t>Rozbudowa drogi gminnej 560408K ul. Podłęskiej Niepołomicach na długości około 0,5 km</w:t>
            </w:r>
            <w:r w:rsidR="00CF7835" w:rsidRPr="00F3324E">
              <w:rPr>
                <w:bCs/>
              </w:rPr>
              <w:t>.</w:t>
            </w:r>
          </w:p>
        </w:tc>
      </w:tr>
      <w:tr w:rsidR="00E917B9" w:rsidRPr="00F3324E" w14:paraId="62D0BAE7" w14:textId="77777777" w:rsidTr="00B72CB7">
        <w:tc>
          <w:tcPr>
            <w:tcW w:w="2269" w:type="dxa"/>
            <w:shd w:val="clear" w:color="auto" w:fill="auto"/>
          </w:tcPr>
          <w:p w14:paraId="42E3E24A" w14:textId="77777777" w:rsidR="00E917B9" w:rsidRPr="00F3324E" w:rsidRDefault="00E917B9" w:rsidP="00B72C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3324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6D1523" w14:textId="77777777" w:rsidR="00E917B9" w:rsidRPr="00F3324E" w:rsidRDefault="00E917B9" w:rsidP="00B72C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3324E">
              <w:rPr>
                <w:bCs/>
              </w:rPr>
              <w:t>ZP.271.32.2024</w:t>
            </w:r>
          </w:p>
        </w:tc>
      </w:tr>
    </w:tbl>
    <w:p w14:paraId="7C9F0BED" w14:textId="77777777" w:rsidR="00D665F5" w:rsidRPr="00F3324E" w:rsidRDefault="00E917B9" w:rsidP="00CF7835">
      <w:pPr>
        <w:spacing w:before="480" w:line="360" w:lineRule="auto"/>
        <w:jc w:val="both"/>
      </w:pPr>
      <w:r w:rsidRPr="00F3324E">
        <w:t xml:space="preserve"> </w:t>
      </w:r>
      <w:r w:rsidR="00D665F5" w:rsidRPr="00F3324E">
        <w:t>Zamawiający, działając na podstawie art. 22</w:t>
      </w:r>
      <w:r w:rsidR="00601802" w:rsidRPr="00F3324E">
        <w:t>2</w:t>
      </w:r>
      <w:r w:rsidR="00D665F5" w:rsidRPr="00F3324E">
        <w:t xml:space="preserve"> ust. 5 </w:t>
      </w:r>
      <w:r w:rsidR="00D665F5" w:rsidRPr="00F3324E">
        <w:rPr>
          <w:bCs/>
        </w:rPr>
        <w:t>ustawy z dnia 11 września 2019r. Prawo zamówień publicznych</w:t>
      </w:r>
      <w:r w:rsidR="00D665F5" w:rsidRPr="00F3324E">
        <w:t xml:space="preserve"> </w:t>
      </w:r>
      <w:r w:rsidRPr="00F3324E">
        <w:t>(</w:t>
      </w:r>
      <w:proofErr w:type="spellStart"/>
      <w:r w:rsidRPr="00F3324E">
        <w:t>t.j</w:t>
      </w:r>
      <w:proofErr w:type="spellEnd"/>
      <w:r w:rsidRPr="00F3324E">
        <w:t>. Dz. U. z 2024 poz. 1320)</w:t>
      </w:r>
      <w:r w:rsidR="00490DC0" w:rsidRPr="00F3324E">
        <w:t xml:space="preserve"> </w:t>
      </w:r>
      <w:r w:rsidR="00D665F5" w:rsidRPr="00F3324E">
        <w:t>udostępnia</w:t>
      </w:r>
      <w:r w:rsidR="00F95C33" w:rsidRPr="00F3324E">
        <w:t xml:space="preserve"> </w:t>
      </w:r>
      <w:r w:rsidR="004C7E9B" w:rsidRPr="00F3324E">
        <w:t>informacj</w:t>
      </w:r>
      <w:r w:rsidR="00577BC6" w:rsidRPr="00F3324E">
        <w:t>ę</w:t>
      </w:r>
      <w:r w:rsidR="00035488" w:rsidRPr="00F3324E">
        <w:t xml:space="preserve"> z otwarcia ofert</w:t>
      </w:r>
      <w:r w:rsidR="00577BC6" w:rsidRPr="00F3324E">
        <w:t>.</w:t>
      </w:r>
    </w:p>
    <w:p w14:paraId="0F168FED" w14:textId="77777777" w:rsidR="00F3324E" w:rsidRDefault="00F3324E" w:rsidP="00CF7835">
      <w:pPr>
        <w:spacing w:before="120" w:after="120" w:line="360" w:lineRule="auto"/>
        <w:jc w:val="both"/>
      </w:pPr>
    </w:p>
    <w:p w14:paraId="7C998565" w14:textId="1879AE0B" w:rsidR="00A80738" w:rsidRDefault="00D665F5" w:rsidP="00CF7835">
      <w:pPr>
        <w:spacing w:before="120" w:after="120" w:line="360" w:lineRule="auto"/>
        <w:jc w:val="both"/>
      </w:pPr>
      <w:r w:rsidRPr="00F3324E">
        <w:t>Podczas otwarcia ofert, mającego miejsce</w:t>
      </w:r>
      <w:r w:rsidR="00FF4AB1" w:rsidRPr="00F3324E">
        <w:t xml:space="preserve"> w dniu </w:t>
      </w:r>
      <w:r w:rsidR="00E917B9" w:rsidRPr="00F3324E">
        <w:t>18/10/2024</w:t>
      </w:r>
      <w:r w:rsidR="00FF4AB1" w:rsidRPr="00F3324E">
        <w:t xml:space="preserve"> o godz. </w:t>
      </w:r>
      <w:r w:rsidR="00E917B9" w:rsidRPr="00F3324E">
        <w:t>09:30</w:t>
      </w:r>
      <w:r w:rsidRPr="00F3324E">
        <w:t>, otwarte zostały oferty następujących wykonawców:</w:t>
      </w:r>
    </w:p>
    <w:p w14:paraId="54650339" w14:textId="77777777" w:rsidR="00F3324E" w:rsidRPr="00F3324E" w:rsidRDefault="00F3324E" w:rsidP="00CF7835">
      <w:pPr>
        <w:spacing w:before="120" w:after="120" w:line="360" w:lineRule="auto"/>
        <w:jc w:val="both"/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3324E" w14:paraId="10C6C3FD" w14:textId="77777777" w:rsidTr="000C1C6D">
        <w:tc>
          <w:tcPr>
            <w:tcW w:w="1276" w:type="dxa"/>
            <w:shd w:val="clear" w:color="auto" w:fill="F2F2F2"/>
            <w:vAlign w:val="center"/>
          </w:tcPr>
          <w:p w14:paraId="289F6F1A" w14:textId="77777777" w:rsidR="00D665F5" w:rsidRPr="00F3324E" w:rsidRDefault="00960CEB" w:rsidP="003F57CD">
            <w:pPr>
              <w:spacing w:before="120" w:after="120"/>
              <w:jc w:val="center"/>
            </w:pPr>
            <w:r w:rsidRPr="00F3324E">
              <w:t>O</w:t>
            </w:r>
            <w:r w:rsidR="00D665F5" w:rsidRPr="00F3324E">
              <w:t>fert</w:t>
            </w:r>
            <w:r w:rsidRPr="00F3324E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775F238" w14:textId="77777777" w:rsidR="00D665F5" w:rsidRPr="00F3324E" w:rsidRDefault="00D665F5" w:rsidP="003F57CD">
            <w:pPr>
              <w:spacing w:before="120" w:after="120"/>
              <w:jc w:val="center"/>
            </w:pPr>
            <w:r w:rsidRPr="00F3324E">
              <w:t>Nazwa</w:t>
            </w:r>
            <w:r w:rsidR="003F57CD" w:rsidRPr="00F3324E">
              <w:t xml:space="preserve"> </w:t>
            </w:r>
            <w:r w:rsidRPr="00F3324E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2DA038B" w14:textId="77777777" w:rsidR="00D665F5" w:rsidRPr="00F3324E" w:rsidRDefault="00D665F5" w:rsidP="003F57CD">
            <w:pPr>
              <w:spacing w:before="120" w:after="120"/>
              <w:jc w:val="center"/>
            </w:pPr>
            <w:r w:rsidRPr="00F3324E">
              <w:t>Cena oferty</w:t>
            </w:r>
          </w:p>
        </w:tc>
      </w:tr>
      <w:tr w:rsidR="00E917B9" w:rsidRPr="00F3324E" w14:paraId="35CAAADD" w14:textId="77777777" w:rsidTr="00B72CB7">
        <w:tc>
          <w:tcPr>
            <w:tcW w:w="1276" w:type="dxa"/>
            <w:shd w:val="clear" w:color="auto" w:fill="auto"/>
            <w:vAlign w:val="center"/>
          </w:tcPr>
          <w:p w14:paraId="3459883E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1</w:t>
            </w:r>
          </w:p>
        </w:tc>
        <w:tc>
          <w:tcPr>
            <w:tcW w:w="4961" w:type="dxa"/>
            <w:shd w:val="clear" w:color="auto" w:fill="auto"/>
          </w:tcPr>
          <w:p w14:paraId="69CC895D" w14:textId="4671E8B6" w:rsidR="00E917B9" w:rsidRPr="00F3324E" w:rsidRDefault="00E917B9" w:rsidP="00B72CB7">
            <w:pPr>
              <w:spacing w:before="80" w:after="40"/>
            </w:pPr>
            <w:proofErr w:type="spellStart"/>
            <w:r w:rsidRPr="00F3324E">
              <w:t>PRODiM</w:t>
            </w:r>
            <w:proofErr w:type="spellEnd"/>
            <w:r w:rsidRPr="00F3324E">
              <w:t xml:space="preserve"> Sp</w:t>
            </w:r>
            <w:r w:rsidR="00F3324E">
              <w:t>. z o.o.</w:t>
            </w:r>
          </w:p>
          <w:p w14:paraId="66BEA2A1" w14:textId="56EDBD37" w:rsidR="00E917B9" w:rsidRPr="00F3324E" w:rsidRDefault="00F3324E" w:rsidP="00B72CB7">
            <w:r>
              <w:t xml:space="preserve">Ul. </w:t>
            </w:r>
            <w:r w:rsidR="00E917B9" w:rsidRPr="00F3324E">
              <w:t xml:space="preserve">Blokowa 14 </w:t>
            </w:r>
          </w:p>
          <w:p w14:paraId="3A71DF44" w14:textId="77777777" w:rsidR="00E917B9" w:rsidRPr="00F3324E" w:rsidRDefault="00E917B9" w:rsidP="00B72CB7">
            <w:pPr>
              <w:spacing w:after="80"/>
              <w:jc w:val="both"/>
            </w:pPr>
            <w:r w:rsidRPr="00F3324E">
              <w:t>31-752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8F194E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4 895 400.00 zł</w:t>
            </w:r>
          </w:p>
        </w:tc>
      </w:tr>
      <w:tr w:rsidR="00E917B9" w:rsidRPr="00F3324E" w14:paraId="1CF74960" w14:textId="77777777" w:rsidTr="00B72CB7">
        <w:tc>
          <w:tcPr>
            <w:tcW w:w="1276" w:type="dxa"/>
            <w:shd w:val="clear" w:color="auto" w:fill="auto"/>
            <w:vAlign w:val="center"/>
          </w:tcPr>
          <w:p w14:paraId="3B09BED8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2</w:t>
            </w:r>
          </w:p>
        </w:tc>
        <w:tc>
          <w:tcPr>
            <w:tcW w:w="4961" w:type="dxa"/>
            <w:shd w:val="clear" w:color="auto" w:fill="auto"/>
          </w:tcPr>
          <w:p w14:paraId="7FEB4725" w14:textId="77777777" w:rsidR="00E917B9" w:rsidRPr="00F3324E" w:rsidRDefault="00E917B9" w:rsidP="00B72CB7">
            <w:pPr>
              <w:spacing w:before="80" w:after="40"/>
            </w:pPr>
            <w:r w:rsidRPr="00F3324E">
              <w:t>INSTBUD Sp. z o. o.</w:t>
            </w:r>
          </w:p>
          <w:p w14:paraId="00155F1D" w14:textId="09A7158A" w:rsidR="00E917B9" w:rsidRPr="00F3324E" w:rsidRDefault="00F3324E" w:rsidP="00B72CB7">
            <w:r>
              <w:t xml:space="preserve">Ul. </w:t>
            </w:r>
            <w:r w:rsidR="00E917B9" w:rsidRPr="00F3324E">
              <w:t xml:space="preserve">Przemysłowa 3 </w:t>
            </w:r>
          </w:p>
          <w:p w14:paraId="4EEE9B00" w14:textId="77777777" w:rsidR="00E917B9" w:rsidRPr="00F3324E" w:rsidRDefault="00E917B9" w:rsidP="00B72CB7">
            <w:pPr>
              <w:spacing w:after="80"/>
              <w:jc w:val="both"/>
            </w:pPr>
            <w:r w:rsidRPr="00F3324E">
              <w:t>32-420 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BD2312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4 760 100.00 zł</w:t>
            </w:r>
          </w:p>
        </w:tc>
      </w:tr>
      <w:tr w:rsidR="00E917B9" w:rsidRPr="00F3324E" w14:paraId="2A987914" w14:textId="77777777" w:rsidTr="00B72CB7">
        <w:tc>
          <w:tcPr>
            <w:tcW w:w="1276" w:type="dxa"/>
            <w:shd w:val="clear" w:color="auto" w:fill="auto"/>
            <w:vAlign w:val="center"/>
          </w:tcPr>
          <w:p w14:paraId="55C6A790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3</w:t>
            </w:r>
          </w:p>
        </w:tc>
        <w:tc>
          <w:tcPr>
            <w:tcW w:w="4961" w:type="dxa"/>
            <w:shd w:val="clear" w:color="auto" w:fill="auto"/>
          </w:tcPr>
          <w:p w14:paraId="4117284A" w14:textId="77777777" w:rsidR="00E917B9" w:rsidRPr="00F3324E" w:rsidRDefault="00E917B9" w:rsidP="00B72CB7">
            <w:pPr>
              <w:spacing w:before="80" w:after="40"/>
            </w:pPr>
            <w:proofErr w:type="spellStart"/>
            <w:r w:rsidRPr="00F3324E">
              <w:t>Strabag</w:t>
            </w:r>
            <w:proofErr w:type="spellEnd"/>
            <w:r w:rsidRPr="00F3324E">
              <w:t xml:space="preserve"> Infrastruktura Południe Sp. z o. o.</w:t>
            </w:r>
          </w:p>
          <w:p w14:paraId="307164B8" w14:textId="7449D8A6" w:rsidR="00E917B9" w:rsidRPr="00F3324E" w:rsidRDefault="00F3324E" w:rsidP="00B72CB7">
            <w:r>
              <w:t xml:space="preserve">Ul. </w:t>
            </w:r>
            <w:r w:rsidR="00E917B9" w:rsidRPr="00F3324E">
              <w:t xml:space="preserve">Wyścigowa 58 </w:t>
            </w:r>
          </w:p>
          <w:p w14:paraId="0931A56A" w14:textId="77777777" w:rsidR="00E917B9" w:rsidRPr="00F3324E" w:rsidRDefault="00E917B9" w:rsidP="00B72CB7">
            <w:pPr>
              <w:spacing w:after="80"/>
              <w:jc w:val="both"/>
            </w:pPr>
            <w:r w:rsidRPr="00F3324E">
              <w:t>53-012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37A52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4 837 628.76 zł</w:t>
            </w:r>
          </w:p>
        </w:tc>
      </w:tr>
      <w:tr w:rsidR="00E917B9" w:rsidRPr="00F3324E" w14:paraId="3AA8DC13" w14:textId="77777777" w:rsidTr="00B72CB7">
        <w:tc>
          <w:tcPr>
            <w:tcW w:w="1276" w:type="dxa"/>
            <w:shd w:val="clear" w:color="auto" w:fill="auto"/>
            <w:vAlign w:val="center"/>
          </w:tcPr>
          <w:p w14:paraId="3669AD36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4</w:t>
            </w:r>
          </w:p>
        </w:tc>
        <w:tc>
          <w:tcPr>
            <w:tcW w:w="4961" w:type="dxa"/>
            <w:shd w:val="clear" w:color="auto" w:fill="auto"/>
          </w:tcPr>
          <w:p w14:paraId="0F26CC42" w14:textId="5208DD90" w:rsidR="00E917B9" w:rsidRPr="00F3324E" w:rsidRDefault="00E917B9" w:rsidP="00B72CB7">
            <w:pPr>
              <w:spacing w:before="80" w:after="40"/>
            </w:pPr>
            <w:r w:rsidRPr="00F3324E">
              <w:t xml:space="preserve">Konsorcjum </w:t>
            </w:r>
            <w:r w:rsidR="00F3324E">
              <w:br/>
              <w:t>L</w:t>
            </w:r>
            <w:r w:rsidRPr="00F3324E">
              <w:t>ider: P-BUD PRZEMYSŁAW BIRKOWSKI</w:t>
            </w:r>
          </w:p>
          <w:p w14:paraId="5E76B912" w14:textId="31EFED10" w:rsidR="00E917B9" w:rsidRPr="00F3324E" w:rsidRDefault="00F3324E" w:rsidP="00B72CB7">
            <w:r>
              <w:t xml:space="preserve">Ul. </w:t>
            </w:r>
            <w:r w:rsidR="00E917B9" w:rsidRPr="00F3324E">
              <w:t xml:space="preserve">Zawada 86 </w:t>
            </w:r>
          </w:p>
          <w:p w14:paraId="6B7FB3E5" w14:textId="77777777" w:rsidR="00E917B9" w:rsidRDefault="00E917B9" w:rsidP="00B72CB7">
            <w:pPr>
              <w:spacing w:after="80"/>
              <w:jc w:val="both"/>
            </w:pPr>
            <w:r w:rsidRPr="00F3324E">
              <w:t>32-700 ZAWADA</w:t>
            </w:r>
          </w:p>
          <w:p w14:paraId="75B11290" w14:textId="77777777" w:rsidR="00F3324E" w:rsidRDefault="00F3324E" w:rsidP="00B72CB7">
            <w:pPr>
              <w:spacing w:after="80"/>
              <w:jc w:val="both"/>
            </w:pPr>
            <w:r>
              <w:t>Partner: R-BUD Firma Usługowo-Transportowo-Handlowa Ryszard Birkowski</w:t>
            </w:r>
          </w:p>
          <w:p w14:paraId="19B4D76F" w14:textId="77777777" w:rsidR="00F3324E" w:rsidRPr="00F3324E" w:rsidRDefault="00F3324E" w:rsidP="00F3324E">
            <w:r>
              <w:t xml:space="preserve">Ul. </w:t>
            </w:r>
            <w:r w:rsidRPr="00F3324E">
              <w:t xml:space="preserve">Zawada 86 </w:t>
            </w:r>
          </w:p>
          <w:p w14:paraId="0BA6D11E" w14:textId="7EBDD605" w:rsidR="00F3324E" w:rsidRPr="00F3324E" w:rsidRDefault="00F3324E" w:rsidP="00B72CB7">
            <w:pPr>
              <w:spacing w:after="80"/>
              <w:jc w:val="both"/>
            </w:pPr>
            <w:r w:rsidRPr="00F3324E">
              <w:t>32-700 ZAWADA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11CC1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4 942 248.39 zł</w:t>
            </w:r>
          </w:p>
        </w:tc>
      </w:tr>
      <w:tr w:rsidR="00E917B9" w:rsidRPr="00F3324E" w14:paraId="6E4E0C2C" w14:textId="77777777" w:rsidTr="00B72CB7">
        <w:tc>
          <w:tcPr>
            <w:tcW w:w="1276" w:type="dxa"/>
            <w:shd w:val="clear" w:color="auto" w:fill="auto"/>
            <w:vAlign w:val="center"/>
          </w:tcPr>
          <w:p w14:paraId="7B0F9513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lastRenderedPageBreak/>
              <w:t>5</w:t>
            </w:r>
          </w:p>
        </w:tc>
        <w:tc>
          <w:tcPr>
            <w:tcW w:w="4961" w:type="dxa"/>
            <w:shd w:val="clear" w:color="auto" w:fill="auto"/>
          </w:tcPr>
          <w:p w14:paraId="1FD6E161" w14:textId="65A12C2E" w:rsidR="00E917B9" w:rsidRPr="00F3324E" w:rsidRDefault="00E917B9" w:rsidP="00B72CB7">
            <w:pPr>
              <w:spacing w:before="80" w:after="40"/>
            </w:pPr>
            <w:r w:rsidRPr="00F3324E">
              <w:t xml:space="preserve">Konsorcjum </w:t>
            </w:r>
            <w:r w:rsidR="00FD7FFC">
              <w:br/>
              <w:t>L</w:t>
            </w:r>
            <w:r w:rsidRPr="00F3324E">
              <w:t>ider: VIASTRADA Sp. z o.o.</w:t>
            </w:r>
          </w:p>
          <w:p w14:paraId="11911A3C" w14:textId="77777777" w:rsidR="00E917B9" w:rsidRPr="00F3324E" w:rsidRDefault="00E917B9" w:rsidP="00B72CB7">
            <w:r w:rsidRPr="00F3324E">
              <w:t xml:space="preserve">ul. Szlak 77/222 </w:t>
            </w:r>
          </w:p>
          <w:p w14:paraId="7CEE205D" w14:textId="77777777" w:rsidR="00E917B9" w:rsidRDefault="00E917B9" w:rsidP="00B72CB7">
            <w:pPr>
              <w:spacing w:after="80"/>
              <w:jc w:val="both"/>
            </w:pPr>
            <w:r w:rsidRPr="00F3324E">
              <w:t>31-153 Kraków</w:t>
            </w:r>
          </w:p>
          <w:p w14:paraId="1202BDD5" w14:textId="77777777" w:rsidR="00FD7FFC" w:rsidRDefault="00FD7FFC" w:rsidP="00B72CB7">
            <w:pPr>
              <w:spacing w:after="80"/>
              <w:jc w:val="both"/>
            </w:pPr>
            <w:r>
              <w:t>Partner: IGEOS P&amp;P Sp. z o.o.</w:t>
            </w:r>
          </w:p>
          <w:p w14:paraId="57B65E01" w14:textId="77777777" w:rsidR="00FD7FFC" w:rsidRDefault="00FD7FFC" w:rsidP="00B72CB7">
            <w:pPr>
              <w:spacing w:after="80"/>
              <w:jc w:val="both"/>
            </w:pPr>
            <w:r>
              <w:t>Ul. Brzeska 21</w:t>
            </w:r>
          </w:p>
          <w:p w14:paraId="06A83B07" w14:textId="61920458" w:rsidR="00FD7FFC" w:rsidRPr="00F3324E" w:rsidRDefault="00FD7FFC" w:rsidP="00B72CB7">
            <w:pPr>
              <w:spacing w:after="80"/>
              <w:jc w:val="both"/>
            </w:pPr>
            <w:r>
              <w:t>32-700 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D3D1A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4 870 800.00 zł</w:t>
            </w:r>
          </w:p>
        </w:tc>
      </w:tr>
      <w:tr w:rsidR="00E917B9" w:rsidRPr="00F3324E" w14:paraId="7B57EE8A" w14:textId="77777777" w:rsidTr="00B72CB7">
        <w:tc>
          <w:tcPr>
            <w:tcW w:w="1276" w:type="dxa"/>
            <w:shd w:val="clear" w:color="auto" w:fill="auto"/>
            <w:vAlign w:val="center"/>
          </w:tcPr>
          <w:p w14:paraId="4335EC65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6</w:t>
            </w:r>
          </w:p>
        </w:tc>
        <w:tc>
          <w:tcPr>
            <w:tcW w:w="4961" w:type="dxa"/>
            <w:shd w:val="clear" w:color="auto" w:fill="auto"/>
          </w:tcPr>
          <w:p w14:paraId="06BAB4A3" w14:textId="77777777" w:rsidR="00E917B9" w:rsidRPr="00F3324E" w:rsidRDefault="00E917B9" w:rsidP="00B72CB7">
            <w:pPr>
              <w:spacing w:before="80" w:after="40"/>
            </w:pPr>
            <w:r w:rsidRPr="00F3324E">
              <w:t>ZIBUD Spółka z ograniczoną odpowiedzialnością Spółka komandytowa</w:t>
            </w:r>
          </w:p>
          <w:p w14:paraId="43B091CE" w14:textId="77777777" w:rsidR="00E917B9" w:rsidRPr="00F3324E" w:rsidRDefault="00E917B9" w:rsidP="00B72CB7">
            <w:r w:rsidRPr="00F3324E">
              <w:t xml:space="preserve">Kamienica 1000 </w:t>
            </w:r>
          </w:p>
          <w:p w14:paraId="67D65557" w14:textId="77777777" w:rsidR="00E917B9" w:rsidRPr="00F3324E" w:rsidRDefault="00E917B9" w:rsidP="00B72CB7">
            <w:pPr>
              <w:spacing w:after="80"/>
              <w:jc w:val="both"/>
            </w:pPr>
            <w:r w:rsidRPr="00F3324E">
              <w:t>34-608 Kamienica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4CBB7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4 157 627.89 zł</w:t>
            </w:r>
          </w:p>
        </w:tc>
      </w:tr>
      <w:tr w:rsidR="00E917B9" w:rsidRPr="00F3324E" w14:paraId="3F41FD3D" w14:textId="77777777" w:rsidTr="00B72CB7">
        <w:tc>
          <w:tcPr>
            <w:tcW w:w="1276" w:type="dxa"/>
            <w:shd w:val="clear" w:color="auto" w:fill="auto"/>
            <w:vAlign w:val="center"/>
          </w:tcPr>
          <w:p w14:paraId="776713C6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7</w:t>
            </w:r>
          </w:p>
        </w:tc>
        <w:tc>
          <w:tcPr>
            <w:tcW w:w="4961" w:type="dxa"/>
            <w:shd w:val="clear" w:color="auto" w:fill="auto"/>
          </w:tcPr>
          <w:p w14:paraId="486E85A5" w14:textId="0B41D350" w:rsidR="00E917B9" w:rsidRPr="00F3324E" w:rsidRDefault="00E917B9" w:rsidP="00B72CB7">
            <w:pPr>
              <w:spacing w:before="80" w:after="40"/>
            </w:pPr>
            <w:r w:rsidRPr="00F3324E">
              <w:t xml:space="preserve">Wielobranżowe Przedsiębiorstwo </w:t>
            </w:r>
            <w:proofErr w:type="spellStart"/>
            <w:r w:rsidR="00FD7FFC">
              <w:t>P</w:t>
            </w:r>
            <w:r w:rsidRPr="00F3324E">
              <w:t>rodukcyjno</w:t>
            </w:r>
            <w:proofErr w:type="spellEnd"/>
            <w:r w:rsidR="00FD7FFC">
              <w:t xml:space="preserve"> </w:t>
            </w:r>
            <w:r w:rsidRPr="00F3324E">
              <w:t>Usługowo Handlowe JANDA Janina Duda</w:t>
            </w:r>
          </w:p>
          <w:p w14:paraId="5309E860" w14:textId="77777777" w:rsidR="00E917B9" w:rsidRPr="00F3324E" w:rsidRDefault="00E917B9" w:rsidP="00B72CB7">
            <w:r w:rsidRPr="00F3324E">
              <w:t xml:space="preserve">Łostówka 271 </w:t>
            </w:r>
          </w:p>
          <w:p w14:paraId="3E24981F" w14:textId="6598CB62" w:rsidR="00E917B9" w:rsidRPr="00F3324E" w:rsidRDefault="00E917B9" w:rsidP="00B72CB7">
            <w:pPr>
              <w:spacing w:after="80"/>
              <w:jc w:val="both"/>
            </w:pPr>
            <w:r w:rsidRPr="00F3324E">
              <w:t xml:space="preserve">34-730 </w:t>
            </w:r>
            <w:r w:rsidR="00FD7FFC">
              <w:t>Mszana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ECB0A9" w14:textId="77777777" w:rsidR="00E917B9" w:rsidRPr="00F3324E" w:rsidRDefault="00E917B9" w:rsidP="00B72CB7">
            <w:pPr>
              <w:spacing w:before="80" w:after="80"/>
              <w:jc w:val="center"/>
            </w:pPr>
            <w:r w:rsidRPr="00F3324E">
              <w:t>4 540 000.00 zł</w:t>
            </w:r>
          </w:p>
        </w:tc>
      </w:tr>
    </w:tbl>
    <w:p w14:paraId="619CEFB0" w14:textId="77777777" w:rsidR="0069085C" w:rsidRPr="00F3324E" w:rsidRDefault="0069085C" w:rsidP="00A80738">
      <w:pPr>
        <w:spacing w:before="120" w:after="120"/>
        <w:jc w:val="both"/>
      </w:pPr>
    </w:p>
    <w:p w14:paraId="5CA42DAB" w14:textId="77777777" w:rsidR="00577BC6" w:rsidRPr="00F3324E" w:rsidRDefault="00577BC6" w:rsidP="00A80738">
      <w:pPr>
        <w:spacing w:before="120" w:after="120"/>
        <w:jc w:val="both"/>
      </w:pPr>
    </w:p>
    <w:sectPr w:rsidR="00577BC6" w:rsidRPr="00F3324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6BBCF" w14:textId="77777777" w:rsidR="000E155A" w:rsidRDefault="000E155A">
      <w:r>
        <w:separator/>
      </w:r>
    </w:p>
  </w:endnote>
  <w:endnote w:type="continuationSeparator" w:id="0">
    <w:p w14:paraId="5CB78DD8" w14:textId="77777777" w:rsidR="000E155A" w:rsidRDefault="000E1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1DF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9D28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983FB" w14:textId="7173D41A" w:rsidR="009F189D" w:rsidRPr="00F3324E" w:rsidRDefault="009F189D" w:rsidP="00F3324E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779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176FE8" w14:textId="77777777" w:rsidR="009F189D" w:rsidRDefault="009F189D">
    <w:pPr>
      <w:pStyle w:val="Stopka"/>
      <w:tabs>
        <w:tab w:val="clear" w:pos="4536"/>
      </w:tabs>
      <w:jc w:val="center"/>
    </w:pPr>
  </w:p>
  <w:p w14:paraId="032CDB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E782F1" w14:textId="77777777" w:rsidR="000E155A" w:rsidRDefault="000E155A">
      <w:r>
        <w:separator/>
      </w:r>
    </w:p>
  </w:footnote>
  <w:footnote w:type="continuationSeparator" w:id="0">
    <w:p w14:paraId="41467DEB" w14:textId="77777777" w:rsidR="000E155A" w:rsidRDefault="000E1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CB55F" w14:textId="77777777" w:rsidR="00E917B9" w:rsidRDefault="00E91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F2A24" w14:textId="77777777" w:rsidR="00E917B9" w:rsidRDefault="00E917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58754" w14:textId="77777777" w:rsidR="00E917B9" w:rsidRDefault="00E917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55A"/>
    <w:rsid w:val="00007727"/>
    <w:rsid w:val="00017720"/>
    <w:rsid w:val="00035488"/>
    <w:rsid w:val="000C1C6D"/>
    <w:rsid w:val="000D7F25"/>
    <w:rsid w:val="000E00E5"/>
    <w:rsid w:val="000E155A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274B"/>
    <w:rsid w:val="00843263"/>
    <w:rsid w:val="00861E75"/>
    <w:rsid w:val="008A26A5"/>
    <w:rsid w:val="008E181A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917B9"/>
    <w:rsid w:val="00EA3476"/>
    <w:rsid w:val="00EC4EE8"/>
    <w:rsid w:val="00F3324E"/>
    <w:rsid w:val="00F44906"/>
    <w:rsid w:val="00F95C33"/>
    <w:rsid w:val="00FD7FF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E346F7"/>
  <w15:chartTrackingRefBased/>
  <w15:docId w15:val="{7F1CF534-0D63-4FB2-83AF-99E2CDE2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223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2024-10-18T12:52:00Z</dcterms:created>
  <dcterms:modified xsi:type="dcterms:W3CDTF">2024-10-18T12:52:00Z</dcterms:modified>
</cp:coreProperties>
</file>