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62C1DD" w14:textId="5A66C856" w:rsidR="00D665F5" w:rsidRPr="00B84F07" w:rsidRDefault="005D02E5" w:rsidP="00B84F07">
      <w:pPr>
        <w:spacing w:after="240"/>
        <w:jc w:val="right"/>
        <w:rPr>
          <w:rFonts w:ascii="Verdana" w:hAnsi="Verdana"/>
          <w:sz w:val="18"/>
          <w:szCs w:val="18"/>
        </w:rPr>
      </w:pPr>
      <w:r w:rsidRPr="00B84F07">
        <w:rPr>
          <w:rFonts w:ascii="Verdana" w:hAnsi="Verdana"/>
          <w:sz w:val="18"/>
          <w:szCs w:val="18"/>
        </w:rPr>
        <w:t>Kraków</w:t>
      </w:r>
      <w:r w:rsidR="00D665F5" w:rsidRPr="00B84F07">
        <w:rPr>
          <w:rFonts w:ascii="Verdana" w:hAnsi="Verdana"/>
          <w:sz w:val="18"/>
          <w:szCs w:val="18"/>
        </w:rPr>
        <w:t xml:space="preserve"> dnia: </w:t>
      </w:r>
      <w:r w:rsidRPr="00B84F07">
        <w:rPr>
          <w:rFonts w:ascii="Verdana" w:hAnsi="Verdana"/>
          <w:sz w:val="18"/>
          <w:szCs w:val="18"/>
        </w:rPr>
        <w:t>2024-10-10</w:t>
      </w:r>
    </w:p>
    <w:p w14:paraId="3DB41F9D" w14:textId="77777777" w:rsidR="005D02E5" w:rsidRPr="00B84F07" w:rsidRDefault="005D02E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84F0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22DAC31" w14:textId="77777777" w:rsidR="005D02E5" w:rsidRPr="00B84F07" w:rsidRDefault="005D02E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84F0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D33ABB0" w14:textId="77777777" w:rsidR="00D665F5" w:rsidRPr="00B84F07" w:rsidRDefault="005D02E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84F0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24E819C" w14:textId="77777777" w:rsidR="00D665F5" w:rsidRPr="00B84F07" w:rsidRDefault="005D02E5" w:rsidP="00D665F5">
      <w:pPr>
        <w:rPr>
          <w:rFonts w:ascii="Verdana" w:hAnsi="Verdana"/>
          <w:sz w:val="18"/>
          <w:szCs w:val="18"/>
        </w:rPr>
      </w:pPr>
      <w:r w:rsidRPr="00B84F07">
        <w:rPr>
          <w:rFonts w:ascii="Verdana" w:hAnsi="Verdana"/>
          <w:sz w:val="18"/>
          <w:szCs w:val="18"/>
        </w:rPr>
        <w:t>Al. Mickiewicza</w:t>
      </w:r>
      <w:r w:rsidR="00D665F5" w:rsidRPr="00B84F07">
        <w:rPr>
          <w:rFonts w:ascii="Verdana" w:hAnsi="Verdana"/>
          <w:sz w:val="18"/>
          <w:szCs w:val="18"/>
        </w:rPr>
        <w:t xml:space="preserve"> </w:t>
      </w:r>
      <w:r w:rsidRPr="00B84F07">
        <w:rPr>
          <w:rFonts w:ascii="Verdana" w:hAnsi="Verdana"/>
          <w:sz w:val="18"/>
          <w:szCs w:val="18"/>
        </w:rPr>
        <w:t>30</w:t>
      </w:r>
    </w:p>
    <w:p w14:paraId="48CF357B" w14:textId="77777777" w:rsidR="00D665F5" w:rsidRDefault="005D02E5" w:rsidP="00D665F5">
      <w:pPr>
        <w:rPr>
          <w:rFonts w:ascii="Verdana" w:hAnsi="Verdana"/>
          <w:sz w:val="18"/>
          <w:szCs w:val="18"/>
        </w:rPr>
      </w:pPr>
      <w:r w:rsidRPr="00B84F07">
        <w:rPr>
          <w:rFonts w:ascii="Verdana" w:hAnsi="Verdana"/>
          <w:sz w:val="18"/>
          <w:szCs w:val="18"/>
        </w:rPr>
        <w:t>30-059</w:t>
      </w:r>
      <w:r w:rsidR="00D665F5" w:rsidRPr="00B84F07">
        <w:rPr>
          <w:rFonts w:ascii="Verdana" w:hAnsi="Verdana"/>
          <w:sz w:val="18"/>
          <w:szCs w:val="18"/>
        </w:rPr>
        <w:t xml:space="preserve"> </w:t>
      </w:r>
      <w:r w:rsidRPr="00B84F07">
        <w:rPr>
          <w:rFonts w:ascii="Verdana" w:hAnsi="Verdana"/>
          <w:sz w:val="18"/>
          <w:szCs w:val="18"/>
        </w:rPr>
        <w:t>Kraków</w:t>
      </w:r>
    </w:p>
    <w:p w14:paraId="073465F0" w14:textId="77777777" w:rsidR="00B84F07" w:rsidRPr="00B84F07" w:rsidRDefault="00B84F07" w:rsidP="00D665F5">
      <w:pPr>
        <w:rPr>
          <w:rFonts w:ascii="Verdana" w:hAnsi="Verdana"/>
          <w:sz w:val="18"/>
          <w:szCs w:val="18"/>
        </w:rPr>
      </w:pPr>
    </w:p>
    <w:p w14:paraId="50439A9B" w14:textId="77777777" w:rsidR="00A80738" w:rsidRPr="00B84F07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84F07">
        <w:rPr>
          <w:rFonts w:ascii="Verdana" w:hAnsi="Verdana"/>
          <w:sz w:val="18"/>
          <w:szCs w:val="18"/>
        </w:rPr>
        <w:t>Znak sprawy:</w:t>
      </w:r>
      <w:r w:rsidRPr="00B84F07">
        <w:rPr>
          <w:rFonts w:ascii="Verdana" w:hAnsi="Verdana"/>
          <w:b/>
          <w:sz w:val="18"/>
          <w:szCs w:val="18"/>
        </w:rPr>
        <w:t xml:space="preserve"> </w:t>
      </w:r>
      <w:r w:rsidR="005D02E5" w:rsidRPr="00B84F07">
        <w:rPr>
          <w:rFonts w:ascii="Verdana" w:hAnsi="Verdana"/>
          <w:b/>
          <w:sz w:val="18"/>
          <w:szCs w:val="18"/>
        </w:rPr>
        <w:t>DE-dzp.272-539/24</w:t>
      </w:r>
      <w:r w:rsidR="00A80738" w:rsidRPr="00B84F07">
        <w:rPr>
          <w:rFonts w:ascii="Verdana" w:hAnsi="Verdana"/>
          <w:sz w:val="18"/>
          <w:szCs w:val="18"/>
        </w:rPr>
        <w:tab/>
        <w:t xml:space="preserve"> </w:t>
      </w:r>
    </w:p>
    <w:p w14:paraId="4C8F0DDD" w14:textId="77777777" w:rsidR="00A80738" w:rsidRPr="00B84F0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713C428" w14:textId="77777777" w:rsidR="00A80738" w:rsidRPr="00B84F0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C590973" w14:textId="77777777" w:rsidR="00A80738" w:rsidRPr="00B84F0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ECC4F3A" w14:textId="77777777" w:rsidR="00A80738" w:rsidRPr="00B84F0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84F07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3F0844BA" w14:textId="77777777" w:rsidR="00A80738" w:rsidRPr="00B84F0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B41798C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84F07">
        <w:rPr>
          <w:rFonts w:ascii="Verdana" w:hAnsi="Verdana"/>
          <w:bCs/>
          <w:sz w:val="18"/>
          <w:szCs w:val="18"/>
        </w:rPr>
        <w:t xml:space="preserve">Dotyczy </w:t>
      </w:r>
      <w:r w:rsidRPr="00B84F07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5D02E5" w:rsidRPr="00B84F07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5D02E5" w:rsidRPr="00B84F07">
        <w:rPr>
          <w:rFonts w:ascii="Verdana" w:hAnsi="Verdana"/>
          <w:sz w:val="18"/>
          <w:szCs w:val="18"/>
        </w:rPr>
        <w:t>Pzp</w:t>
      </w:r>
      <w:proofErr w:type="spellEnd"/>
      <w:r w:rsidRPr="00B84F07">
        <w:rPr>
          <w:rFonts w:ascii="Verdana" w:hAnsi="Verdana"/>
          <w:sz w:val="18"/>
          <w:szCs w:val="18"/>
        </w:rPr>
        <w:t xml:space="preserve"> </w:t>
      </w:r>
      <w:r w:rsidR="007965DC" w:rsidRPr="00B84F07">
        <w:rPr>
          <w:rFonts w:ascii="Verdana" w:hAnsi="Verdana"/>
          <w:sz w:val="18"/>
          <w:szCs w:val="18"/>
        </w:rPr>
        <w:t>prowadzonego pn.</w:t>
      </w:r>
      <w:r w:rsidRPr="00B84F07">
        <w:rPr>
          <w:rFonts w:ascii="Verdana" w:hAnsi="Verdana"/>
          <w:sz w:val="18"/>
          <w:szCs w:val="18"/>
        </w:rPr>
        <w:t xml:space="preserve">: </w:t>
      </w:r>
    </w:p>
    <w:p w14:paraId="3B6A0299" w14:textId="77777777" w:rsidR="00FA6D1F" w:rsidRPr="00B84F07" w:rsidRDefault="00FA6D1F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9E0D1DD" w14:textId="77777777" w:rsidR="00A80738" w:rsidRPr="00B84F07" w:rsidRDefault="005D02E5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B84F07">
        <w:rPr>
          <w:rFonts w:ascii="Verdana" w:hAnsi="Verdana"/>
          <w:b/>
          <w:sz w:val="18"/>
          <w:szCs w:val="18"/>
        </w:rPr>
        <w:t xml:space="preserve">dostawa skanera 3D wraz z oprogramowaniem dla </w:t>
      </w:r>
      <w:proofErr w:type="spellStart"/>
      <w:r w:rsidRPr="00B84F07">
        <w:rPr>
          <w:rFonts w:ascii="Verdana" w:hAnsi="Verdana"/>
          <w:b/>
          <w:sz w:val="18"/>
          <w:szCs w:val="18"/>
        </w:rPr>
        <w:t>WIMiIP</w:t>
      </w:r>
      <w:proofErr w:type="spellEnd"/>
      <w:r w:rsidRPr="00B84F07">
        <w:rPr>
          <w:rFonts w:ascii="Verdana" w:hAnsi="Verdana"/>
          <w:b/>
          <w:sz w:val="18"/>
          <w:szCs w:val="18"/>
        </w:rPr>
        <w:t xml:space="preserve"> - DE-dzp.272-539/24</w:t>
      </w:r>
    </w:p>
    <w:p w14:paraId="20DFFB9B" w14:textId="77777777" w:rsidR="00D665F5" w:rsidRPr="00B84F07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B84F07">
        <w:rPr>
          <w:rFonts w:ascii="Verdana" w:hAnsi="Verdana"/>
          <w:sz w:val="18"/>
          <w:szCs w:val="18"/>
        </w:rPr>
        <w:t>Zamawiający, działając na podstawie art. 22</w:t>
      </w:r>
      <w:r w:rsidR="00601802" w:rsidRPr="00B84F07">
        <w:rPr>
          <w:rFonts w:ascii="Verdana" w:hAnsi="Verdana"/>
          <w:sz w:val="18"/>
          <w:szCs w:val="18"/>
        </w:rPr>
        <w:t>2</w:t>
      </w:r>
      <w:r w:rsidRPr="00B84F07">
        <w:rPr>
          <w:rFonts w:ascii="Verdana" w:hAnsi="Verdana"/>
          <w:sz w:val="18"/>
          <w:szCs w:val="18"/>
        </w:rPr>
        <w:t xml:space="preserve"> ust. 5 </w:t>
      </w:r>
      <w:r w:rsidRPr="00B84F07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B84F07">
        <w:rPr>
          <w:rFonts w:ascii="Verdana" w:hAnsi="Verdana"/>
          <w:sz w:val="18"/>
          <w:szCs w:val="18"/>
        </w:rPr>
        <w:t>publicznych</w:t>
      </w:r>
      <w:r w:rsidR="00104EFA" w:rsidRPr="00B84F07">
        <w:rPr>
          <w:rFonts w:ascii="Verdana" w:hAnsi="Verdana"/>
          <w:sz w:val="18"/>
          <w:szCs w:val="18"/>
        </w:rPr>
        <w:t xml:space="preserve"> </w:t>
      </w:r>
      <w:r w:rsidR="009C20BC" w:rsidRPr="00B84F0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B84F07">
        <w:rPr>
          <w:rFonts w:ascii="Verdana" w:hAnsi="Verdana"/>
          <w:sz w:val="18"/>
          <w:szCs w:val="18"/>
        </w:rPr>
        <w:t>t.j</w:t>
      </w:r>
      <w:proofErr w:type="spellEnd"/>
      <w:r w:rsidR="009C20BC" w:rsidRPr="00B84F07">
        <w:rPr>
          <w:rFonts w:ascii="Verdana" w:hAnsi="Verdana"/>
          <w:sz w:val="18"/>
          <w:szCs w:val="18"/>
        </w:rPr>
        <w:t xml:space="preserve">. </w:t>
      </w:r>
      <w:r w:rsidR="00104EFA" w:rsidRPr="00B84F07">
        <w:rPr>
          <w:rFonts w:ascii="Verdana" w:hAnsi="Verdana"/>
          <w:sz w:val="18"/>
          <w:szCs w:val="18"/>
        </w:rPr>
        <w:t>ze zm.</w:t>
      </w:r>
      <w:r w:rsidR="00AA718D" w:rsidRPr="00B84F07">
        <w:rPr>
          <w:rFonts w:ascii="Verdana" w:hAnsi="Verdana"/>
          <w:sz w:val="18"/>
          <w:szCs w:val="18"/>
        </w:rPr>
        <w:t>)</w:t>
      </w:r>
      <w:r w:rsidR="00A67C20" w:rsidRPr="00B84F07">
        <w:rPr>
          <w:rFonts w:ascii="Verdana" w:hAnsi="Verdana"/>
          <w:sz w:val="18"/>
          <w:szCs w:val="18"/>
        </w:rPr>
        <w:t xml:space="preserve"> </w:t>
      </w:r>
      <w:r w:rsidRPr="00B84F07">
        <w:rPr>
          <w:rFonts w:ascii="Verdana" w:hAnsi="Verdana"/>
          <w:sz w:val="18"/>
          <w:szCs w:val="18"/>
        </w:rPr>
        <w:t>udostępnia</w:t>
      </w:r>
      <w:r w:rsidR="00F95C33" w:rsidRPr="00B84F07">
        <w:rPr>
          <w:rFonts w:ascii="Verdana" w:hAnsi="Verdana"/>
          <w:sz w:val="18"/>
          <w:szCs w:val="18"/>
        </w:rPr>
        <w:t xml:space="preserve"> </w:t>
      </w:r>
      <w:r w:rsidR="004C7E9B" w:rsidRPr="00B84F07">
        <w:rPr>
          <w:rFonts w:ascii="Verdana" w:hAnsi="Verdana"/>
          <w:sz w:val="18"/>
          <w:szCs w:val="18"/>
        </w:rPr>
        <w:t>informacj</w:t>
      </w:r>
      <w:r w:rsidR="00577BC6" w:rsidRPr="00B84F07">
        <w:rPr>
          <w:rFonts w:ascii="Verdana" w:hAnsi="Verdana"/>
          <w:sz w:val="18"/>
          <w:szCs w:val="18"/>
        </w:rPr>
        <w:t>ę</w:t>
      </w:r>
      <w:r w:rsidR="00035488" w:rsidRPr="00B84F07">
        <w:rPr>
          <w:rFonts w:ascii="Verdana" w:hAnsi="Verdana"/>
          <w:sz w:val="18"/>
          <w:szCs w:val="18"/>
        </w:rPr>
        <w:t xml:space="preserve"> z otwarcia ofert</w:t>
      </w:r>
      <w:r w:rsidR="00577BC6" w:rsidRPr="00B84F07">
        <w:rPr>
          <w:rFonts w:ascii="Verdana" w:hAnsi="Verdana"/>
          <w:sz w:val="18"/>
          <w:szCs w:val="18"/>
        </w:rPr>
        <w:t>.</w:t>
      </w:r>
    </w:p>
    <w:p w14:paraId="4BC42780" w14:textId="77777777" w:rsidR="00A80738" w:rsidRPr="00B84F07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B84F07">
        <w:rPr>
          <w:rFonts w:ascii="Verdana" w:hAnsi="Verdana"/>
          <w:sz w:val="18"/>
          <w:szCs w:val="18"/>
        </w:rPr>
        <w:t>Podczas otwarcia ofert, mającego miejsce</w:t>
      </w:r>
      <w:r w:rsidR="00FF4AB1" w:rsidRPr="00B84F07">
        <w:rPr>
          <w:rFonts w:ascii="Verdana" w:hAnsi="Verdana"/>
          <w:sz w:val="18"/>
          <w:szCs w:val="18"/>
        </w:rPr>
        <w:t xml:space="preserve"> w dniu </w:t>
      </w:r>
      <w:r w:rsidR="005D02E5" w:rsidRPr="00B84F07">
        <w:rPr>
          <w:rFonts w:ascii="Verdana" w:hAnsi="Verdana"/>
          <w:sz w:val="18"/>
          <w:szCs w:val="18"/>
        </w:rPr>
        <w:t>10/10/2024</w:t>
      </w:r>
      <w:r w:rsidR="00FF4AB1" w:rsidRPr="00B84F07">
        <w:rPr>
          <w:rFonts w:ascii="Verdana" w:hAnsi="Verdana"/>
          <w:sz w:val="18"/>
          <w:szCs w:val="18"/>
        </w:rPr>
        <w:t xml:space="preserve"> o godz. </w:t>
      </w:r>
      <w:r w:rsidR="005D02E5" w:rsidRPr="00B84F07">
        <w:rPr>
          <w:rFonts w:ascii="Verdana" w:hAnsi="Verdana"/>
          <w:sz w:val="18"/>
          <w:szCs w:val="18"/>
        </w:rPr>
        <w:t>11:00</w:t>
      </w:r>
      <w:r w:rsidRPr="00B84F07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84F07" w14:paraId="6C7CFB8F" w14:textId="77777777" w:rsidTr="003F57CD">
        <w:tc>
          <w:tcPr>
            <w:tcW w:w="993" w:type="dxa"/>
            <w:shd w:val="clear" w:color="auto" w:fill="auto"/>
            <w:vAlign w:val="center"/>
          </w:tcPr>
          <w:p w14:paraId="3F2C2A33" w14:textId="77777777" w:rsidR="00D665F5" w:rsidRPr="00B84F0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C5BB20F" w14:textId="77777777" w:rsidR="00D665F5" w:rsidRPr="00B84F0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B84F0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84F07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CAA087" w14:textId="77777777" w:rsidR="00D665F5" w:rsidRPr="00B84F0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5D02E5" w:rsidRPr="00B84F07" w14:paraId="4A0D73AD" w14:textId="77777777" w:rsidTr="008B59A9">
        <w:tc>
          <w:tcPr>
            <w:tcW w:w="993" w:type="dxa"/>
            <w:shd w:val="clear" w:color="auto" w:fill="auto"/>
            <w:vAlign w:val="center"/>
          </w:tcPr>
          <w:p w14:paraId="11CB96B6" w14:textId="77777777" w:rsidR="005D02E5" w:rsidRPr="00B84F07" w:rsidRDefault="005D02E5" w:rsidP="008B59A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A617E09" w14:textId="77777777" w:rsidR="005D02E5" w:rsidRPr="00B84F07" w:rsidRDefault="005D02E5" w:rsidP="008B59A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VPI Polska Spółka z ograniczoną odpowiedzialnością</w:t>
            </w:r>
          </w:p>
          <w:p w14:paraId="192D08C5" w14:textId="77777777" w:rsidR="005D02E5" w:rsidRPr="00B84F07" w:rsidRDefault="005D02E5" w:rsidP="008B59A9">
            <w:pPr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Ciepłownicza</w:t>
            </w:r>
            <w:r w:rsidRPr="00B84F0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84F07">
              <w:rPr>
                <w:rFonts w:ascii="Verdana" w:hAnsi="Verdana"/>
                <w:sz w:val="18"/>
                <w:szCs w:val="18"/>
              </w:rPr>
              <w:t>23</w:t>
            </w:r>
            <w:r w:rsidRPr="00B84F0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FB63DD0" w14:textId="77777777" w:rsidR="005D02E5" w:rsidRPr="00B84F07" w:rsidRDefault="005D02E5" w:rsidP="008B59A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31-574</w:t>
            </w:r>
            <w:r w:rsidRPr="00B84F0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84F07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6E4302" w14:textId="77777777" w:rsidR="005D02E5" w:rsidRPr="00B84F07" w:rsidRDefault="005D02E5" w:rsidP="008B59A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54 120.00 zł</w:t>
            </w:r>
          </w:p>
        </w:tc>
      </w:tr>
      <w:tr w:rsidR="005D02E5" w:rsidRPr="00B84F07" w14:paraId="4E05F52B" w14:textId="77777777" w:rsidTr="008B59A9">
        <w:tc>
          <w:tcPr>
            <w:tcW w:w="993" w:type="dxa"/>
            <w:shd w:val="clear" w:color="auto" w:fill="auto"/>
            <w:vAlign w:val="center"/>
          </w:tcPr>
          <w:p w14:paraId="011B866C" w14:textId="77777777" w:rsidR="005D02E5" w:rsidRPr="00B84F07" w:rsidRDefault="005D02E5" w:rsidP="008B59A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8009728" w14:textId="77777777" w:rsidR="005D02E5" w:rsidRPr="00B84F07" w:rsidRDefault="005D02E5" w:rsidP="008B59A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CENTER 3D PRINT SPÓŁKA Z OGRANICZONĄ ODPOWIEDZIALNOŚCIĄ</w:t>
            </w:r>
          </w:p>
          <w:p w14:paraId="69B39CAA" w14:textId="77777777" w:rsidR="005D02E5" w:rsidRPr="00B84F07" w:rsidRDefault="005D02E5" w:rsidP="008B59A9">
            <w:pPr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GĘSIA</w:t>
            </w:r>
            <w:r w:rsidRPr="00B84F0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84F07">
              <w:rPr>
                <w:rFonts w:ascii="Verdana" w:hAnsi="Verdana"/>
                <w:sz w:val="18"/>
                <w:szCs w:val="18"/>
              </w:rPr>
              <w:t>8/205</w:t>
            </w:r>
            <w:r w:rsidRPr="00B84F0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A8E27DF" w14:textId="77777777" w:rsidR="005D02E5" w:rsidRPr="00B84F07" w:rsidRDefault="005D02E5" w:rsidP="008B59A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31-535</w:t>
            </w:r>
            <w:r w:rsidRPr="00B84F0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84F07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9C6CC8" w14:textId="77777777" w:rsidR="005D02E5" w:rsidRPr="00B84F07" w:rsidRDefault="005D02E5" w:rsidP="008B59A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75 891.86 zł</w:t>
            </w:r>
          </w:p>
        </w:tc>
      </w:tr>
      <w:tr w:rsidR="005D02E5" w:rsidRPr="00B84F07" w14:paraId="70C6EE70" w14:textId="77777777" w:rsidTr="008B59A9">
        <w:tc>
          <w:tcPr>
            <w:tcW w:w="993" w:type="dxa"/>
            <w:shd w:val="clear" w:color="auto" w:fill="auto"/>
            <w:vAlign w:val="center"/>
          </w:tcPr>
          <w:p w14:paraId="559B5B85" w14:textId="77777777" w:rsidR="005D02E5" w:rsidRPr="00B84F07" w:rsidRDefault="005D02E5" w:rsidP="008B59A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412E28B" w14:textId="74E89B55" w:rsidR="005D02E5" w:rsidRPr="00B84F07" w:rsidRDefault="003F6A5F" w:rsidP="008B59A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B84F07">
              <w:rPr>
                <w:rFonts w:ascii="Verdana" w:hAnsi="Verdana"/>
                <w:sz w:val="18"/>
                <w:szCs w:val="18"/>
              </w:rPr>
              <w:t>N</w:t>
            </w:r>
            <w:r w:rsidR="005D02E5" w:rsidRPr="00B84F07">
              <w:rPr>
                <w:rFonts w:ascii="Verdana" w:hAnsi="Verdana"/>
                <w:sz w:val="18"/>
                <w:szCs w:val="18"/>
              </w:rPr>
              <w:t>ox</w:t>
            </w:r>
            <w:proofErr w:type="spellEnd"/>
            <w:r w:rsidR="005D02E5" w:rsidRPr="00B84F0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84F07">
              <w:rPr>
                <w:rFonts w:ascii="Verdana" w:hAnsi="Verdana"/>
                <w:sz w:val="18"/>
                <w:szCs w:val="18"/>
              </w:rPr>
              <w:t>W</w:t>
            </w:r>
            <w:r w:rsidR="005D02E5" w:rsidRPr="00B84F07">
              <w:rPr>
                <w:rFonts w:ascii="Verdana" w:hAnsi="Verdana"/>
                <w:sz w:val="18"/>
                <w:szCs w:val="18"/>
              </w:rPr>
              <w:t xml:space="preserve">ojciech </w:t>
            </w:r>
            <w:proofErr w:type="spellStart"/>
            <w:r w:rsidRPr="00B84F07">
              <w:rPr>
                <w:rFonts w:ascii="Verdana" w:hAnsi="Verdana"/>
                <w:sz w:val="18"/>
                <w:szCs w:val="18"/>
              </w:rPr>
              <w:t>S</w:t>
            </w:r>
            <w:r w:rsidR="005D02E5" w:rsidRPr="00B84F07">
              <w:rPr>
                <w:rFonts w:ascii="Verdana" w:hAnsi="Verdana"/>
                <w:sz w:val="18"/>
                <w:szCs w:val="18"/>
              </w:rPr>
              <w:t>zkodlarski</w:t>
            </w:r>
            <w:proofErr w:type="spellEnd"/>
          </w:p>
          <w:p w14:paraId="2389D78C" w14:textId="77777777" w:rsidR="005D02E5" w:rsidRPr="00B84F07" w:rsidRDefault="005D02E5" w:rsidP="008B59A9">
            <w:pPr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KAMIENNA</w:t>
            </w:r>
            <w:r w:rsidRPr="00B84F0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84F07">
              <w:rPr>
                <w:rFonts w:ascii="Verdana" w:hAnsi="Verdana"/>
                <w:sz w:val="18"/>
                <w:szCs w:val="18"/>
              </w:rPr>
              <w:t>54</w:t>
            </w:r>
            <w:r w:rsidRPr="00B84F0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A1EE2A8" w14:textId="77777777" w:rsidR="005D02E5" w:rsidRPr="00B84F07" w:rsidRDefault="005D02E5" w:rsidP="008B59A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32-080</w:t>
            </w:r>
            <w:r w:rsidRPr="00B84F0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84F07">
              <w:rPr>
                <w:rFonts w:ascii="Verdana" w:hAnsi="Verdana"/>
                <w:sz w:val="18"/>
                <w:szCs w:val="18"/>
              </w:rPr>
              <w:t>ZABIERZÓW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EA4E35" w14:textId="77777777" w:rsidR="005D02E5" w:rsidRPr="00B84F07" w:rsidRDefault="005D02E5" w:rsidP="008B59A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107 361.29 zł</w:t>
            </w:r>
          </w:p>
        </w:tc>
      </w:tr>
      <w:tr w:rsidR="005D02E5" w:rsidRPr="00B84F07" w14:paraId="561709EA" w14:textId="77777777" w:rsidTr="008B59A9">
        <w:tc>
          <w:tcPr>
            <w:tcW w:w="993" w:type="dxa"/>
            <w:shd w:val="clear" w:color="auto" w:fill="auto"/>
            <w:vAlign w:val="center"/>
          </w:tcPr>
          <w:p w14:paraId="1AB63ED1" w14:textId="77777777" w:rsidR="005D02E5" w:rsidRPr="00B84F07" w:rsidRDefault="005D02E5" w:rsidP="008B59A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5C94A2C7" w14:textId="77777777" w:rsidR="005D02E5" w:rsidRPr="00B84F07" w:rsidRDefault="005D02E5" w:rsidP="008B59A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X3D sp. z o.o.</w:t>
            </w:r>
          </w:p>
          <w:p w14:paraId="4D3597BD" w14:textId="7B4100D8" w:rsidR="005D02E5" w:rsidRPr="00B84F07" w:rsidRDefault="003F6A5F" w:rsidP="008B59A9">
            <w:pPr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Ceynowy 21</w:t>
            </w:r>
            <w:r w:rsidR="005D02E5" w:rsidRPr="00B84F0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C0B19A2" w14:textId="7B67C9BD" w:rsidR="005D02E5" w:rsidRPr="00B84F07" w:rsidRDefault="005D02E5" w:rsidP="008B59A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77-100</w:t>
            </w:r>
            <w:r w:rsidRPr="00B84F0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3F6A5F" w:rsidRPr="00B84F07">
              <w:rPr>
                <w:rFonts w:ascii="Verdana" w:hAnsi="Verdana"/>
                <w:sz w:val="18"/>
                <w:szCs w:val="18"/>
              </w:rPr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E32BDF" w14:textId="77777777" w:rsidR="005D02E5" w:rsidRPr="00B84F07" w:rsidRDefault="005D02E5" w:rsidP="008B59A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82 931.52 zł</w:t>
            </w:r>
          </w:p>
        </w:tc>
      </w:tr>
      <w:tr w:rsidR="005D02E5" w:rsidRPr="00B84F07" w14:paraId="4B05F9E8" w14:textId="77777777" w:rsidTr="008B59A9">
        <w:tc>
          <w:tcPr>
            <w:tcW w:w="993" w:type="dxa"/>
            <w:shd w:val="clear" w:color="auto" w:fill="auto"/>
            <w:vAlign w:val="center"/>
          </w:tcPr>
          <w:p w14:paraId="4CE4323E" w14:textId="77777777" w:rsidR="005D02E5" w:rsidRPr="00B84F07" w:rsidRDefault="005D02E5" w:rsidP="008B59A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6968655D" w14:textId="77777777" w:rsidR="005D02E5" w:rsidRPr="00B84F07" w:rsidRDefault="005D02E5" w:rsidP="008B59A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GLOBAL 3D sp. z o.o.</w:t>
            </w:r>
          </w:p>
          <w:p w14:paraId="65058FC1" w14:textId="77777777" w:rsidR="005D02E5" w:rsidRPr="00B84F07" w:rsidRDefault="005D02E5" w:rsidP="008B59A9">
            <w:pPr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Rynek</w:t>
            </w:r>
            <w:r w:rsidRPr="00B84F0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84F07">
              <w:rPr>
                <w:rFonts w:ascii="Verdana" w:hAnsi="Verdana"/>
                <w:sz w:val="18"/>
                <w:szCs w:val="18"/>
              </w:rPr>
              <w:t>40</w:t>
            </w:r>
            <w:r w:rsidRPr="00B84F0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168B954" w14:textId="77777777" w:rsidR="005D02E5" w:rsidRPr="00B84F07" w:rsidRDefault="005D02E5" w:rsidP="008B59A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48-300</w:t>
            </w:r>
            <w:r w:rsidRPr="00B84F0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84F07">
              <w:rPr>
                <w:rFonts w:ascii="Verdana" w:hAnsi="Verdana"/>
                <w:sz w:val="18"/>
                <w:szCs w:val="18"/>
              </w:rPr>
              <w:t>Nysa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9A99AA" w14:textId="77777777" w:rsidR="005D02E5" w:rsidRPr="00B84F07" w:rsidRDefault="005D02E5" w:rsidP="008B59A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84F07">
              <w:rPr>
                <w:rFonts w:ascii="Verdana" w:hAnsi="Verdana"/>
                <w:sz w:val="18"/>
                <w:szCs w:val="18"/>
              </w:rPr>
              <w:t>88 839.21 zł</w:t>
            </w:r>
          </w:p>
        </w:tc>
      </w:tr>
    </w:tbl>
    <w:p w14:paraId="3F510961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C609A58" w14:textId="5974D1AF" w:rsidR="0079583C" w:rsidRDefault="0079583C" w:rsidP="0079583C">
      <w:pPr>
        <w:tabs>
          <w:tab w:val="left" w:pos="618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</w:t>
      </w:r>
    </w:p>
    <w:p w14:paraId="1643592D" w14:textId="77777777" w:rsidR="0079583C" w:rsidRDefault="0079583C" w:rsidP="0079583C">
      <w:pPr>
        <w:tabs>
          <w:tab w:val="left" w:pos="6180"/>
        </w:tabs>
        <w:rPr>
          <w:rFonts w:ascii="Verdana" w:hAnsi="Verdana"/>
          <w:sz w:val="18"/>
          <w:szCs w:val="18"/>
        </w:rPr>
      </w:pPr>
    </w:p>
    <w:p w14:paraId="2EC118B5" w14:textId="30C0DAD5" w:rsidR="0079583C" w:rsidRPr="0079583C" w:rsidRDefault="0079583C" w:rsidP="0079583C">
      <w:pPr>
        <w:tabs>
          <w:tab w:val="left" w:pos="618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79583C" w:rsidRPr="007958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E4A3F2" w14:textId="77777777" w:rsidR="00BA460F" w:rsidRDefault="00BA460F">
      <w:r>
        <w:separator/>
      </w:r>
    </w:p>
  </w:endnote>
  <w:endnote w:type="continuationSeparator" w:id="0">
    <w:p w14:paraId="0C603171" w14:textId="77777777" w:rsidR="00BA460F" w:rsidRDefault="00BA4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87EB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C1E1D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23B5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9006E25">
        <v:line id="_x0000_s1025" style="position:absolute;left:0;text-align:left;z-index:251657728" from="-3.85pt,8.7pt" to="455.15pt,8.7pt"/>
      </w:pict>
    </w:r>
  </w:p>
  <w:p w14:paraId="552AC61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6C1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4F7CC8" w14:textId="77777777" w:rsidR="009F189D" w:rsidRDefault="009F189D">
    <w:pPr>
      <w:pStyle w:val="Stopka"/>
      <w:tabs>
        <w:tab w:val="clear" w:pos="4536"/>
      </w:tabs>
      <w:jc w:val="center"/>
    </w:pPr>
  </w:p>
  <w:p w14:paraId="5A72EB1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83BFFA" w14:textId="77777777" w:rsidR="00BA460F" w:rsidRDefault="00BA460F">
      <w:r>
        <w:separator/>
      </w:r>
    </w:p>
  </w:footnote>
  <w:footnote w:type="continuationSeparator" w:id="0">
    <w:p w14:paraId="75A46D5B" w14:textId="77777777" w:rsidR="00BA460F" w:rsidRDefault="00BA4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08FB31" w14:textId="77777777" w:rsidR="005D02E5" w:rsidRDefault="005D02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ADD856" w14:textId="77777777" w:rsidR="005D02E5" w:rsidRDefault="005D02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97B52C" w14:textId="77777777" w:rsidR="005D02E5" w:rsidRDefault="005D02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460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3F6A5F"/>
    <w:rsid w:val="00423179"/>
    <w:rsid w:val="00433189"/>
    <w:rsid w:val="00490DC0"/>
    <w:rsid w:val="00493F8C"/>
    <w:rsid w:val="004B64B5"/>
    <w:rsid w:val="004C7E9B"/>
    <w:rsid w:val="005324A5"/>
    <w:rsid w:val="00577BC6"/>
    <w:rsid w:val="005D02E5"/>
    <w:rsid w:val="00601802"/>
    <w:rsid w:val="0069085C"/>
    <w:rsid w:val="006D03E2"/>
    <w:rsid w:val="006E3702"/>
    <w:rsid w:val="0073323E"/>
    <w:rsid w:val="0079583C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84F07"/>
    <w:rsid w:val="00BA460F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A6D1F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DD84E4"/>
  <w15:chartTrackingRefBased/>
  <w15:docId w15:val="{921681F7-97D9-4ED6-BA1A-A039D7285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3EC27-A03E-4DE7-A825-DE05314FB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180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6</cp:revision>
  <dcterms:created xsi:type="dcterms:W3CDTF">2024-10-10T09:42:00Z</dcterms:created>
  <dcterms:modified xsi:type="dcterms:W3CDTF">2024-10-10T09:48:00Z</dcterms:modified>
</cp:coreProperties>
</file>