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9DA472" w14:textId="77777777" w:rsidR="00D7254D" w:rsidRPr="00515AFA" w:rsidRDefault="00D7254D" w:rsidP="00D7254D">
      <w:pPr>
        <w:jc w:val="right"/>
        <w:rPr>
          <w:b/>
          <w:sz w:val="22"/>
          <w:szCs w:val="22"/>
          <w:lang w:val="pl-PL"/>
        </w:rPr>
      </w:pPr>
      <w:r w:rsidRPr="00515AFA">
        <w:rPr>
          <w:b/>
          <w:sz w:val="22"/>
          <w:szCs w:val="22"/>
          <w:lang w:val="pl-PL"/>
        </w:rPr>
        <w:t>Załącznik nr 3</w:t>
      </w:r>
    </w:p>
    <w:p w14:paraId="51BA6A00" w14:textId="77777777" w:rsidR="00D7254D" w:rsidRPr="00515AFA" w:rsidRDefault="00D7254D" w:rsidP="00D7254D">
      <w:pPr>
        <w:jc w:val="right"/>
        <w:rPr>
          <w:b/>
          <w:sz w:val="22"/>
          <w:szCs w:val="22"/>
          <w:lang w:val="pl-PL"/>
        </w:rPr>
      </w:pPr>
    </w:p>
    <w:p w14:paraId="778171DD" w14:textId="77777777" w:rsidR="00D7254D" w:rsidRPr="00515AFA" w:rsidRDefault="00D7254D" w:rsidP="00D7254D">
      <w:pPr>
        <w:jc w:val="center"/>
        <w:rPr>
          <w:b/>
          <w:sz w:val="22"/>
          <w:szCs w:val="22"/>
          <w:lang w:val="pl-PL"/>
        </w:rPr>
      </w:pPr>
      <w:r w:rsidRPr="00515AFA">
        <w:rPr>
          <w:b/>
          <w:sz w:val="22"/>
          <w:szCs w:val="22"/>
          <w:lang w:val="pl-PL"/>
        </w:rPr>
        <w:t>WZÓR UMOWY</w:t>
      </w:r>
    </w:p>
    <w:p w14:paraId="3BFA32C2" w14:textId="77777777" w:rsidR="00D7254D" w:rsidRPr="00515AFA" w:rsidRDefault="00D7254D" w:rsidP="00D7254D">
      <w:pPr>
        <w:jc w:val="center"/>
        <w:rPr>
          <w:b/>
          <w:sz w:val="22"/>
          <w:szCs w:val="22"/>
          <w:lang w:val="pl-PL"/>
        </w:rPr>
      </w:pPr>
      <w:r w:rsidRPr="00515AFA">
        <w:rPr>
          <w:b/>
          <w:sz w:val="22"/>
          <w:szCs w:val="22"/>
          <w:lang w:val="pl-PL"/>
        </w:rPr>
        <w:t xml:space="preserve">Ostateczna treść umowy może ulec zmianie w zakresie nie zmieniającym istotnych postanowień wzoru umowy i SWZ. </w:t>
      </w:r>
    </w:p>
    <w:p w14:paraId="0879FF8B" w14:textId="77777777" w:rsidR="00D7254D" w:rsidRPr="00515AFA" w:rsidRDefault="00D7254D" w:rsidP="00D7254D">
      <w:pPr>
        <w:jc w:val="center"/>
        <w:rPr>
          <w:b/>
          <w:sz w:val="22"/>
          <w:szCs w:val="22"/>
          <w:lang w:val="pl-PL"/>
        </w:rPr>
      </w:pPr>
    </w:p>
    <w:p w14:paraId="4B4D1A6A" w14:textId="1980B4E8" w:rsidR="00D7254D" w:rsidRPr="00515AFA" w:rsidRDefault="00D7254D" w:rsidP="00D7254D">
      <w:pPr>
        <w:pStyle w:val="Tekstpodstawowywcity"/>
        <w:spacing w:after="0"/>
        <w:ind w:left="0"/>
        <w:jc w:val="both"/>
        <w:rPr>
          <w:sz w:val="22"/>
          <w:szCs w:val="22"/>
          <w:lang w:val="pl-PL"/>
        </w:rPr>
      </w:pPr>
      <w:r w:rsidRPr="00515AFA">
        <w:rPr>
          <w:sz w:val="22"/>
          <w:szCs w:val="22"/>
          <w:lang w:val="pl-PL"/>
        </w:rPr>
        <w:t xml:space="preserve">Zawarta w Krakowie w wyniku przeprowadzonego postępowania o zamówienie publiczne </w:t>
      </w:r>
      <w:r w:rsidRPr="00515AFA">
        <w:rPr>
          <w:sz w:val="22"/>
          <w:szCs w:val="22"/>
          <w:lang w:val="pl-PL"/>
        </w:rPr>
        <w:br/>
        <w:t xml:space="preserve">w trybie </w:t>
      </w:r>
      <w:r>
        <w:rPr>
          <w:sz w:val="22"/>
          <w:szCs w:val="22"/>
          <w:lang w:val="pl-PL"/>
        </w:rPr>
        <w:t>podstawowym be negocjacji</w:t>
      </w:r>
      <w:r>
        <w:rPr>
          <w:b/>
          <w:bCs/>
          <w:sz w:val="22"/>
          <w:szCs w:val="22"/>
          <w:lang w:val="pl-PL"/>
        </w:rPr>
        <w:t xml:space="preserve">, </w:t>
      </w:r>
      <w:r w:rsidRPr="005140A1">
        <w:rPr>
          <w:sz w:val="22"/>
          <w:szCs w:val="22"/>
          <w:lang w:val="pl-PL"/>
        </w:rPr>
        <w:t xml:space="preserve">nr sprawy: </w:t>
      </w:r>
      <w:r>
        <w:rPr>
          <w:sz w:val="22"/>
          <w:szCs w:val="22"/>
          <w:lang w:val="pl-PL"/>
        </w:rPr>
        <w:t>DE</w:t>
      </w:r>
      <w:r w:rsidRPr="005140A1">
        <w:rPr>
          <w:sz w:val="22"/>
          <w:szCs w:val="22"/>
          <w:lang w:val="pl-PL"/>
        </w:rPr>
        <w:t>-</w:t>
      </w:r>
      <w:r>
        <w:rPr>
          <w:sz w:val="22"/>
          <w:szCs w:val="22"/>
          <w:lang w:val="pl-PL"/>
        </w:rPr>
        <w:t>d</w:t>
      </w:r>
      <w:r w:rsidRPr="005140A1">
        <w:rPr>
          <w:sz w:val="22"/>
          <w:szCs w:val="22"/>
          <w:lang w:val="pl-PL"/>
        </w:rPr>
        <w:t>zp.272-</w:t>
      </w:r>
      <w:r>
        <w:rPr>
          <w:sz w:val="22"/>
          <w:szCs w:val="22"/>
          <w:lang w:val="pl-PL"/>
        </w:rPr>
        <w:t>544</w:t>
      </w:r>
      <w:r w:rsidRPr="005140A1">
        <w:rPr>
          <w:sz w:val="22"/>
          <w:szCs w:val="22"/>
          <w:lang w:val="pl-PL"/>
        </w:rPr>
        <w:t>/2</w:t>
      </w:r>
      <w:r>
        <w:rPr>
          <w:sz w:val="22"/>
          <w:szCs w:val="22"/>
          <w:lang w:val="pl-PL"/>
        </w:rPr>
        <w:t>4</w:t>
      </w:r>
      <w:r w:rsidRPr="00515AFA">
        <w:rPr>
          <w:sz w:val="22"/>
          <w:szCs w:val="22"/>
          <w:lang w:val="pl-PL"/>
        </w:rPr>
        <w:t xml:space="preserve"> pomiędzy:</w:t>
      </w:r>
    </w:p>
    <w:p w14:paraId="67FB20B5" w14:textId="77777777" w:rsidR="00D7254D" w:rsidRPr="00515AFA" w:rsidRDefault="00D7254D" w:rsidP="00D7254D">
      <w:pPr>
        <w:pStyle w:val="Tekstpodstawowywcity"/>
        <w:spacing w:after="0"/>
        <w:ind w:left="0"/>
        <w:jc w:val="both"/>
        <w:rPr>
          <w:sz w:val="22"/>
          <w:szCs w:val="22"/>
          <w:lang w:val="pl-PL"/>
        </w:rPr>
      </w:pPr>
    </w:p>
    <w:p w14:paraId="2822B58B" w14:textId="77777777" w:rsidR="00D7254D" w:rsidRPr="00515AFA" w:rsidRDefault="00D7254D" w:rsidP="00D7254D">
      <w:pPr>
        <w:pStyle w:val="Tekstpodstawowy"/>
        <w:spacing w:line="240" w:lineRule="auto"/>
        <w:ind w:right="-47"/>
        <w:jc w:val="both"/>
        <w:rPr>
          <w:rFonts w:ascii="Times New Roman" w:hAnsi="Times New Roman"/>
          <w:sz w:val="22"/>
          <w:szCs w:val="22"/>
        </w:rPr>
      </w:pPr>
      <w:r w:rsidRPr="00515AFA">
        <w:rPr>
          <w:rFonts w:ascii="Times New Roman" w:hAnsi="Times New Roman"/>
          <w:b/>
          <w:sz w:val="22"/>
          <w:szCs w:val="22"/>
        </w:rPr>
        <w:t>Akademią Górniczo-Hutniczą im. Stanisława Staszica w Krakowie al. Mickiewicza 30</w:t>
      </w:r>
      <w:r w:rsidRPr="00515AFA">
        <w:rPr>
          <w:rFonts w:ascii="Times New Roman" w:hAnsi="Times New Roman"/>
          <w:sz w:val="22"/>
          <w:szCs w:val="22"/>
        </w:rPr>
        <w:t xml:space="preserve">  Wydział / inna jednostka ..............................................................................................................</w:t>
      </w:r>
    </w:p>
    <w:p w14:paraId="569B5DA7" w14:textId="77777777" w:rsidR="00D7254D" w:rsidRPr="00515AFA" w:rsidRDefault="00D7254D" w:rsidP="00D7254D">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reprezentowaną przez:</w:t>
      </w:r>
    </w:p>
    <w:p w14:paraId="2164A670" w14:textId="77777777" w:rsidR="00D7254D" w:rsidRPr="00515AFA" w:rsidRDefault="00D7254D" w:rsidP="00D7254D">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1. Dziekana Wydziału /Kierownika Jednostki/............................................................................. </w:t>
      </w:r>
    </w:p>
    <w:p w14:paraId="2D51D734" w14:textId="77777777" w:rsidR="00D7254D" w:rsidRPr="00515AFA" w:rsidRDefault="00D7254D" w:rsidP="00D7254D">
      <w:pPr>
        <w:pStyle w:val="Tekstpodstawowy"/>
        <w:spacing w:line="240" w:lineRule="auto"/>
        <w:ind w:right="-47"/>
        <w:rPr>
          <w:rFonts w:ascii="Times New Roman" w:hAnsi="Times New Roman"/>
          <w:sz w:val="22"/>
          <w:szCs w:val="22"/>
        </w:rPr>
      </w:pPr>
      <w:r w:rsidRPr="00515AFA">
        <w:rPr>
          <w:rFonts w:ascii="Times New Roman" w:hAnsi="Times New Roman"/>
          <w:sz w:val="22"/>
          <w:szCs w:val="22"/>
        </w:rPr>
        <w:t>2. Kwestora / Z-</w:t>
      </w:r>
      <w:proofErr w:type="spellStart"/>
      <w:r w:rsidRPr="00515AFA">
        <w:rPr>
          <w:rFonts w:ascii="Times New Roman" w:hAnsi="Times New Roman"/>
          <w:sz w:val="22"/>
          <w:szCs w:val="22"/>
        </w:rPr>
        <w:t>cę</w:t>
      </w:r>
      <w:proofErr w:type="spellEnd"/>
      <w:r w:rsidRPr="00515AFA">
        <w:rPr>
          <w:rFonts w:ascii="Times New Roman" w:hAnsi="Times New Roman"/>
          <w:sz w:val="22"/>
          <w:szCs w:val="22"/>
        </w:rPr>
        <w:t xml:space="preserve"> Kwestora/ ......................................................................................................</w:t>
      </w:r>
    </w:p>
    <w:p w14:paraId="37B9A86E" w14:textId="77777777" w:rsidR="00D7254D" w:rsidRPr="00515AFA" w:rsidRDefault="00D7254D" w:rsidP="00D7254D">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zwaną dalej KUPUJĄCYM</w:t>
      </w:r>
    </w:p>
    <w:p w14:paraId="687F42D3" w14:textId="77777777" w:rsidR="00D7254D" w:rsidRPr="00515AFA" w:rsidRDefault="00D7254D" w:rsidP="00D7254D">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a </w:t>
      </w:r>
    </w:p>
    <w:p w14:paraId="753381B3" w14:textId="77777777" w:rsidR="00D7254D" w:rsidRPr="00515AFA" w:rsidRDefault="00D7254D" w:rsidP="00D7254D">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p>
    <w:p w14:paraId="5403A331" w14:textId="77777777" w:rsidR="00D7254D" w:rsidRPr="00515AFA" w:rsidRDefault="00D7254D" w:rsidP="00D7254D">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r w:rsidRPr="00515AFA">
        <w:rPr>
          <w:rFonts w:ascii="Times New Roman" w:hAnsi="Times New Roman"/>
          <w:i/>
          <w:sz w:val="22"/>
          <w:szCs w:val="22"/>
        </w:rPr>
        <w:t>(nazwa i siedziba przedsiębiorcy oraz jego adres)</w:t>
      </w:r>
    </w:p>
    <w:p w14:paraId="2A986FAF" w14:textId="77777777" w:rsidR="00D7254D" w:rsidRPr="00515AFA" w:rsidRDefault="00D7254D" w:rsidP="00D7254D">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reprezentowanym przez:</w:t>
      </w:r>
    </w:p>
    <w:p w14:paraId="35016118" w14:textId="77777777" w:rsidR="00D7254D" w:rsidRPr="00515AFA" w:rsidRDefault="00D7254D" w:rsidP="00D7254D">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1..........................................................................................................................</w:t>
      </w:r>
    </w:p>
    <w:p w14:paraId="10F6AB5D" w14:textId="77777777" w:rsidR="00D7254D" w:rsidRPr="00515AFA" w:rsidRDefault="00D7254D" w:rsidP="00D7254D">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2..........................................................................................................................</w:t>
      </w:r>
    </w:p>
    <w:p w14:paraId="6218D9DD" w14:textId="77777777" w:rsidR="00D7254D" w:rsidRPr="00515AFA" w:rsidRDefault="00D7254D" w:rsidP="00D7254D">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zwanym dalej SPRZEDAWCĄ</w:t>
      </w:r>
    </w:p>
    <w:p w14:paraId="6E6ACD46" w14:textId="77777777" w:rsidR="00D7254D" w:rsidRPr="00515AFA" w:rsidRDefault="00D7254D" w:rsidP="00D7254D">
      <w:pPr>
        <w:pStyle w:val="Tekstpodstawowy"/>
        <w:spacing w:line="240" w:lineRule="auto"/>
        <w:ind w:right="-47"/>
        <w:jc w:val="center"/>
        <w:rPr>
          <w:rFonts w:ascii="Times New Roman" w:hAnsi="Times New Roman"/>
          <w:b/>
          <w:sz w:val="22"/>
          <w:szCs w:val="22"/>
        </w:rPr>
      </w:pPr>
    </w:p>
    <w:p w14:paraId="1251D60B" w14:textId="77777777" w:rsidR="00D7254D" w:rsidRPr="00515AFA" w:rsidRDefault="00D7254D" w:rsidP="00D7254D">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w:t>
      </w:r>
    </w:p>
    <w:p w14:paraId="688D0EC7" w14:textId="4F4D1B84" w:rsidR="00D7254D" w:rsidRPr="00515AFA" w:rsidRDefault="00D7254D" w:rsidP="00D7254D">
      <w:pPr>
        <w:pStyle w:val="Akapitzlist"/>
        <w:numPr>
          <w:ilvl w:val="0"/>
          <w:numId w:val="28"/>
        </w:numPr>
        <w:tabs>
          <w:tab w:val="num" w:pos="360"/>
        </w:tabs>
        <w:ind w:left="360"/>
        <w:jc w:val="both"/>
        <w:rPr>
          <w:sz w:val="22"/>
          <w:szCs w:val="22"/>
          <w:lang w:val="pl-PL"/>
        </w:rPr>
      </w:pPr>
      <w:r w:rsidRPr="00515AFA">
        <w:rPr>
          <w:sz w:val="22"/>
          <w:szCs w:val="22"/>
          <w:lang w:val="pl-PL"/>
        </w:rPr>
        <w:t>Przedmiotem niniejszej umowy jest</w:t>
      </w:r>
      <w:bookmarkStart w:id="0" w:name="_Hlk58842586"/>
      <w:r w:rsidRPr="00515AFA">
        <w:rPr>
          <w:sz w:val="22"/>
          <w:szCs w:val="22"/>
          <w:lang w:val="pl-PL"/>
        </w:rPr>
        <w:t xml:space="preserve">: </w:t>
      </w:r>
      <w:r w:rsidR="0034454E" w:rsidRPr="0034454E">
        <w:rPr>
          <w:b/>
          <w:bCs/>
          <w:sz w:val="22"/>
          <w:szCs w:val="22"/>
          <w:lang w:val="pl-PL"/>
        </w:rPr>
        <w:t xml:space="preserve">Dostawa body aparatu fotograficznego na potrzeby </w:t>
      </w:r>
      <w:proofErr w:type="spellStart"/>
      <w:r w:rsidR="0034454E" w:rsidRPr="0034454E">
        <w:rPr>
          <w:b/>
          <w:bCs/>
          <w:sz w:val="22"/>
          <w:szCs w:val="22"/>
          <w:lang w:val="pl-PL"/>
        </w:rPr>
        <w:t>WEiP</w:t>
      </w:r>
      <w:proofErr w:type="spellEnd"/>
      <w:r w:rsidRPr="00515AFA">
        <w:rPr>
          <w:b/>
          <w:sz w:val="22"/>
          <w:szCs w:val="22"/>
          <w:lang w:val="pl-PL"/>
        </w:rPr>
        <w:t>.</w:t>
      </w:r>
    </w:p>
    <w:p w14:paraId="067CDDA2" w14:textId="77777777" w:rsidR="00D7254D" w:rsidRPr="00515AFA" w:rsidRDefault="00D7254D" w:rsidP="00D7254D">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515AFA">
        <w:rPr>
          <w:rFonts w:ascii="Times New Roman" w:hAnsi="Times New Roman"/>
          <w:sz w:val="22"/>
          <w:szCs w:val="22"/>
        </w:rPr>
        <w:t xml:space="preserve">Szczegółowa specyfikacja sprzętu </w:t>
      </w:r>
      <w:bookmarkEnd w:id="1"/>
      <w:r w:rsidRPr="00515AFA">
        <w:rPr>
          <w:rFonts w:ascii="Times New Roman" w:hAnsi="Times New Roman"/>
          <w:sz w:val="22"/>
          <w:szCs w:val="22"/>
        </w:rPr>
        <w:t xml:space="preserve">jest określona w </w:t>
      </w:r>
      <w:r w:rsidRPr="00515AFA">
        <w:rPr>
          <w:rFonts w:ascii="Times New Roman" w:hAnsi="Times New Roman"/>
          <w:iCs/>
          <w:sz w:val="22"/>
          <w:szCs w:val="22"/>
        </w:rPr>
        <w:t>załączniku nr 1 - ofercie Sprzedawcy, który stanowi integralną część niniejszej umowy.</w:t>
      </w:r>
    </w:p>
    <w:p w14:paraId="7F4F548F" w14:textId="77777777" w:rsidR="00D7254D" w:rsidRPr="00515AFA" w:rsidRDefault="00D7254D" w:rsidP="00D7254D">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2</w:t>
      </w:r>
    </w:p>
    <w:p w14:paraId="216BE172" w14:textId="77777777" w:rsidR="00D7254D" w:rsidRPr="00515AFA" w:rsidRDefault="00D7254D" w:rsidP="00D7254D">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 xml:space="preserve">Sprzedawca zobowiązuje się dostarczyć </w:t>
      </w:r>
      <w:r>
        <w:rPr>
          <w:rFonts w:ascii="Times New Roman" w:hAnsi="Times New Roman"/>
          <w:sz w:val="22"/>
          <w:szCs w:val="22"/>
        </w:rPr>
        <w:t xml:space="preserve">i zainstalować </w:t>
      </w:r>
      <w:r w:rsidRPr="00515AFA">
        <w:rPr>
          <w:rFonts w:ascii="Times New Roman" w:hAnsi="Times New Roman"/>
          <w:sz w:val="22"/>
          <w:szCs w:val="22"/>
        </w:rPr>
        <w:t xml:space="preserve">sprzęt, o którym mowa w § 1 w terminie do </w:t>
      </w:r>
      <w:r>
        <w:rPr>
          <w:rFonts w:ascii="Times New Roman" w:hAnsi="Times New Roman"/>
          <w:b/>
          <w:bCs/>
          <w:sz w:val="22"/>
          <w:szCs w:val="22"/>
        </w:rPr>
        <w:t>dni ………………</w:t>
      </w:r>
      <w:r w:rsidRPr="00515AFA">
        <w:rPr>
          <w:rFonts w:ascii="Times New Roman" w:hAnsi="Times New Roman"/>
          <w:b/>
          <w:bCs/>
          <w:sz w:val="22"/>
          <w:szCs w:val="22"/>
        </w:rPr>
        <w:t xml:space="preserve"> </w:t>
      </w:r>
      <w:r w:rsidRPr="00515AFA">
        <w:rPr>
          <w:rFonts w:ascii="Times New Roman" w:hAnsi="Times New Roman"/>
          <w:sz w:val="22"/>
          <w:szCs w:val="22"/>
        </w:rPr>
        <w:t xml:space="preserve">od daty </w:t>
      </w:r>
      <w:r>
        <w:rPr>
          <w:rFonts w:ascii="Times New Roman" w:hAnsi="Times New Roman"/>
          <w:sz w:val="22"/>
          <w:szCs w:val="22"/>
        </w:rPr>
        <w:t xml:space="preserve">podpisania niniejszej umowy </w:t>
      </w:r>
      <w:r w:rsidRPr="00515AFA">
        <w:rPr>
          <w:rFonts w:ascii="Times New Roman" w:hAnsi="Times New Roman"/>
          <w:sz w:val="22"/>
          <w:szCs w:val="22"/>
        </w:rPr>
        <w:t xml:space="preserve"> do siedziby Kupującego.</w:t>
      </w:r>
    </w:p>
    <w:p w14:paraId="42B490AE" w14:textId="77777777" w:rsidR="00D7254D" w:rsidRDefault="00D7254D" w:rsidP="00D7254D">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Wydanie przedmiotu umowy Kupującemu winno nastąpić w miejscu wskazanym w pkt. 1  w godzinach uzgodnionych z Kupującym.</w:t>
      </w:r>
    </w:p>
    <w:p w14:paraId="241F3AE1" w14:textId="77777777" w:rsidR="00D7254D" w:rsidRPr="00515AFA" w:rsidRDefault="00D7254D" w:rsidP="00D7254D">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15AFA">
        <w:rPr>
          <w:rFonts w:ascii="Times New Roman" w:hAnsi="Times New Roman"/>
          <w:sz w:val="22"/>
          <w:szCs w:val="22"/>
        </w:rPr>
        <w:t>Termin dostarczenia sprzętu uznaje się za dotrzymany, jeżeli przed jego upływem  Sprzedawca dostarczy</w:t>
      </w:r>
      <w:r>
        <w:rPr>
          <w:rFonts w:ascii="Times New Roman" w:hAnsi="Times New Roman"/>
          <w:sz w:val="22"/>
          <w:szCs w:val="22"/>
        </w:rPr>
        <w:t xml:space="preserve"> i zainstaluje</w:t>
      </w:r>
      <w:r w:rsidRPr="00515AFA">
        <w:rPr>
          <w:rFonts w:ascii="Times New Roman" w:hAnsi="Times New Roman"/>
          <w:sz w:val="22"/>
          <w:szCs w:val="22"/>
        </w:rPr>
        <w:t xml:space="preserve"> towar na miejsce przeznaczenia w stanie zupełnym.</w:t>
      </w:r>
    </w:p>
    <w:p w14:paraId="5D229125" w14:textId="77777777" w:rsidR="00D7254D" w:rsidRPr="00515AFA" w:rsidRDefault="00D7254D" w:rsidP="00D7254D">
      <w:pPr>
        <w:pStyle w:val="Tekstpodstawowy"/>
        <w:spacing w:line="240" w:lineRule="auto"/>
        <w:ind w:right="-47"/>
        <w:jc w:val="center"/>
        <w:rPr>
          <w:rFonts w:ascii="Times New Roman" w:hAnsi="Times New Roman"/>
          <w:b/>
          <w:sz w:val="22"/>
          <w:szCs w:val="22"/>
        </w:rPr>
      </w:pPr>
    </w:p>
    <w:p w14:paraId="12271641" w14:textId="77777777" w:rsidR="00D7254D" w:rsidRPr="00515AFA" w:rsidRDefault="00D7254D" w:rsidP="00D7254D">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3</w:t>
      </w:r>
    </w:p>
    <w:p w14:paraId="008D7EFA" w14:textId="77777777" w:rsidR="00D7254D" w:rsidRPr="00515AFA" w:rsidRDefault="00D7254D" w:rsidP="00D7254D">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4F4CFB9C" w14:textId="77777777" w:rsidR="00D7254D" w:rsidRPr="00515AFA" w:rsidRDefault="00D7254D" w:rsidP="00D7254D">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575D71C1" w14:textId="77777777" w:rsidR="00D7254D" w:rsidRPr="00515AFA" w:rsidRDefault="00D7254D" w:rsidP="00D7254D">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36E1D580" w14:textId="77777777" w:rsidR="00D7254D" w:rsidRPr="00515AFA" w:rsidRDefault="00D7254D" w:rsidP="00D7254D">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Cena obejmuje całkowitą należność jaką Kupujący zobowiązany jest zapłacić za sprzęt </w:t>
      </w:r>
      <w:r w:rsidRPr="00515AFA">
        <w:rPr>
          <w:rFonts w:ascii="Times New Roman" w:hAnsi="Times New Roman"/>
          <w:sz w:val="22"/>
          <w:szCs w:val="22"/>
        </w:rPr>
        <w:br/>
        <w:t xml:space="preserve">i  jego dostarczenie do miejsca przeznaczenia. Cena obejmuje w  szczególności koszty </w:t>
      </w:r>
      <w:r w:rsidRPr="00515AFA">
        <w:rPr>
          <w:rFonts w:ascii="Times New Roman" w:hAnsi="Times New Roman"/>
          <w:sz w:val="22"/>
          <w:szCs w:val="22"/>
        </w:rPr>
        <w:br/>
        <w:t xml:space="preserve">i opłaty związane z dostarczeniem przedmiotu zamówienia; opłaty za  transport </w:t>
      </w:r>
      <w:r w:rsidRPr="00515AFA">
        <w:rPr>
          <w:rFonts w:ascii="Times New Roman" w:hAnsi="Times New Roman"/>
          <w:sz w:val="22"/>
          <w:szCs w:val="22"/>
        </w:rPr>
        <w:br/>
        <w:t>i ubezpieczenie, załadunek, wyładunek, dokumentację niezbędną do normalnego  użytkowania, konserwacji i naprawy przedmiotu umowy.</w:t>
      </w:r>
    </w:p>
    <w:p w14:paraId="10C867EB" w14:textId="77777777" w:rsidR="00D7254D" w:rsidRPr="00515AFA" w:rsidRDefault="00D7254D" w:rsidP="00D7254D">
      <w:pPr>
        <w:pStyle w:val="Tekstpodstawowy"/>
        <w:spacing w:line="240" w:lineRule="auto"/>
        <w:ind w:right="-47"/>
        <w:jc w:val="center"/>
        <w:rPr>
          <w:rFonts w:ascii="Times New Roman" w:hAnsi="Times New Roman"/>
          <w:b/>
          <w:sz w:val="22"/>
          <w:szCs w:val="22"/>
        </w:rPr>
      </w:pPr>
    </w:p>
    <w:p w14:paraId="734762BB" w14:textId="77777777" w:rsidR="00D7254D" w:rsidRDefault="00D7254D" w:rsidP="00D7254D">
      <w:pPr>
        <w:pStyle w:val="Tekstpodstawowy"/>
        <w:spacing w:line="240" w:lineRule="auto"/>
        <w:ind w:right="-47"/>
        <w:jc w:val="center"/>
        <w:rPr>
          <w:rFonts w:ascii="Times New Roman" w:hAnsi="Times New Roman"/>
          <w:b/>
          <w:sz w:val="22"/>
          <w:szCs w:val="22"/>
        </w:rPr>
      </w:pPr>
    </w:p>
    <w:p w14:paraId="14A3A143" w14:textId="77777777" w:rsidR="00D7254D" w:rsidRDefault="00D7254D" w:rsidP="00D7254D">
      <w:pPr>
        <w:pStyle w:val="Tekstpodstawowy"/>
        <w:spacing w:line="240" w:lineRule="auto"/>
        <w:ind w:right="-47"/>
        <w:jc w:val="center"/>
        <w:rPr>
          <w:rFonts w:ascii="Times New Roman" w:hAnsi="Times New Roman"/>
          <w:b/>
          <w:sz w:val="22"/>
          <w:szCs w:val="22"/>
        </w:rPr>
      </w:pPr>
    </w:p>
    <w:p w14:paraId="646E4E98" w14:textId="77777777" w:rsidR="00D7254D" w:rsidRDefault="00D7254D" w:rsidP="00D7254D">
      <w:pPr>
        <w:pStyle w:val="Tekstpodstawowy"/>
        <w:spacing w:line="240" w:lineRule="auto"/>
        <w:ind w:right="-47"/>
        <w:jc w:val="center"/>
        <w:rPr>
          <w:rFonts w:ascii="Times New Roman" w:hAnsi="Times New Roman"/>
          <w:b/>
          <w:sz w:val="22"/>
          <w:szCs w:val="22"/>
        </w:rPr>
      </w:pPr>
    </w:p>
    <w:p w14:paraId="22177C6C" w14:textId="77777777" w:rsidR="0034454E" w:rsidRDefault="0034454E" w:rsidP="00D7254D">
      <w:pPr>
        <w:pStyle w:val="Tekstpodstawowy"/>
        <w:spacing w:line="240" w:lineRule="auto"/>
        <w:ind w:right="-47"/>
        <w:jc w:val="center"/>
        <w:rPr>
          <w:rFonts w:ascii="Times New Roman" w:hAnsi="Times New Roman"/>
          <w:b/>
          <w:sz w:val="22"/>
          <w:szCs w:val="22"/>
        </w:rPr>
      </w:pPr>
    </w:p>
    <w:p w14:paraId="5FC3B00B" w14:textId="77777777" w:rsidR="0034454E" w:rsidRDefault="0034454E" w:rsidP="00D7254D">
      <w:pPr>
        <w:pStyle w:val="Tekstpodstawowy"/>
        <w:spacing w:line="240" w:lineRule="auto"/>
        <w:ind w:right="-47"/>
        <w:jc w:val="center"/>
        <w:rPr>
          <w:rFonts w:ascii="Times New Roman" w:hAnsi="Times New Roman"/>
          <w:b/>
          <w:sz w:val="22"/>
          <w:szCs w:val="22"/>
        </w:rPr>
      </w:pPr>
    </w:p>
    <w:p w14:paraId="117E23CB" w14:textId="77777777" w:rsidR="0034454E" w:rsidRDefault="0034454E" w:rsidP="00D7254D">
      <w:pPr>
        <w:pStyle w:val="Tekstpodstawowy"/>
        <w:spacing w:line="240" w:lineRule="auto"/>
        <w:ind w:right="-47"/>
        <w:jc w:val="center"/>
        <w:rPr>
          <w:rFonts w:ascii="Times New Roman" w:hAnsi="Times New Roman"/>
          <w:b/>
          <w:sz w:val="22"/>
          <w:szCs w:val="22"/>
        </w:rPr>
      </w:pPr>
    </w:p>
    <w:p w14:paraId="76CA1374" w14:textId="71457A9F" w:rsidR="00D7254D" w:rsidRPr="00515AFA" w:rsidRDefault="00D7254D" w:rsidP="00D7254D">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lastRenderedPageBreak/>
        <w:t>§ 4</w:t>
      </w:r>
    </w:p>
    <w:p w14:paraId="41593B1B" w14:textId="77777777" w:rsidR="00D7254D" w:rsidRDefault="00D7254D" w:rsidP="00D7254D">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173D5F4A" w14:textId="77777777" w:rsidR="00D7254D" w:rsidRPr="00515AFA" w:rsidRDefault="00D7254D" w:rsidP="00D7254D">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Zapłata wynagrodzenia nastąpi przelewem na rachunek Sprzedawcy zawarty na dzień zlecenia przelewu w wykazie podmiotów o których mowa w art. 96b ust. 1) Ustawy </w:t>
      </w:r>
      <w:r w:rsidRPr="00515AFA">
        <w:rPr>
          <w:rFonts w:ascii="Times New Roman" w:hAnsi="Times New Roman"/>
          <w:sz w:val="22"/>
          <w:szCs w:val="22"/>
        </w:rPr>
        <w:br/>
        <w:t>o podatku od towarów i usług. W przypadku braku, na dzień zapłaty, numeru rachunku w powyższym wykazie nie mają zastosowania zapisy dotyczące naliczania odsetek ustawowych za nieterminową zapłatę o których mowa w ust. 3.</w:t>
      </w:r>
    </w:p>
    <w:p w14:paraId="287D639D" w14:textId="77777777" w:rsidR="00D7254D" w:rsidRPr="00515AFA" w:rsidRDefault="00D7254D" w:rsidP="00D7254D">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6D634DAE" w14:textId="77777777" w:rsidR="00D7254D" w:rsidRPr="00515AFA" w:rsidRDefault="00D7254D" w:rsidP="00D7254D">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15A80FA3" w14:textId="77777777" w:rsidR="00D7254D" w:rsidRPr="00515AFA" w:rsidRDefault="00D7254D" w:rsidP="00D7254D">
      <w:pPr>
        <w:pStyle w:val="Tekstpodstawowy"/>
        <w:spacing w:line="240" w:lineRule="auto"/>
        <w:ind w:right="-47"/>
        <w:jc w:val="center"/>
        <w:rPr>
          <w:rFonts w:ascii="Times New Roman" w:hAnsi="Times New Roman"/>
          <w:b/>
          <w:sz w:val="22"/>
          <w:szCs w:val="22"/>
        </w:rPr>
      </w:pPr>
    </w:p>
    <w:p w14:paraId="6B6CAAC4" w14:textId="77777777" w:rsidR="00D7254D" w:rsidRPr="00515AFA" w:rsidRDefault="00D7254D" w:rsidP="00D7254D">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5</w:t>
      </w:r>
    </w:p>
    <w:p w14:paraId="42E01724" w14:textId="77777777" w:rsidR="00D7254D" w:rsidRPr="00515AFA" w:rsidRDefault="00D7254D" w:rsidP="00D7254D">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  w formie kar umownych.</w:t>
      </w:r>
    </w:p>
    <w:p w14:paraId="29E49652" w14:textId="77777777" w:rsidR="00D7254D" w:rsidRPr="00515AFA" w:rsidRDefault="00D7254D" w:rsidP="00D7254D">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4167A440" w14:textId="77777777" w:rsidR="00D7254D" w:rsidRPr="00515AFA" w:rsidRDefault="00D7254D" w:rsidP="00D7254D">
      <w:pPr>
        <w:pStyle w:val="Tekstpodstawowy"/>
        <w:numPr>
          <w:ilvl w:val="1"/>
          <w:numId w:val="32"/>
        </w:numPr>
        <w:tabs>
          <w:tab w:val="num" w:pos="709"/>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40150AA2" w14:textId="77777777" w:rsidR="00D7254D" w:rsidRPr="00515AFA" w:rsidRDefault="00D7254D" w:rsidP="00D7254D">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 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0245CB76" w14:textId="6512E1D1" w:rsidR="00D7254D" w:rsidRPr="00515AFA" w:rsidRDefault="00D7254D" w:rsidP="00D7254D">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w:t>
      </w:r>
      <w:r w:rsidR="00B501F6" w:rsidRPr="00B501F6">
        <w:rPr>
          <w:rFonts w:ascii="Times New Roman" w:hAnsi="Times New Roman"/>
          <w:sz w:val="22"/>
          <w:szCs w:val="22"/>
        </w:rPr>
        <w:t>z przyczyn występujących po stronie Sprzedawcy</w:t>
      </w:r>
      <w:r w:rsidRPr="00515AFA">
        <w:rPr>
          <w:rFonts w:ascii="Times New Roman" w:hAnsi="Times New Roman"/>
          <w:sz w:val="22"/>
          <w:szCs w:val="22"/>
        </w:rPr>
        <w:t>, w wysokości 10% całkowitego wynagrodzenia netto określonego w  § 3 ust. 1;</w:t>
      </w:r>
    </w:p>
    <w:p w14:paraId="4A9B22D7" w14:textId="4F23A3F4" w:rsidR="00D7254D" w:rsidRPr="00515AFA" w:rsidRDefault="00D7254D" w:rsidP="00D7254D">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w:t>
      </w:r>
      <w:r w:rsidR="00B501F6" w:rsidRPr="00B501F6">
        <w:rPr>
          <w:rFonts w:ascii="Times New Roman" w:hAnsi="Times New Roman"/>
          <w:sz w:val="22"/>
          <w:szCs w:val="22"/>
        </w:rPr>
        <w:t>z przyczyn występujących po stronie Sprzedawcy</w:t>
      </w:r>
      <w:r w:rsidRPr="00515AFA">
        <w:rPr>
          <w:rFonts w:ascii="Times New Roman" w:hAnsi="Times New Roman"/>
          <w:sz w:val="22"/>
          <w:szCs w:val="22"/>
        </w:rPr>
        <w:t>, w wysokości 10% wartości netto części przedmiotu umowy, której dotyczy odstąpienie;</w:t>
      </w:r>
    </w:p>
    <w:p w14:paraId="3C947C0F" w14:textId="77777777" w:rsidR="00D7254D" w:rsidRPr="00515AFA" w:rsidRDefault="00D7254D" w:rsidP="00D7254D">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27680FC9" w14:textId="633BE3E1" w:rsidR="00D7254D" w:rsidRPr="00515AFA" w:rsidRDefault="00D7254D" w:rsidP="00D7254D">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w:t>
      </w:r>
      <w:r w:rsidR="00B501F6" w:rsidRPr="00B501F6">
        <w:rPr>
          <w:rFonts w:ascii="Times New Roman" w:hAnsi="Times New Roman"/>
          <w:sz w:val="22"/>
          <w:szCs w:val="22"/>
        </w:rPr>
        <w:t xml:space="preserve">z przyczyn występujących po stronie </w:t>
      </w:r>
      <w:r w:rsidR="00B501F6">
        <w:rPr>
          <w:rFonts w:ascii="Times New Roman" w:hAnsi="Times New Roman"/>
          <w:sz w:val="22"/>
          <w:szCs w:val="22"/>
        </w:rPr>
        <w:t>Kupującego</w:t>
      </w:r>
      <w:r w:rsidRPr="00515AFA">
        <w:rPr>
          <w:rFonts w:ascii="Times New Roman" w:hAnsi="Times New Roman"/>
          <w:sz w:val="22"/>
          <w:szCs w:val="22"/>
        </w:rPr>
        <w:t>, w wysokości 10% całkowitego wynagrodzenia netto określonego w § 3 ust. 1;</w:t>
      </w:r>
    </w:p>
    <w:p w14:paraId="5E325EAB" w14:textId="20C2BE67" w:rsidR="00D7254D" w:rsidRPr="00515AFA" w:rsidRDefault="00D7254D" w:rsidP="00D7254D">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w:t>
      </w:r>
      <w:r w:rsidR="00B501F6" w:rsidRPr="00B501F6">
        <w:rPr>
          <w:rFonts w:ascii="Times New Roman" w:hAnsi="Times New Roman"/>
          <w:sz w:val="22"/>
          <w:szCs w:val="22"/>
        </w:rPr>
        <w:t xml:space="preserve">z przyczyn występujących po stronie </w:t>
      </w:r>
      <w:r w:rsidR="00B501F6">
        <w:rPr>
          <w:rFonts w:ascii="Times New Roman" w:hAnsi="Times New Roman"/>
          <w:sz w:val="22"/>
          <w:szCs w:val="22"/>
        </w:rPr>
        <w:t>Kupującego</w:t>
      </w:r>
      <w:r w:rsidRPr="00515AFA">
        <w:rPr>
          <w:rFonts w:ascii="Times New Roman" w:hAnsi="Times New Roman"/>
          <w:sz w:val="22"/>
          <w:szCs w:val="22"/>
        </w:rPr>
        <w:t>, w wysokości 10% wartości netto części przedmiotu umowy, której dotyczy odstąpienie</w:t>
      </w:r>
    </w:p>
    <w:p w14:paraId="4D66BF5B" w14:textId="77777777" w:rsidR="00D7254D" w:rsidRPr="00515AFA" w:rsidRDefault="00D7254D" w:rsidP="00D7254D">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79C7DBD9" w14:textId="77777777" w:rsidR="00D7254D" w:rsidRPr="00515AFA" w:rsidRDefault="00D7254D" w:rsidP="00D7254D">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034A1337" w14:textId="77777777" w:rsidR="00D7254D" w:rsidRPr="00515AFA" w:rsidRDefault="00D7254D" w:rsidP="00D7254D">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4BCFD05D" w14:textId="77777777" w:rsidR="00D7254D" w:rsidRPr="00515AFA" w:rsidRDefault="00D7254D" w:rsidP="00D7254D">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6343DB05" w14:textId="77777777" w:rsidR="00B501F6" w:rsidRDefault="00B501F6" w:rsidP="00D7254D">
      <w:pPr>
        <w:pStyle w:val="Tekstpodstawowy"/>
        <w:ind w:right="-47"/>
        <w:jc w:val="center"/>
        <w:rPr>
          <w:rFonts w:ascii="Times New Roman" w:hAnsi="Times New Roman"/>
          <w:b/>
          <w:sz w:val="22"/>
          <w:szCs w:val="22"/>
        </w:rPr>
      </w:pPr>
      <w:bookmarkStart w:id="2" w:name="_Hlk93917097"/>
    </w:p>
    <w:p w14:paraId="116A4C8D" w14:textId="0BA20FC6" w:rsidR="00D7254D" w:rsidRPr="00515AFA" w:rsidRDefault="00D7254D" w:rsidP="00D7254D">
      <w:pPr>
        <w:pStyle w:val="Tekstpodstawowy"/>
        <w:ind w:right="-47"/>
        <w:jc w:val="center"/>
        <w:rPr>
          <w:rFonts w:ascii="Times New Roman" w:hAnsi="Times New Roman"/>
          <w:b/>
          <w:sz w:val="22"/>
          <w:szCs w:val="22"/>
        </w:rPr>
      </w:pPr>
      <w:r w:rsidRPr="00515AFA">
        <w:rPr>
          <w:rFonts w:ascii="Times New Roman" w:hAnsi="Times New Roman"/>
          <w:b/>
          <w:sz w:val="22"/>
          <w:szCs w:val="22"/>
        </w:rPr>
        <w:t>§ 6</w:t>
      </w:r>
    </w:p>
    <w:bookmarkEnd w:id="2"/>
    <w:p w14:paraId="36078049" w14:textId="77777777" w:rsidR="00D7254D" w:rsidRPr="00515AFA" w:rsidRDefault="00D7254D" w:rsidP="00D7254D">
      <w:pPr>
        <w:numPr>
          <w:ilvl w:val="0"/>
          <w:numId w:val="34"/>
        </w:numPr>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58D139CC" w14:textId="77777777" w:rsidR="00D7254D" w:rsidRPr="00515AFA" w:rsidRDefault="00D7254D" w:rsidP="00D7254D">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6DA339AC" w14:textId="77777777" w:rsidR="00D7254D" w:rsidRPr="00515AFA" w:rsidRDefault="00D7254D" w:rsidP="00D7254D">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29E87146" w14:textId="77777777" w:rsidR="00D7254D" w:rsidRPr="00515AFA" w:rsidRDefault="00D7254D" w:rsidP="00D7254D">
      <w:pPr>
        <w:numPr>
          <w:ilvl w:val="0"/>
          <w:numId w:val="34"/>
        </w:numPr>
        <w:spacing w:after="200"/>
        <w:ind w:left="357" w:right="-45" w:hanging="357"/>
        <w:jc w:val="both"/>
        <w:rPr>
          <w:color w:val="000000"/>
          <w:sz w:val="22"/>
          <w:szCs w:val="22"/>
          <w:lang w:val="pl-PL"/>
        </w:rPr>
      </w:pPr>
      <w:r w:rsidRPr="00515AFA">
        <w:rPr>
          <w:color w:val="000000"/>
          <w:sz w:val="22"/>
          <w:szCs w:val="22"/>
          <w:lang w:val="pl-PL"/>
        </w:rPr>
        <w:lastRenderedPageBreak/>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554E5296" w14:textId="77777777" w:rsidR="00D7254D" w:rsidRPr="00515AFA" w:rsidRDefault="00D7254D" w:rsidP="00D7254D">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38C31B43" w14:textId="77777777" w:rsidR="00D7254D" w:rsidRPr="00515AFA" w:rsidRDefault="00D7254D" w:rsidP="00D7254D">
      <w:pPr>
        <w:rPr>
          <w:color w:val="00000A"/>
          <w:sz w:val="22"/>
          <w:szCs w:val="22"/>
          <w:lang w:val="pl-PL"/>
        </w:rPr>
      </w:pPr>
    </w:p>
    <w:p w14:paraId="2FF999DB" w14:textId="77777777" w:rsidR="00D7254D" w:rsidRPr="00515AFA" w:rsidRDefault="00D7254D" w:rsidP="00D7254D">
      <w:pPr>
        <w:pStyle w:val="Tekstpodstawowy"/>
        <w:spacing w:line="240"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15902919" w14:textId="77777777" w:rsidR="00D7254D" w:rsidRPr="00515AFA" w:rsidRDefault="00D7254D" w:rsidP="00D7254D">
      <w:pPr>
        <w:widowControl w:val="0"/>
        <w:numPr>
          <w:ilvl w:val="0"/>
          <w:numId w:val="35"/>
        </w:numPr>
        <w:suppressAutoHyphens/>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68562F2" w14:textId="77777777" w:rsidR="00D7254D" w:rsidRPr="00515AFA" w:rsidRDefault="00D7254D" w:rsidP="00D7254D">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631C6F6" w14:textId="77777777" w:rsidR="00D7254D" w:rsidRPr="00515AFA" w:rsidRDefault="00D7254D" w:rsidP="00D7254D">
      <w:pPr>
        <w:numPr>
          <w:ilvl w:val="0"/>
          <w:numId w:val="36"/>
        </w:numPr>
        <w:suppressAutoHyphens/>
        <w:spacing w:line="240" w:lineRule="atLeast"/>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4EAABE88" w14:textId="77777777" w:rsidR="00D7254D" w:rsidRPr="00515AFA" w:rsidRDefault="00D7254D" w:rsidP="00D7254D">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75C4838" w14:textId="77777777" w:rsidR="00D7254D" w:rsidRPr="00515AFA" w:rsidRDefault="00D7254D" w:rsidP="00D7254D">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7A4B3387" w14:textId="77777777" w:rsidR="00D7254D" w:rsidRPr="00515AFA" w:rsidRDefault="00D7254D" w:rsidP="00D7254D">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3204C22C" w14:textId="77777777" w:rsidR="00D7254D" w:rsidRPr="00515AFA" w:rsidRDefault="00D7254D" w:rsidP="00D7254D">
      <w:pPr>
        <w:widowControl w:val="0"/>
        <w:numPr>
          <w:ilvl w:val="0"/>
          <w:numId w:val="35"/>
        </w:numPr>
        <w:suppressAutoHyphens/>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7B99DCD6" w14:textId="77777777" w:rsidR="00D7254D" w:rsidRPr="00515AFA" w:rsidRDefault="00D7254D" w:rsidP="00D7254D">
      <w:pPr>
        <w:widowControl w:val="0"/>
        <w:numPr>
          <w:ilvl w:val="0"/>
          <w:numId w:val="35"/>
        </w:numPr>
        <w:suppressAutoHyphens/>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58B9E930" w14:textId="77777777" w:rsidR="00D7254D" w:rsidRPr="00515AFA" w:rsidRDefault="00D7254D" w:rsidP="00D7254D">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6F33C28E" w14:textId="77777777" w:rsidR="00D7254D" w:rsidRPr="00515AFA" w:rsidRDefault="00D7254D" w:rsidP="00D7254D">
      <w:pPr>
        <w:widowControl w:val="0"/>
        <w:numPr>
          <w:ilvl w:val="0"/>
          <w:numId w:val="35"/>
        </w:numPr>
        <w:suppressAutoHyphens/>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2FBBC5E9" w14:textId="77777777" w:rsidR="00D7254D" w:rsidRPr="00515AFA" w:rsidRDefault="00D7254D" w:rsidP="00D7254D">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51A44D17" w14:textId="77777777" w:rsidR="00D7254D" w:rsidRPr="00515AFA" w:rsidRDefault="00D7254D" w:rsidP="00D7254D">
      <w:pPr>
        <w:ind w:left="720"/>
        <w:jc w:val="both"/>
        <w:rPr>
          <w:color w:val="00000A"/>
          <w:sz w:val="22"/>
          <w:szCs w:val="22"/>
          <w:lang w:val="pl-PL"/>
        </w:rPr>
      </w:pPr>
    </w:p>
    <w:p w14:paraId="272E5634" w14:textId="77777777" w:rsidR="00D7254D" w:rsidRPr="00515AFA" w:rsidRDefault="00D7254D" w:rsidP="00D7254D">
      <w:pPr>
        <w:pStyle w:val="Tekstpodstawowy"/>
        <w:spacing w:line="240"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37ADE37B" w14:textId="77777777" w:rsidR="00D7254D" w:rsidRPr="00515AFA" w:rsidRDefault="00D7254D" w:rsidP="00D7254D">
      <w:pPr>
        <w:numPr>
          <w:ilvl w:val="0"/>
          <w:numId w:val="37"/>
        </w:numPr>
        <w:ind w:left="284" w:hanging="284"/>
        <w:jc w:val="both"/>
        <w:rPr>
          <w:bCs/>
          <w:sz w:val="22"/>
          <w:szCs w:val="22"/>
          <w:lang w:val="pl-PL" w:eastAsia="en-US"/>
        </w:rPr>
      </w:pPr>
      <w:r w:rsidRPr="00515AFA">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24FCB050" w14:textId="77777777" w:rsidR="00D7254D" w:rsidRPr="00515AFA" w:rsidRDefault="00D7254D" w:rsidP="00D7254D">
      <w:pPr>
        <w:numPr>
          <w:ilvl w:val="0"/>
          <w:numId w:val="37"/>
        </w:numPr>
        <w:ind w:left="284" w:hanging="284"/>
        <w:jc w:val="both"/>
        <w:rPr>
          <w:bCs/>
          <w:sz w:val="22"/>
          <w:szCs w:val="22"/>
          <w:lang w:val="pl-PL" w:eastAsia="en-US"/>
        </w:rPr>
      </w:pPr>
      <w:r w:rsidRPr="00515AFA">
        <w:rPr>
          <w:sz w:val="22"/>
          <w:szCs w:val="22"/>
          <w:lang w:val="pl-PL"/>
        </w:rPr>
        <w:lastRenderedPageBreak/>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0D04C39C" w14:textId="77777777" w:rsidR="00D7254D" w:rsidRPr="00515AFA" w:rsidRDefault="00D7254D" w:rsidP="00D7254D">
      <w:pPr>
        <w:numPr>
          <w:ilvl w:val="0"/>
          <w:numId w:val="37"/>
        </w:numPr>
        <w:ind w:left="284" w:hanging="284"/>
        <w:jc w:val="both"/>
        <w:rPr>
          <w:bCs/>
          <w:sz w:val="22"/>
          <w:szCs w:val="22"/>
          <w:lang w:val="pl-PL" w:eastAsia="en-US"/>
        </w:rPr>
      </w:pPr>
      <w:r w:rsidRPr="00515AFA">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0AD0E349" w14:textId="77777777" w:rsidR="00D7254D" w:rsidRPr="00515AFA" w:rsidRDefault="00D7254D" w:rsidP="00D7254D">
      <w:pPr>
        <w:numPr>
          <w:ilvl w:val="0"/>
          <w:numId w:val="37"/>
        </w:numPr>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0AAC100F" w14:textId="77777777" w:rsidR="00D7254D" w:rsidRPr="00515AFA" w:rsidRDefault="00D7254D" w:rsidP="00D7254D">
      <w:pPr>
        <w:numPr>
          <w:ilvl w:val="0"/>
          <w:numId w:val="37"/>
        </w:numPr>
        <w:ind w:left="284" w:hanging="284"/>
        <w:jc w:val="both"/>
        <w:rPr>
          <w:bCs/>
          <w:sz w:val="22"/>
          <w:szCs w:val="22"/>
          <w:lang w:val="pl-PL" w:eastAsia="en-US"/>
        </w:rPr>
      </w:pPr>
      <w:r w:rsidRPr="00515AFA">
        <w:rPr>
          <w:bCs/>
          <w:sz w:val="22"/>
          <w:szCs w:val="22"/>
          <w:lang w:val="pl-PL" w:eastAsia="en-US"/>
        </w:rPr>
        <w:t>Wykonawca zobowiązany jest do świadczenia usług gwarancyjnych na poniższych zasadach:</w:t>
      </w:r>
    </w:p>
    <w:p w14:paraId="05F0CD32" w14:textId="77777777" w:rsidR="00D7254D" w:rsidRPr="00515AFA" w:rsidRDefault="00D7254D" w:rsidP="00D7254D">
      <w:pPr>
        <w:numPr>
          <w:ilvl w:val="1"/>
          <w:numId w:val="35"/>
        </w:numPr>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01FC9E0E" w14:textId="77777777" w:rsidR="00D7254D" w:rsidRPr="00515AFA" w:rsidRDefault="00D7254D" w:rsidP="00D7254D">
      <w:pPr>
        <w:numPr>
          <w:ilvl w:val="1"/>
          <w:numId w:val="35"/>
        </w:numPr>
        <w:jc w:val="both"/>
        <w:rPr>
          <w:bCs/>
          <w:sz w:val="22"/>
          <w:szCs w:val="22"/>
          <w:lang w:val="pl-PL" w:eastAsia="en-US"/>
        </w:rPr>
      </w:pPr>
      <w:r w:rsidRPr="00515AFA">
        <w:rPr>
          <w:bCs/>
          <w:sz w:val="22"/>
          <w:szCs w:val="22"/>
          <w:lang w:val="pl-PL" w:eastAsia="en-US"/>
        </w:rPr>
        <w:t>Koszty transportu, serwisowania, przeglądów okresowych, koszty materiałów wymienianych oraz koszty wymiany tych materiałów ponosi Sprzedawca.</w:t>
      </w:r>
    </w:p>
    <w:p w14:paraId="53483CFA" w14:textId="54580567" w:rsidR="00D7254D" w:rsidRPr="00E448C0" w:rsidRDefault="00D7254D" w:rsidP="00D7254D">
      <w:pPr>
        <w:numPr>
          <w:ilvl w:val="1"/>
          <w:numId w:val="35"/>
        </w:numPr>
        <w:jc w:val="both"/>
        <w:rPr>
          <w:bCs/>
          <w:sz w:val="22"/>
          <w:szCs w:val="22"/>
          <w:lang w:val="pl-PL" w:eastAsia="en-US"/>
        </w:rPr>
      </w:pPr>
      <w:r w:rsidRPr="00E448C0">
        <w:rPr>
          <w:b/>
          <w:bCs/>
          <w:color w:val="000000"/>
          <w:sz w:val="22"/>
          <w:szCs w:val="22"/>
          <w:lang w:val="pl-PL"/>
        </w:rPr>
        <w:t>Czas reakcji na zgłoszenie usterki:</w:t>
      </w:r>
      <w:r w:rsidRPr="00E448C0">
        <w:rPr>
          <w:color w:val="000000"/>
          <w:sz w:val="22"/>
          <w:szCs w:val="22"/>
          <w:lang w:val="pl-PL"/>
        </w:rPr>
        <w:t xml:space="preserve"> nie dłuższy niż </w:t>
      </w:r>
      <w:r>
        <w:rPr>
          <w:b/>
          <w:bCs/>
          <w:color w:val="000000"/>
          <w:sz w:val="22"/>
          <w:szCs w:val="22"/>
          <w:lang w:val="pl-PL"/>
        </w:rPr>
        <w:t>2 dni robocze</w:t>
      </w:r>
      <w:r w:rsidRPr="00E448C0">
        <w:rPr>
          <w:color w:val="000000"/>
          <w:sz w:val="22"/>
          <w:szCs w:val="22"/>
          <w:lang w:val="pl-PL"/>
        </w:rPr>
        <w:t xml:space="preserve"> od momentu zgłoszenia</w:t>
      </w:r>
      <w:r w:rsidRPr="00515AFA">
        <w:rPr>
          <w:bCs/>
          <w:sz w:val="22"/>
          <w:szCs w:val="22"/>
          <w:lang w:val="pl-PL" w:eastAsia="en-US"/>
        </w:rPr>
        <w:t xml:space="preserve">, </w:t>
      </w:r>
      <w:r w:rsidRPr="00E448C0">
        <w:rPr>
          <w:rFonts w:ascii="Arial" w:hAnsi="Arial" w:cs="Arial"/>
          <w:b/>
          <w:bCs/>
          <w:color w:val="000000"/>
          <w:lang w:val="pl-PL"/>
        </w:rPr>
        <w:t>Czas naprawy:</w:t>
      </w:r>
      <w:r w:rsidRPr="00E448C0">
        <w:rPr>
          <w:rFonts w:ascii="Arial" w:hAnsi="Arial" w:cs="Arial"/>
          <w:color w:val="000000"/>
          <w:lang w:val="pl-PL"/>
        </w:rPr>
        <w:t xml:space="preserve"> </w:t>
      </w:r>
      <w:r w:rsidRPr="00E448C0">
        <w:rPr>
          <w:color w:val="000000"/>
          <w:sz w:val="22"/>
          <w:szCs w:val="22"/>
          <w:lang w:val="pl-PL"/>
        </w:rPr>
        <w:t xml:space="preserve">nie dłuższy niż </w:t>
      </w:r>
      <w:r>
        <w:rPr>
          <w:b/>
          <w:bCs/>
          <w:color w:val="000000"/>
          <w:sz w:val="22"/>
          <w:szCs w:val="22"/>
          <w:lang w:val="pl-PL"/>
        </w:rPr>
        <w:t>2 tygodnie</w:t>
      </w:r>
      <w:r w:rsidRPr="00E448C0">
        <w:rPr>
          <w:color w:val="000000"/>
          <w:sz w:val="22"/>
          <w:szCs w:val="22"/>
          <w:lang w:val="pl-PL"/>
        </w:rPr>
        <w:t xml:space="preserve"> od momentu zgłoszenia </w:t>
      </w:r>
    </w:p>
    <w:p w14:paraId="15581E03" w14:textId="77777777" w:rsidR="00D7254D" w:rsidRPr="00515AFA" w:rsidRDefault="00D7254D" w:rsidP="00D7254D">
      <w:pPr>
        <w:numPr>
          <w:ilvl w:val="1"/>
          <w:numId w:val="35"/>
        </w:numPr>
        <w:jc w:val="both"/>
        <w:rPr>
          <w:bCs/>
          <w:sz w:val="22"/>
          <w:szCs w:val="22"/>
          <w:lang w:val="pl-PL" w:eastAsia="en-US"/>
        </w:rPr>
      </w:pPr>
      <w:r w:rsidRPr="00515AFA">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708425BD" w14:textId="77777777" w:rsidR="00D7254D" w:rsidRPr="00515AFA" w:rsidRDefault="00D7254D" w:rsidP="00D7254D">
      <w:pPr>
        <w:numPr>
          <w:ilvl w:val="1"/>
          <w:numId w:val="35"/>
        </w:numPr>
        <w:jc w:val="both"/>
        <w:rPr>
          <w:bCs/>
          <w:sz w:val="22"/>
          <w:szCs w:val="22"/>
          <w:lang w:val="pl-PL" w:eastAsia="en-US"/>
        </w:rPr>
      </w:pPr>
      <w:r w:rsidRPr="00515AFA">
        <w:rPr>
          <w:bCs/>
          <w:sz w:val="22"/>
          <w:szCs w:val="22"/>
          <w:lang w:val="pl-PL" w:eastAsia="en-US"/>
        </w:rPr>
        <w:t>W przypadku zmiany numeru telefonu lub e-maila, Sprzedawca ma obowiązek powiadomić Kupującego z 5-dniowym wyprzedzeniem pod rygorem uznania zgłoszenia o awarii za dokonane prawidłowo.</w:t>
      </w:r>
    </w:p>
    <w:p w14:paraId="18A8BCE6" w14:textId="77777777" w:rsidR="00D7254D" w:rsidRPr="00515AFA" w:rsidRDefault="00D7254D" w:rsidP="00D7254D">
      <w:pPr>
        <w:numPr>
          <w:ilvl w:val="1"/>
          <w:numId w:val="35"/>
        </w:numPr>
        <w:jc w:val="both"/>
        <w:rPr>
          <w:bCs/>
          <w:sz w:val="22"/>
          <w:szCs w:val="22"/>
          <w:lang w:val="pl-PL" w:eastAsia="en-US"/>
        </w:rPr>
      </w:pPr>
      <w:r w:rsidRPr="00515AFA">
        <w:rPr>
          <w:bCs/>
          <w:sz w:val="22"/>
          <w:szCs w:val="22"/>
          <w:lang w:val="pl-PL" w:eastAsia="en-US"/>
        </w:rPr>
        <w:t>Jeśli czas usunięcia wady lub usterki będzie przekraczał ….. dni robocze, Wykonawca niezwłocznie dostarczy Zamawiającemu na czas naprawy sprzęt zastępczy o nie gorszych parametrach technicznych.</w:t>
      </w:r>
    </w:p>
    <w:p w14:paraId="1C637323" w14:textId="77777777" w:rsidR="00D7254D" w:rsidRPr="00515AFA" w:rsidRDefault="00D7254D" w:rsidP="00D7254D">
      <w:pPr>
        <w:numPr>
          <w:ilvl w:val="1"/>
          <w:numId w:val="35"/>
        </w:numPr>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2E44C64E" w14:textId="77777777" w:rsidR="00D7254D" w:rsidRPr="00515AFA" w:rsidRDefault="00D7254D" w:rsidP="00D7254D">
      <w:pPr>
        <w:ind w:left="567"/>
        <w:jc w:val="both"/>
        <w:rPr>
          <w:bCs/>
          <w:sz w:val="22"/>
          <w:szCs w:val="22"/>
          <w:lang w:val="pl-PL" w:eastAsia="en-US"/>
        </w:rPr>
      </w:pPr>
    </w:p>
    <w:p w14:paraId="1F7867D8" w14:textId="77777777" w:rsidR="00D7254D" w:rsidRPr="00515AFA" w:rsidRDefault="00D7254D" w:rsidP="00D7254D">
      <w:pPr>
        <w:numPr>
          <w:ilvl w:val="0"/>
          <w:numId w:val="37"/>
        </w:numPr>
        <w:ind w:left="284" w:hanging="284"/>
        <w:jc w:val="both"/>
        <w:rPr>
          <w:bCs/>
          <w:sz w:val="22"/>
          <w:szCs w:val="22"/>
          <w:lang w:val="pl-PL" w:eastAsia="en-US"/>
        </w:rPr>
      </w:pPr>
      <w:r w:rsidRPr="00515AFA">
        <w:rPr>
          <w:bCs/>
          <w:sz w:val="22"/>
          <w:szCs w:val="22"/>
          <w:lang w:val="pl-PL" w:eastAsia="en-US"/>
        </w:rPr>
        <w:t xml:space="preserve">Okres gwarancji na sprzęt zostanie automatycznie wydłużony o czas, który minie </w:t>
      </w:r>
      <w:r w:rsidRPr="00515AFA">
        <w:rPr>
          <w:bCs/>
          <w:sz w:val="22"/>
          <w:szCs w:val="22"/>
          <w:lang w:val="pl-PL" w:eastAsia="en-US"/>
        </w:rPr>
        <w:br/>
        <w:t>od momentu zgłoszenia usterki do uruchomienia sprzętu po wykonaniu naprawy.</w:t>
      </w:r>
    </w:p>
    <w:p w14:paraId="69348436" w14:textId="77777777" w:rsidR="00D7254D" w:rsidRPr="00515AFA" w:rsidRDefault="00D7254D" w:rsidP="00D7254D">
      <w:pPr>
        <w:numPr>
          <w:ilvl w:val="0"/>
          <w:numId w:val="37"/>
        </w:numPr>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1EC0F50B" w14:textId="77777777" w:rsidR="00D7254D" w:rsidRPr="00515AFA" w:rsidRDefault="00D7254D" w:rsidP="00D7254D">
      <w:pPr>
        <w:numPr>
          <w:ilvl w:val="0"/>
          <w:numId w:val="37"/>
        </w:numPr>
        <w:ind w:left="284" w:hanging="284"/>
        <w:jc w:val="both"/>
        <w:rPr>
          <w:bCs/>
          <w:sz w:val="22"/>
          <w:szCs w:val="22"/>
          <w:lang w:val="pl-PL" w:eastAsia="en-US"/>
        </w:rPr>
      </w:pPr>
      <w:r w:rsidRPr="00515AFA">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6B857046" w14:textId="77777777" w:rsidR="00D7254D" w:rsidRPr="00515AFA" w:rsidRDefault="00D7254D" w:rsidP="00D7254D">
      <w:pPr>
        <w:numPr>
          <w:ilvl w:val="0"/>
          <w:numId w:val="37"/>
        </w:numPr>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w:t>
      </w:r>
      <w:r w:rsidRPr="00515AFA">
        <w:rPr>
          <w:bCs/>
          <w:sz w:val="22"/>
          <w:szCs w:val="22"/>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9311FFE" w14:textId="77777777" w:rsidR="00D7254D" w:rsidRPr="00515AFA" w:rsidRDefault="00D7254D" w:rsidP="00D7254D">
      <w:pPr>
        <w:numPr>
          <w:ilvl w:val="0"/>
          <w:numId w:val="37"/>
        </w:numPr>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6CA54922" w14:textId="77777777" w:rsidR="00D7254D" w:rsidRPr="00515AFA" w:rsidRDefault="00D7254D" w:rsidP="00D7254D">
      <w:pPr>
        <w:numPr>
          <w:ilvl w:val="0"/>
          <w:numId w:val="37"/>
        </w:numPr>
        <w:ind w:left="284" w:hanging="284"/>
        <w:jc w:val="both"/>
        <w:rPr>
          <w:sz w:val="22"/>
          <w:szCs w:val="22"/>
          <w:lang w:val="pl-PL"/>
        </w:rPr>
      </w:pPr>
      <w:r w:rsidRPr="00515AFA">
        <w:rPr>
          <w:bCs/>
          <w:sz w:val="22"/>
          <w:szCs w:val="22"/>
          <w:lang w:val="pl-PL" w:eastAsia="en-US"/>
        </w:rPr>
        <w:t xml:space="preserve">Jeżeli w wykonywaniu swoich obowiązków sprzedawca dostarczył uprawnionemu </w:t>
      </w:r>
      <w:r w:rsidRPr="00515AFA">
        <w:rPr>
          <w:bCs/>
          <w:sz w:val="22"/>
          <w:szCs w:val="22"/>
          <w:lang w:val="pl-PL" w:eastAsia="en-US"/>
        </w:rPr>
        <w:br/>
        <w:t xml:space="preserve">z gwarancji zamiast rzeczy wadliwej rzecz wolną od wad albo dokonał istotnych napraw rzeczy </w:t>
      </w:r>
      <w:r w:rsidRPr="00515AFA">
        <w:rPr>
          <w:bCs/>
          <w:sz w:val="22"/>
          <w:szCs w:val="22"/>
          <w:lang w:val="pl-PL" w:eastAsia="en-US"/>
        </w:rPr>
        <w:lastRenderedPageBreak/>
        <w:t>objętej gwarancją, termin gwarancji biegnie na nowo od chwili dostarczenia rzeczy wolnej od wad lub zwrócenia rzeczy naprawionej. Jeżeli sprzedawca wymienił część rzeczy, przepis powyższy stosuje się do części wymienionej.</w:t>
      </w:r>
    </w:p>
    <w:p w14:paraId="1BF392EB" w14:textId="77777777" w:rsidR="00D7254D" w:rsidRPr="00515AFA" w:rsidRDefault="00D7254D" w:rsidP="00D7254D">
      <w:pPr>
        <w:numPr>
          <w:ilvl w:val="0"/>
          <w:numId w:val="37"/>
        </w:numPr>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6A57F4B2" w14:textId="77777777" w:rsidR="00D7254D" w:rsidRPr="00515AFA" w:rsidRDefault="00D7254D" w:rsidP="00D7254D">
      <w:pPr>
        <w:pStyle w:val="Tekstpodstawowy"/>
        <w:spacing w:line="240" w:lineRule="auto"/>
        <w:ind w:right="-47"/>
        <w:rPr>
          <w:rFonts w:ascii="Times New Roman" w:hAnsi="Times New Roman"/>
          <w:b/>
          <w:sz w:val="22"/>
          <w:szCs w:val="22"/>
        </w:rPr>
      </w:pPr>
    </w:p>
    <w:p w14:paraId="4B533AC3" w14:textId="77777777" w:rsidR="00D7254D" w:rsidRPr="00515AFA" w:rsidRDefault="00D7254D" w:rsidP="00D7254D">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9</w:t>
      </w:r>
    </w:p>
    <w:p w14:paraId="53022C78" w14:textId="77777777" w:rsidR="00D7254D" w:rsidRPr="00515AFA" w:rsidRDefault="00D7254D" w:rsidP="00D7254D">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1570EB70" w14:textId="77777777" w:rsidR="00D7254D" w:rsidRPr="00515AFA" w:rsidRDefault="00D7254D" w:rsidP="00D7254D">
      <w:pPr>
        <w:pStyle w:val="Tekstpodstawowy"/>
        <w:spacing w:line="240" w:lineRule="auto"/>
        <w:ind w:right="-47"/>
        <w:jc w:val="both"/>
        <w:rPr>
          <w:rFonts w:ascii="Times New Roman" w:hAnsi="Times New Roman"/>
          <w:sz w:val="22"/>
          <w:szCs w:val="22"/>
        </w:rPr>
      </w:pPr>
    </w:p>
    <w:p w14:paraId="2804D41F" w14:textId="77777777" w:rsidR="00D7254D" w:rsidRPr="00515AFA" w:rsidRDefault="00D7254D" w:rsidP="00D7254D">
      <w:pPr>
        <w:spacing w:line="240" w:lineRule="atLeast"/>
        <w:ind w:right="-47"/>
        <w:jc w:val="center"/>
        <w:rPr>
          <w:b/>
          <w:sz w:val="22"/>
          <w:szCs w:val="22"/>
        </w:rPr>
      </w:pPr>
      <w:r w:rsidRPr="00515AFA">
        <w:rPr>
          <w:b/>
          <w:sz w:val="22"/>
          <w:szCs w:val="22"/>
        </w:rPr>
        <w:t>§ 10</w:t>
      </w:r>
    </w:p>
    <w:p w14:paraId="5C4A7816" w14:textId="77777777" w:rsidR="00D7254D" w:rsidRPr="00515AFA" w:rsidRDefault="00D7254D" w:rsidP="00D7254D">
      <w:pPr>
        <w:spacing w:line="240" w:lineRule="atLeast"/>
        <w:ind w:right="-47"/>
        <w:rPr>
          <w:sz w:val="22"/>
          <w:szCs w:val="22"/>
          <w:lang w:val="pl-PL"/>
        </w:rPr>
      </w:pPr>
    </w:p>
    <w:p w14:paraId="2FEDC121" w14:textId="77777777" w:rsidR="00D7254D" w:rsidRPr="00515AFA" w:rsidRDefault="00D7254D" w:rsidP="00D7254D">
      <w:pPr>
        <w:numPr>
          <w:ilvl w:val="0"/>
          <w:numId w:val="38"/>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w:t>
      </w:r>
      <w:r w:rsidRPr="00515AFA">
        <w:rPr>
          <w:rFonts w:eastAsia="Calibri"/>
          <w:sz w:val="22"/>
          <w:szCs w:val="22"/>
          <w:lang w:val="pl-PL" w:eastAsia="en-US"/>
        </w:rPr>
        <w:br/>
        <w:t xml:space="preserve">i podpisywania protokołów odbioru są:  </w:t>
      </w:r>
    </w:p>
    <w:p w14:paraId="4F16E05C" w14:textId="77777777" w:rsidR="00D7254D" w:rsidRPr="00515AFA" w:rsidRDefault="00D7254D" w:rsidP="00D7254D">
      <w:pPr>
        <w:tabs>
          <w:tab w:val="left" w:pos="367"/>
        </w:tabs>
        <w:spacing w:line="276" w:lineRule="auto"/>
        <w:ind w:left="360" w:right="60"/>
        <w:contextualSpacing/>
        <w:jc w:val="both"/>
        <w:rPr>
          <w:rFonts w:eastAsia="Calibri"/>
          <w:sz w:val="22"/>
          <w:szCs w:val="22"/>
          <w:lang w:val="pl-PL" w:eastAsia="en-US"/>
        </w:rPr>
      </w:pPr>
    </w:p>
    <w:p w14:paraId="3BAA0D4D" w14:textId="77777777" w:rsidR="00D7254D" w:rsidRPr="00515AFA" w:rsidRDefault="00D7254D" w:rsidP="00D7254D">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05CD21B0" w14:textId="77777777" w:rsidR="00D7254D" w:rsidRPr="00515AFA" w:rsidRDefault="00D7254D" w:rsidP="00D7254D">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299200D4" w14:textId="77777777" w:rsidR="00D7254D" w:rsidRPr="00515AFA" w:rsidRDefault="00D7254D" w:rsidP="00D7254D">
      <w:pPr>
        <w:tabs>
          <w:tab w:val="left" w:pos="387"/>
        </w:tabs>
        <w:spacing w:line="276" w:lineRule="auto"/>
        <w:ind w:left="720" w:right="60"/>
        <w:contextualSpacing/>
        <w:jc w:val="both"/>
        <w:rPr>
          <w:rFonts w:eastAsia="Calibri"/>
          <w:sz w:val="22"/>
          <w:szCs w:val="22"/>
          <w:lang w:val="pl-PL" w:eastAsia="en-US"/>
        </w:rPr>
      </w:pPr>
    </w:p>
    <w:p w14:paraId="61369F14" w14:textId="77777777" w:rsidR="00D7254D" w:rsidRPr="00515AFA" w:rsidRDefault="00D7254D" w:rsidP="00D7254D">
      <w:pPr>
        <w:pStyle w:val="Tekstpodstawowy"/>
        <w:ind w:right="-47"/>
        <w:jc w:val="center"/>
        <w:rPr>
          <w:rFonts w:ascii="Times New Roman" w:hAnsi="Times New Roman"/>
          <w:b/>
          <w:bCs/>
          <w:sz w:val="22"/>
          <w:szCs w:val="22"/>
        </w:rPr>
      </w:pPr>
      <w:bookmarkStart w:id="3" w:name="_Hlk93992905"/>
      <w:r w:rsidRPr="00515AFA">
        <w:rPr>
          <w:rFonts w:ascii="Times New Roman" w:hAnsi="Times New Roman"/>
          <w:b/>
          <w:bCs/>
          <w:sz w:val="22"/>
          <w:szCs w:val="22"/>
        </w:rPr>
        <w:t>§ 11</w:t>
      </w:r>
    </w:p>
    <w:bookmarkEnd w:id="3"/>
    <w:p w14:paraId="0781A8D9" w14:textId="77777777" w:rsidR="00D7254D" w:rsidRPr="00515AFA" w:rsidRDefault="00D7254D" w:rsidP="00D7254D">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437337F" w14:textId="77777777" w:rsidR="00D7254D" w:rsidRPr="00515AFA" w:rsidRDefault="00D7254D" w:rsidP="00D7254D">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24BF5E7D" w14:textId="77777777" w:rsidR="00D7254D" w:rsidRPr="00515AFA" w:rsidRDefault="00D7254D" w:rsidP="00D7254D">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5C98A299" w14:textId="77777777" w:rsidR="00D7254D" w:rsidRPr="00515AFA" w:rsidRDefault="00D7254D" w:rsidP="00D7254D">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6A2A278" w14:textId="77777777" w:rsidR="00D7254D" w:rsidRPr="00515AFA" w:rsidRDefault="00D7254D" w:rsidP="00D7254D">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083FBC19" w14:textId="77777777" w:rsidR="00D7254D" w:rsidRPr="00515AFA" w:rsidRDefault="00D7254D" w:rsidP="00D7254D">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w:t>
      </w:r>
      <w:r w:rsidRPr="00515AFA">
        <w:rPr>
          <w:rFonts w:ascii="Times New Roman" w:eastAsia="Lucida Sans Unicode" w:hAnsi="Times New Roman" w:cs="Times New Roman"/>
          <w:lang w:eastAsia="ar-SA"/>
        </w:rPr>
        <w:lastRenderedPageBreak/>
        <w:t xml:space="preserve">Akademia Górniczo- Hutnicza im. St. Staszica, Al. Mickiewicza 30, 30-059 Kraków, z dopiskiem „Inspektor Ochrony Danych” </w:t>
      </w:r>
    </w:p>
    <w:p w14:paraId="101FD125" w14:textId="77777777" w:rsidR="00D7254D" w:rsidRPr="00515AFA" w:rsidRDefault="00D7254D" w:rsidP="00D7254D">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2FA7258D" w14:textId="77777777" w:rsidR="00D7254D" w:rsidRPr="00515AFA" w:rsidRDefault="00D7254D" w:rsidP="00D7254D">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A585309" w14:textId="77777777" w:rsidR="00D7254D" w:rsidRPr="00515AFA" w:rsidRDefault="00D7254D" w:rsidP="00D7254D">
      <w:pPr>
        <w:pStyle w:val="Tekstpodstawowy"/>
        <w:ind w:right="-47"/>
        <w:jc w:val="center"/>
        <w:rPr>
          <w:rFonts w:ascii="Times New Roman" w:hAnsi="Times New Roman"/>
          <w:b/>
          <w:bCs/>
          <w:sz w:val="22"/>
          <w:szCs w:val="22"/>
        </w:rPr>
      </w:pPr>
      <w:r w:rsidRPr="00515AFA">
        <w:rPr>
          <w:rFonts w:ascii="Times New Roman" w:hAnsi="Times New Roman"/>
          <w:b/>
          <w:bCs/>
          <w:sz w:val="22"/>
          <w:szCs w:val="22"/>
        </w:rPr>
        <w:t>§ 12</w:t>
      </w:r>
    </w:p>
    <w:p w14:paraId="69765EAD" w14:textId="77777777" w:rsidR="00D7254D" w:rsidRPr="00515AFA" w:rsidRDefault="00D7254D" w:rsidP="00D7254D">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Wszelkie zmiany Umowy wymagają zgody obu Stron i zachowania formy pisemnej </w:t>
      </w:r>
      <w:r w:rsidRPr="00515AFA">
        <w:rPr>
          <w:rFonts w:eastAsia="SimSun"/>
          <w:color w:val="000000"/>
          <w:kern w:val="3"/>
          <w:sz w:val="22"/>
          <w:szCs w:val="22"/>
          <w:lang w:val="pl-PL"/>
        </w:rPr>
        <w:br/>
        <w:t>pod rygorem nieważności.</w:t>
      </w:r>
    </w:p>
    <w:p w14:paraId="7D1B0DF4" w14:textId="77777777" w:rsidR="00D7254D" w:rsidRPr="00515AFA" w:rsidRDefault="00D7254D" w:rsidP="00D7254D">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11F33431" w14:textId="77777777" w:rsidR="00D7254D" w:rsidRPr="00515AFA" w:rsidRDefault="00D7254D" w:rsidP="00D7254D">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3A25FAAB" w14:textId="77777777" w:rsidR="00D7254D" w:rsidRPr="00515AFA" w:rsidRDefault="00D7254D" w:rsidP="00D7254D">
      <w:pPr>
        <w:numPr>
          <w:ilvl w:val="0"/>
          <w:numId w:val="43"/>
        </w:numPr>
        <w:suppressAutoHyphens/>
        <w:autoSpaceDN w:val="0"/>
        <w:spacing w:after="147"/>
        <w:jc w:val="both"/>
        <w:rPr>
          <w:color w:val="000000"/>
          <w:sz w:val="22"/>
          <w:szCs w:val="22"/>
          <w:lang w:val="pl-PL"/>
        </w:rPr>
      </w:pPr>
      <w:bookmarkStart w:id="4" w:name="_Hlk87256647"/>
      <w:r w:rsidRPr="00515AFA">
        <w:rPr>
          <w:color w:val="000000"/>
          <w:sz w:val="22"/>
          <w:szCs w:val="22"/>
          <w:lang w:val="pl-PL"/>
        </w:rPr>
        <w:t xml:space="preserve">w zakresie zmiany terminu wykonania lub terminów pośrednich wskazanych </w:t>
      </w:r>
      <w:r w:rsidRPr="00515AFA">
        <w:rPr>
          <w:color w:val="000000"/>
          <w:sz w:val="22"/>
          <w:szCs w:val="22"/>
          <w:lang w:val="pl-PL"/>
        </w:rPr>
        <w:br/>
        <w:t xml:space="preserve">w Umowie: </w:t>
      </w:r>
    </w:p>
    <w:p w14:paraId="5E0E34CE" w14:textId="77777777" w:rsidR="00D7254D" w:rsidRPr="00515AFA" w:rsidRDefault="00D7254D" w:rsidP="00D7254D">
      <w:pPr>
        <w:suppressAutoHyphens/>
        <w:autoSpaceDN w:val="0"/>
        <w:spacing w:after="147"/>
        <w:ind w:left="568"/>
        <w:jc w:val="both"/>
        <w:rPr>
          <w:color w:val="000000"/>
          <w:sz w:val="22"/>
          <w:szCs w:val="22"/>
          <w:lang w:val="pl-PL"/>
        </w:rPr>
      </w:pPr>
      <w:r w:rsidRPr="00515AFA">
        <w:rPr>
          <w:color w:val="000000"/>
          <w:sz w:val="22"/>
          <w:szCs w:val="22"/>
          <w:lang w:val="pl-PL"/>
        </w:rPr>
        <w:t xml:space="preserve">a) z powodu przyczyn zewnętrznych niezależnych od Kupującego oraz Sprzedawcy, skutkujących niemożliwością realizacji przedmiotu Umowy, w szczególności </w:t>
      </w:r>
      <w:r w:rsidRPr="00515AFA">
        <w:rPr>
          <w:color w:val="000000"/>
          <w:sz w:val="22"/>
          <w:szCs w:val="22"/>
          <w:lang w:val="pl-PL"/>
        </w:rPr>
        <w:br/>
        <w:t xml:space="preserve">z przyczyn leżących po stronie producenta sprzętu dotyczących udokumentowanych problemów związanych z produkcją lub dostawą sprzętu – </w:t>
      </w:r>
      <w:r w:rsidRPr="00515AFA">
        <w:rPr>
          <w:color w:val="000000"/>
          <w:sz w:val="22"/>
          <w:szCs w:val="22"/>
          <w:lang w:val="pl-PL"/>
        </w:rPr>
        <w:br/>
        <w:t>o okres niezbędny do prawidłowej realizacji dostawy oraz innych niezawinionych przez Strony przyczyny, w tym spowodowane przez tzw. siłę wyższą w rozumieniu § 13 ust 1;</w:t>
      </w:r>
      <w:bookmarkEnd w:id="4"/>
    </w:p>
    <w:p w14:paraId="620CB600" w14:textId="77777777" w:rsidR="00D7254D" w:rsidRPr="00515AFA" w:rsidRDefault="00D7254D" w:rsidP="00D7254D">
      <w:pPr>
        <w:numPr>
          <w:ilvl w:val="0"/>
          <w:numId w:val="43"/>
        </w:numPr>
        <w:suppressAutoHyphens/>
        <w:autoSpaceDN w:val="0"/>
        <w:spacing w:after="147"/>
        <w:jc w:val="both"/>
        <w:rPr>
          <w:sz w:val="22"/>
          <w:szCs w:val="22"/>
          <w:lang w:val="pl-PL"/>
        </w:rPr>
      </w:pPr>
      <w:r w:rsidRPr="00515AFA">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15AFA">
        <w:rPr>
          <w:sz w:val="22"/>
          <w:szCs w:val="22"/>
          <w:lang w:val="pl-PL"/>
        </w:rPr>
        <w:br/>
        <w:t xml:space="preserve">w przypadku zakończenia jego produkcji lub wstrzymania lub wycofania go </w:t>
      </w:r>
      <w:r w:rsidRPr="00515AFA">
        <w:rPr>
          <w:sz w:val="22"/>
          <w:szCs w:val="22"/>
          <w:lang w:val="pl-PL"/>
        </w:rPr>
        <w:br/>
        <w:t xml:space="preserve">z produkcji po przedstawianiu stosownych dokumentów od producenta lub dystrybutora, z tym że cena wskazana w § 3 ust 1 nie może ulec podwyższeniu, </w:t>
      </w:r>
      <w:r w:rsidRPr="00515AFA">
        <w:rPr>
          <w:sz w:val="22"/>
          <w:szCs w:val="22"/>
          <w:lang w:val="pl-PL"/>
        </w:rPr>
        <w:br/>
        <w:t>a parametry techniczne nie mogą być gorsze niż wskazane w  treści oferty,</w:t>
      </w:r>
    </w:p>
    <w:p w14:paraId="1CAEFECF" w14:textId="77777777" w:rsidR="00D7254D" w:rsidRPr="00515AFA" w:rsidRDefault="00D7254D" w:rsidP="00D7254D">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powszechnie obowiązujących przepisów prawa w zakresie mającym wpływ </w:t>
      </w:r>
      <w:r w:rsidRPr="00515AFA">
        <w:rPr>
          <w:color w:val="000000"/>
          <w:sz w:val="22"/>
          <w:szCs w:val="22"/>
          <w:lang w:val="pl-PL"/>
        </w:rPr>
        <w:br/>
        <w:t>na realizację Umowy;</w:t>
      </w:r>
    </w:p>
    <w:p w14:paraId="007218C1" w14:textId="77777777" w:rsidR="00D7254D" w:rsidRPr="00515AFA" w:rsidRDefault="00D7254D" w:rsidP="00D7254D">
      <w:pPr>
        <w:numPr>
          <w:ilvl w:val="0"/>
          <w:numId w:val="43"/>
        </w:numPr>
        <w:suppressAutoHyphens/>
        <w:autoSpaceDN w:val="0"/>
        <w:spacing w:after="147"/>
        <w:jc w:val="both"/>
        <w:rPr>
          <w:sz w:val="22"/>
          <w:szCs w:val="22"/>
          <w:lang w:val="pl-PL"/>
        </w:rPr>
      </w:pPr>
      <w:r w:rsidRPr="00515AFA">
        <w:rPr>
          <w:color w:val="000000"/>
          <w:sz w:val="22"/>
          <w:szCs w:val="22"/>
          <w:lang w:val="pl-PL"/>
        </w:rPr>
        <w:t xml:space="preserve">przedłużenia okresu gwarancji, w sytuacji jej przedłużenia przez producenta </w:t>
      </w:r>
      <w:r w:rsidRPr="00515AFA">
        <w:rPr>
          <w:color w:val="000000"/>
          <w:sz w:val="22"/>
          <w:szCs w:val="22"/>
          <w:lang w:val="pl-PL"/>
        </w:rPr>
        <w:br/>
        <w:t>lub Sprzedawcę,</w:t>
      </w:r>
    </w:p>
    <w:p w14:paraId="342C5784" w14:textId="77777777" w:rsidR="00D7254D" w:rsidRPr="00515AFA" w:rsidRDefault="00D7254D" w:rsidP="00D7254D">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cen w sytuacji, kiedy zmiana ta będzie korzystna dla Kupującego tzn. na cenę niższą (upusty, rabaty przy zachowaniu dotychczasowego zakresu świadczenia) - </w:t>
      </w:r>
      <w:r w:rsidRPr="00515AFA">
        <w:rPr>
          <w:color w:val="000000"/>
          <w:sz w:val="22"/>
          <w:szCs w:val="22"/>
          <w:lang w:val="pl-PL"/>
        </w:rPr>
        <w:br/>
        <w:t xml:space="preserve">na pisemny wniosek jednej ze Stron. </w:t>
      </w:r>
    </w:p>
    <w:p w14:paraId="24262DA9" w14:textId="77777777" w:rsidR="00D7254D" w:rsidRPr="00515AFA" w:rsidRDefault="00D7254D" w:rsidP="00D7254D">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7B26F0B" w14:textId="77777777" w:rsidR="00D7254D" w:rsidRPr="00515AFA" w:rsidRDefault="00D7254D" w:rsidP="00D7254D">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435AD57F" w14:textId="77777777" w:rsidR="00D7254D" w:rsidRPr="00515AFA" w:rsidRDefault="00D7254D" w:rsidP="00D7254D">
      <w:pPr>
        <w:widowControl w:val="0"/>
        <w:suppressAutoHyphens/>
        <w:autoSpaceDN w:val="0"/>
        <w:ind w:left="360"/>
        <w:jc w:val="center"/>
        <w:textAlignment w:val="baseline"/>
        <w:rPr>
          <w:rFonts w:eastAsia="SimSun"/>
          <w:b/>
          <w:bCs/>
          <w:color w:val="000000"/>
          <w:kern w:val="2"/>
          <w:sz w:val="22"/>
          <w:szCs w:val="22"/>
          <w:lang w:val="pl-PL"/>
        </w:rPr>
      </w:pPr>
    </w:p>
    <w:p w14:paraId="0EBD38DD" w14:textId="77777777" w:rsidR="00D7254D" w:rsidRPr="00515AFA" w:rsidRDefault="00D7254D" w:rsidP="00D7254D">
      <w:pPr>
        <w:widowControl w:val="0"/>
        <w:suppressAutoHyphens/>
        <w:autoSpaceDN w:val="0"/>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0C3B33F4" w14:textId="77777777" w:rsidR="00D7254D" w:rsidRPr="00515AFA" w:rsidRDefault="00D7254D" w:rsidP="00D7254D">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t>
      </w:r>
      <w:r w:rsidRPr="00515AFA">
        <w:rPr>
          <w:color w:val="000000"/>
          <w:kern w:val="2"/>
          <w:sz w:val="22"/>
          <w:szCs w:val="22"/>
          <w:lang w:val="pl-PL"/>
        </w:rPr>
        <w:lastRenderedPageBreak/>
        <w:t>wojenny, stan wyjątkowy, klęska żywiołowa, epidemia, pandemia, blokada komunikacyjna o charakterze ponadregionalnym, strajk, zamieszki społeczne, katastrofa ekologiczna, katastrofa budowlana.</w:t>
      </w:r>
    </w:p>
    <w:p w14:paraId="5644DDEC" w14:textId="77777777" w:rsidR="00D7254D" w:rsidRPr="00515AFA" w:rsidRDefault="00D7254D" w:rsidP="00D7254D">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2B028F1C" w14:textId="77777777" w:rsidR="00D7254D" w:rsidRPr="00515AFA" w:rsidRDefault="00D7254D" w:rsidP="00D7254D">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C38FFFD" w14:textId="77777777" w:rsidR="00D7254D" w:rsidRPr="00515AFA" w:rsidRDefault="00D7254D" w:rsidP="00D7254D">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1C14614" w14:textId="77777777" w:rsidR="00D7254D" w:rsidRPr="00515AFA" w:rsidRDefault="00D7254D" w:rsidP="00D7254D">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14</w:t>
      </w:r>
    </w:p>
    <w:p w14:paraId="7EAA5DCE" w14:textId="77777777" w:rsidR="00D7254D" w:rsidRPr="00515AFA" w:rsidRDefault="00D7254D" w:rsidP="00D7254D">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8DDA14B" w14:textId="77777777" w:rsidR="00D7254D" w:rsidRPr="00515AFA" w:rsidRDefault="00D7254D" w:rsidP="00D7254D">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1981A506" w14:textId="77777777" w:rsidR="00D7254D" w:rsidRPr="00515AFA" w:rsidRDefault="00D7254D" w:rsidP="00D7254D">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1DA48470" w14:textId="77777777" w:rsidR="00D7254D" w:rsidRPr="00515AFA" w:rsidRDefault="00D7254D" w:rsidP="00D7254D">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4B798B70" w14:textId="77777777" w:rsidR="00D7254D" w:rsidRPr="00515AFA" w:rsidRDefault="00D7254D" w:rsidP="00D7254D">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10E71DDC" w14:textId="77777777" w:rsidR="00D7254D" w:rsidRPr="00515AFA" w:rsidRDefault="00D7254D" w:rsidP="00D7254D">
      <w:pPr>
        <w:pStyle w:val="Tekstpodstawowy"/>
        <w:spacing w:line="240" w:lineRule="auto"/>
        <w:ind w:right="-47"/>
        <w:jc w:val="center"/>
        <w:rPr>
          <w:rFonts w:ascii="Times New Roman" w:hAnsi="Times New Roman"/>
          <w:b/>
          <w:sz w:val="22"/>
          <w:szCs w:val="22"/>
        </w:rPr>
      </w:pPr>
    </w:p>
    <w:p w14:paraId="0D71300E" w14:textId="77777777" w:rsidR="00D7254D" w:rsidRPr="00515AFA" w:rsidRDefault="00D7254D" w:rsidP="00D7254D">
      <w:pPr>
        <w:pStyle w:val="Tekstpodstawowy"/>
        <w:spacing w:line="240" w:lineRule="auto"/>
        <w:ind w:right="-47"/>
        <w:jc w:val="center"/>
        <w:rPr>
          <w:rFonts w:ascii="Times New Roman" w:hAnsi="Times New Roman"/>
          <w:b/>
          <w:sz w:val="22"/>
          <w:szCs w:val="22"/>
        </w:rPr>
      </w:pPr>
    </w:p>
    <w:p w14:paraId="4A4D463A" w14:textId="77777777" w:rsidR="00D7254D" w:rsidRPr="00515AFA" w:rsidRDefault="00D7254D" w:rsidP="00D7254D">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§15</w:t>
      </w:r>
    </w:p>
    <w:p w14:paraId="118C014E" w14:textId="77777777" w:rsidR="00D7254D" w:rsidRPr="00515AFA" w:rsidRDefault="00D7254D" w:rsidP="00D7254D">
      <w:pPr>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431AC5D5" w14:textId="77777777" w:rsidR="00D7254D" w:rsidRPr="00515AFA" w:rsidRDefault="00D7254D" w:rsidP="00D7254D">
      <w:pPr>
        <w:jc w:val="center"/>
        <w:rPr>
          <w:b/>
          <w:sz w:val="22"/>
          <w:szCs w:val="22"/>
          <w:lang w:val="pl-PL"/>
        </w:rPr>
      </w:pPr>
    </w:p>
    <w:p w14:paraId="75245491" w14:textId="77777777" w:rsidR="00D7254D" w:rsidRPr="00515AFA" w:rsidRDefault="00D7254D" w:rsidP="00D7254D">
      <w:pPr>
        <w:jc w:val="center"/>
        <w:rPr>
          <w:b/>
          <w:sz w:val="22"/>
          <w:szCs w:val="22"/>
          <w:lang w:val="pl-PL"/>
        </w:rPr>
      </w:pPr>
      <w:r w:rsidRPr="00515AFA">
        <w:rPr>
          <w:b/>
          <w:sz w:val="22"/>
          <w:szCs w:val="22"/>
          <w:lang w:val="pl-PL"/>
        </w:rPr>
        <w:t>§16</w:t>
      </w:r>
    </w:p>
    <w:p w14:paraId="0DCD36DD" w14:textId="77777777" w:rsidR="00D7254D" w:rsidRPr="00515AFA" w:rsidRDefault="00D7254D" w:rsidP="00D7254D">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14BE7D40" w14:textId="77777777" w:rsidR="00D7254D" w:rsidRPr="00515AFA" w:rsidRDefault="00D7254D" w:rsidP="00D7254D">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§17</w:t>
      </w:r>
    </w:p>
    <w:p w14:paraId="6AD7C63B" w14:textId="77777777" w:rsidR="00D7254D" w:rsidRPr="00515AFA" w:rsidRDefault="00D7254D" w:rsidP="00D7254D">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72DCB84C" w14:textId="77777777" w:rsidR="00D7254D" w:rsidRPr="00515AFA" w:rsidRDefault="00D7254D" w:rsidP="00D7254D">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§18</w:t>
      </w:r>
    </w:p>
    <w:p w14:paraId="189726FC" w14:textId="77777777" w:rsidR="00D7254D" w:rsidRPr="00515AFA" w:rsidRDefault="00D7254D" w:rsidP="00D7254D">
      <w:pPr>
        <w:pStyle w:val="Tekstpodstawowy"/>
        <w:ind w:right="-47"/>
        <w:rPr>
          <w:rFonts w:ascii="Times New Roman" w:hAnsi="Times New Roman"/>
          <w:b/>
          <w:sz w:val="22"/>
          <w:szCs w:val="22"/>
        </w:rPr>
      </w:pPr>
      <w:r w:rsidRPr="00515AFA">
        <w:rPr>
          <w:rFonts w:ascii="Times New Roman" w:hAnsi="Times New Roman"/>
          <w:b/>
          <w:sz w:val="22"/>
          <w:szCs w:val="22"/>
        </w:rPr>
        <w:t xml:space="preserve"> </w:t>
      </w:r>
    </w:p>
    <w:p w14:paraId="79BF5042" w14:textId="77777777" w:rsidR="00D7254D" w:rsidRPr="00515AFA" w:rsidRDefault="00D7254D" w:rsidP="00D7254D">
      <w:pPr>
        <w:pStyle w:val="Tekstpodstawowy"/>
        <w:spacing w:line="240" w:lineRule="auto"/>
        <w:ind w:right="-47"/>
        <w:rPr>
          <w:rFonts w:ascii="Times New Roman" w:hAnsi="Times New Roman"/>
          <w:bCs/>
          <w:sz w:val="22"/>
          <w:szCs w:val="22"/>
        </w:rPr>
      </w:pPr>
      <w:r w:rsidRPr="00515AFA">
        <w:rPr>
          <w:rFonts w:ascii="Times New Roman" w:hAnsi="Times New Roman"/>
          <w:bCs/>
          <w:sz w:val="22"/>
          <w:szCs w:val="22"/>
        </w:rPr>
        <w:t>Wszelkie załączniki stanowią integralną część niniejszej umowy.</w:t>
      </w:r>
    </w:p>
    <w:p w14:paraId="3B76F574" w14:textId="77777777" w:rsidR="00D7254D" w:rsidRPr="00515AFA" w:rsidRDefault="00D7254D" w:rsidP="00D7254D">
      <w:pPr>
        <w:pStyle w:val="Tekstpodstawowy"/>
        <w:spacing w:line="240" w:lineRule="auto"/>
        <w:ind w:right="-47"/>
        <w:jc w:val="both"/>
        <w:rPr>
          <w:rFonts w:ascii="Times New Roman" w:hAnsi="Times New Roman"/>
          <w:sz w:val="22"/>
          <w:szCs w:val="22"/>
        </w:rPr>
      </w:pPr>
    </w:p>
    <w:p w14:paraId="5DB3382F" w14:textId="77777777" w:rsidR="00D7254D" w:rsidRPr="00515AFA" w:rsidRDefault="00D7254D" w:rsidP="00D7254D">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§19</w:t>
      </w:r>
    </w:p>
    <w:p w14:paraId="3F7F4322" w14:textId="77777777" w:rsidR="00D7254D" w:rsidRPr="00515AFA" w:rsidRDefault="00D7254D" w:rsidP="00D7254D">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103F43F3" w14:textId="77777777" w:rsidR="00D7254D" w:rsidRPr="00515AFA" w:rsidRDefault="00D7254D" w:rsidP="00D7254D">
      <w:pPr>
        <w:pStyle w:val="Tekstpodstawowy2"/>
        <w:spacing w:line="240" w:lineRule="auto"/>
        <w:ind w:right="-47"/>
        <w:rPr>
          <w:sz w:val="22"/>
          <w:szCs w:val="22"/>
        </w:rPr>
      </w:pPr>
    </w:p>
    <w:p w14:paraId="661E7786" w14:textId="77777777" w:rsidR="00D7254D" w:rsidRPr="00515AFA" w:rsidRDefault="00D7254D" w:rsidP="00D7254D">
      <w:pPr>
        <w:pStyle w:val="Tekstpodstawowy2"/>
        <w:spacing w:line="240" w:lineRule="auto"/>
        <w:ind w:right="-47"/>
        <w:rPr>
          <w:sz w:val="22"/>
          <w:szCs w:val="22"/>
        </w:rPr>
      </w:pPr>
    </w:p>
    <w:p w14:paraId="39DC3D00" w14:textId="77777777" w:rsidR="00D7254D" w:rsidRPr="00515AFA" w:rsidRDefault="00D7254D" w:rsidP="00D7254D">
      <w:pPr>
        <w:pStyle w:val="Tekstpodstawowy2"/>
        <w:spacing w:line="240" w:lineRule="auto"/>
        <w:ind w:right="-47"/>
        <w:rPr>
          <w:b/>
          <w:sz w:val="22"/>
          <w:szCs w:val="22"/>
        </w:rPr>
      </w:pPr>
      <w:r w:rsidRPr="00515AFA">
        <w:rPr>
          <w:b/>
          <w:sz w:val="22"/>
          <w:szCs w:val="22"/>
        </w:rPr>
        <w:t xml:space="preserve">         Za Sprzedawcę                                                                  Za Kupującego</w:t>
      </w:r>
    </w:p>
    <w:p w14:paraId="511D035D" w14:textId="77777777" w:rsidR="00D7254D" w:rsidRPr="00515AFA" w:rsidRDefault="00D7254D" w:rsidP="00D7254D">
      <w:pPr>
        <w:rPr>
          <w:sz w:val="22"/>
          <w:szCs w:val="22"/>
          <w:lang w:val="pl-PL"/>
        </w:rPr>
      </w:pPr>
    </w:p>
    <w:p w14:paraId="6116E2DF" w14:textId="77777777" w:rsidR="00D7254D" w:rsidRPr="00515AFA" w:rsidRDefault="00D7254D" w:rsidP="00D7254D">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460A67EB" w14:textId="77777777" w:rsidR="00D7254D" w:rsidRPr="00515AFA" w:rsidRDefault="00D7254D" w:rsidP="00D7254D">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18417339" w14:textId="77777777" w:rsidR="00D7254D" w:rsidRPr="00515AFA" w:rsidRDefault="00D7254D" w:rsidP="00D7254D">
      <w:pPr>
        <w:pStyle w:val="Zwykytekst"/>
        <w:tabs>
          <w:tab w:val="left" w:pos="7050"/>
        </w:tabs>
        <w:rPr>
          <w:rFonts w:ascii="Times New Roman" w:hAnsi="Times New Roman" w:cs="Times New Roman"/>
          <w:i/>
          <w:iCs/>
          <w:sz w:val="22"/>
          <w:szCs w:val="22"/>
          <w:lang w:val="pl-PL"/>
        </w:rPr>
      </w:pPr>
    </w:p>
    <w:p w14:paraId="21EE04CF" w14:textId="77777777" w:rsidR="00D7254D" w:rsidRPr="00515AFA" w:rsidRDefault="00D7254D" w:rsidP="00D7254D">
      <w:pPr>
        <w:pStyle w:val="Zwykytekst"/>
        <w:tabs>
          <w:tab w:val="left" w:pos="7050"/>
        </w:tabs>
        <w:rPr>
          <w:rFonts w:ascii="Times New Roman" w:hAnsi="Times New Roman" w:cs="Times New Roman"/>
          <w:i/>
          <w:iCs/>
          <w:sz w:val="22"/>
          <w:szCs w:val="22"/>
          <w:lang w:val="pl-PL"/>
        </w:rPr>
      </w:pPr>
    </w:p>
    <w:p w14:paraId="433B4E65" w14:textId="77777777" w:rsidR="00D7254D" w:rsidRPr="00515AFA" w:rsidRDefault="00D7254D" w:rsidP="00D7254D">
      <w:pPr>
        <w:pStyle w:val="Zwykytekst"/>
        <w:tabs>
          <w:tab w:val="left" w:pos="7050"/>
        </w:tabs>
        <w:rPr>
          <w:rFonts w:ascii="Times New Roman" w:hAnsi="Times New Roman" w:cs="Times New Roman"/>
          <w:i/>
          <w:iCs/>
          <w:sz w:val="22"/>
          <w:szCs w:val="22"/>
          <w:lang w:val="pl-PL"/>
        </w:rPr>
      </w:pPr>
    </w:p>
    <w:p w14:paraId="553B4052" w14:textId="77777777" w:rsidR="00D7254D" w:rsidRPr="00515AFA" w:rsidRDefault="00D7254D" w:rsidP="00D7254D">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lastRenderedPageBreak/>
        <w:t>Załączniki do umowy :</w:t>
      </w:r>
    </w:p>
    <w:p w14:paraId="5D1F7C81" w14:textId="77777777" w:rsidR="00D7254D" w:rsidRPr="00515AFA" w:rsidRDefault="00D7254D" w:rsidP="00D7254D">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sectPr w:rsidR="00D7254D" w:rsidRPr="00515AF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983BD2" w14:textId="77777777" w:rsidR="00D7620C" w:rsidRDefault="00D7620C">
      <w:r>
        <w:separator/>
      </w:r>
    </w:p>
  </w:endnote>
  <w:endnote w:type="continuationSeparator" w:id="0">
    <w:p w14:paraId="093E34B1" w14:textId="77777777" w:rsidR="00D7620C" w:rsidRDefault="00D762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8E63C7" w14:textId="77777777" w:rsidR="000B07C2" w:rsidRDefault="000B07C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58E94D" w14:textId="77777777" w:rsidR="00D7254D" w:rsidRDefault="00D7254D">
    <w:pPr>
      <w:pStyle w:val="Stopka"/>
      <w:jc w:val="right"/>
    </w:pPr>
    <w:r>
      <w:fldChar w:fldCharType="begin"/>
    </w:r>
    <w:r>
      <w:instrText>PAGE   \* MERGEFORMAT</w:instrText>
    </w:r>
    <w:r>
      <w:fldChar w:fldCharType="separate"/>
    </w:r>
    <w:r>
      <w:rPr>
        <w:lang w:val="pl-PL"/>
      </w:rPr>
      <w:t>2</w:t>
    </w:r>
    <w:r>
      <w:fldChar w:fldCharType="end"/>
    </w:r>
  </w:p>
  <w:p w14:paraId="302D255A" w14:textId="77777777" w:rsidR="000B07C2" w:rsidRDefault="000B07C2">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E789A0" w14:textId="77777777" w:rsidR="000B07C2" w:rsidRDefault="000B07C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6D9708" w14:textId="77777777" w:rsidR="00D7620C" w:rsidRDefault="00D7620C">
      <w:r>
        <w:separator/>
      </w:r>
    </w:p>
  </w:footnote>
  <w:footnote w:type="continuationSeparator" w:id="0">
    <w:p w14:paraId="7573C28A" w14:textId="77777777" w:rsidR="00D7620C" w:rsidRDefault="00D762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CD0DED" w14:textId="77777777" w:rsidR="000B07C2" w:rsidRDefault="000B07C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97927" w14:textId="77777777" w:rsidR="000B07C2" w:rsidRDefault="000B07C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9622D6" w14:textId="77777777" w:rsidR="000B07C2" w:rsidRDefault="000B07C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997994871">
    <w:abstractNumId w:val="19"/>
  </w:num>
  <w:num w:numId="2" w16cid:durableId="1867670088">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61102222">
    <w:abstractNumId w:val="29"/>
  </w:num>
  <w:num w:numId="4" w16cid:durableId="741370043">
    <w:abstractNumId w:val="11"/>
  </w:num>
  <w:num w:numId="5" w16cid:durableId="299040774">
    <w:abstractNumId w:val="30"/>
  </w:num>
  <w:num w:numId="6" w16cid:durableId="64186241">
    <w:abstractNumId w:val="32"/>
  </w:num>
  <w:num w:numId="7" w16cid:durableId="118575289">
    <w:abstractNumId w:val="35"/>
  </w:num>
  <w:num w:numId="8" w16cid:durableId="2106341535">
    <w:abstractNumId w:val="25"/>
  </w:num>
  <w:num w:numId="9" w16cid:durableId="1781728844">
    <w:abstractNumId w:val="39"/>
  </w:num>
  <w:num w:numId="10" w16cid:durableId="897010054">
    <w:abstractNumId w:val="27"/>
  </w:num>
  <w:num w:numId="11" w16cid:durableId="1771855205">
    <w:abstractNumId w:val="6"/>
  </w:num>
  <w:num w:numId="12" w16cid:durableId="811025140">
    <w:abstractNumId w:val="10"/>
  </w:num>
  <w:num w:numId="13" w16cid:durableId="1376083529">
    <w:abstractNumId w:val="14"/>
  </w:num>
  <w:num w:numId="14" w16cid:durableId="1433159395">
    <w:abstractNumId w:val="40"/>
  </w:num>
  <w:num w:numId="15" w16cid:durableId="1150828926">
    <w:abstractNumId w:val="13"/>
  </w:num>
  <w:num w:numId="16" w16cid:durableId="1163161186">
    <w:abstractNumId w:val="9"/>
  </w:num>
  <w:num w:numId="17" w16cid:durableId="1716418620">
    <w:abstractNumId w:val="37"/>
  </w:num>
  <w:num w:numId="18" w16cid:durableId="2014139580">
    <w:abstractNumId w:val="28"/>
  </w:num>
  <w:num w:numId="19" w16cid:durableId="1703626656">
    <w:abstractNumId w:val="23"/>
  </w:num>
  <w:num w:numId="20" w16cid:durableId="321979260">
    <w:abstractNumId w:val="26"/>
  </w:num>
  <w:num w:numId="21" w16cid:durableId="1830442913">
    <w:abstractNumId w:val="20"/>
  </w:num>
  <w:num w:numId="22" w16cid:durableId="18119885">
    <w:abstractNumId w:val="0"/>
  </w:num>
  <w:num w:numId="23" w16cid:durableId="276955784">
    <w:abstractNumId w:val="38"/>
  </w:num>
  <w:num w:numId="24" w16cid:durableId="1013846478">
    <w:abstractNumId w:val="18"/>
  </w:num>
  <w:num w:numId="25" w16cid:durableId="1351102017">
    <w:abstractNumId w:val="3"/>
  </w:num>
  <w:num w:numId="26" w16cid:durableId="1054425850">
    <w:abstractNumId w:val="31"/>
  </w:num>
  <w:num w:numId="27" w16cid:durableId="77937918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2297467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4307510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544030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0396678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3075640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983635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1814107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261264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2914271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61015989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250981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87288213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0935705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7087759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0582808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5109234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26205835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42248585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20279027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9285224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13345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7620C"/>
    <w:rsid w:val="000033EA"/>
    <w:rsid w:val="0002467C"/>
    <w:rsid w:val="00040A7A"/>
    <w:rsid w:val="0007315E"/>
    <w:rsid w:val="000936CA"/>
    <w:rsid w:val="00097182"/>
    <w:rsid w:val="000B07C2"/>
    <w:rsid w:val="000B1A00"/>
    <w:rsid w:val="000C0F66"/>
    <w:rsid w:val="001764D4"/>
    <w:rsid w:val="001F341B"/>
    <w:rsid w:val="002430FD"/>
    <w:rsid w:val="00267340"/>
    <w:rsid w:val="00275C59"/>
    <w:rsid w:val="002E46B7"/>
    <w:rsid w:val="00337165"/>
    <w:rsid w:val="0034454E"/>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7F5C74"/>
    <w:rsid w:val="00800261"/>
    <w:rsid w:val="00841B63"/>
    <w:rsid w:val="0086736E"/>
    <w:rsid w:val="008D3AF3"/>
    <w:rsid w:val="008E0730"/>
    <w:rsid w:val="0092337E"/>
    <w:rsid w:val="0092730E"/>
    <w:rsid w:val="009561DA"/>
    <w:rsid w:val="00980440"/>
    <w:rsid w:val="0098432D"/>
    <w:rsid w:val="00997B0E"/>
    <w:rsid w:val="009A694A"/>
    <w:rsid w:val="009A7064"/>
    <w:rsid w:val="009F7ECA"/>
    <w:rsid w:val="00A57131"/>
    <w:rsid w:val="00A601F8"/>
    <w:rsid w:val="00A701A7"/>
    <w:rsid w:val="00A70EA7"/>
    <w:rsid w:val="00AA7F39"/>
    <w:rsid w:val="00AF7449"/>
    <w:rsid w:val="00B501F6"/>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7254D"/>
    <w:rsid w:val="00D7620C"/>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68DCD4"/>
  <w15:chartTrackingRefBased/>
  <w15:docId w15:val="{EF4D345E-36D4-447E-A45A-87245F432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7254D"/>
    <w:rPr>
      <w:lang w:val="en-U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D7254D"/>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12</TotalTime>
  <Pages>8</Pages>
  <Words>3092</Words>
  <Characters>20634</Characters>
  <Application>Microsoft Office Word</Application>
  <DocSecurity>0</DocSecurity>
  <Lines>171</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23679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4</cp:revision>
  <cp:lastPrinted>2024-10-03T07:31:00Z</cp:lastPrinted>
  <dcterms:created xsi:type="dcterms:W3CDTF">2024-10-01T08:41:00Z</dcterms:created>
  <dcterms:modified xsi:type="dcterms:W3CDTF">2024-10-03T07:39:00Z</dcterms:modified>
</cp:coreProperties>
</file>