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5F61CA" w14:textId="5E4CC649" w:rsidR="009475A8" w:rsidRPr="004B432C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3945DA" w:rsidRPr="004B432C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4A37491D" w14:textId="77777777" w:rsidR="008F3D36" w:rsidRPr="004B432C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45FCC95B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DC59083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F45AD01" w14:textId="77777777" w:rsidR="008F3D36" w:rsidRPr="004B432C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5F0B0123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44378CA2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221AF26D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7ED315B0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2F3F5D4" w14:textId="77777777" w:rsidR="008F3D36" w:rsidRPr="004B432C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642A8747" w14:textId="77777777" w:rsidR="008F3D36" w:rsidRPr="004B432C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4E9490A7" w14:textId="77777777" w:rsidR="008F3D36" w:rsidRPr="004B432C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347E29B1" w14:textId="77777777" w:rsidR="008F3D36" w:rsidRPr="004B432C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671228AA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3EAEF8E5" w14:textId="77777777" w:rsidR="008F3D36" w:rsidRPr="004B432C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598F3BB0" w14:textId="77777777" w:rsidR="008F3D36" w:rsidRPr="004B432C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66F1A840" w14:textId="1E65473A" w:rsidR="008F3D36" w:rsidRPr="004B432C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500C93" w:rsidRPr="00500C9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dostawa skanera 3D wraz z oprogramowaniem dla </w:t>
      </w:r>
      <w:proofErr w:type="spellStart"/>
      <w:r w:rsidR="00500C93" w:rsidRPr="00500C93">
        <w:rPr>
          <w:rFonts w:ascii="Verdana" w:eastAsia="Times New Roman" w:hAnsi="Verdana" w:cs="Calibri"/>
          <w:b/>
          <w:sz w:val="18"/>
          <w:szCs w:val="18"/>
          <w:lang w:eastAsia="pl-PL"/>
        </w:rPr>
        <w:t>WIMiIP</w:t>
      </w:r>
      <w:proofErr w:type="spellEnd"/>
      <w:r w:rsidR="00500C93" w:rsidRPr="00500C9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- DE-dzp.272-539/24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B432C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B432C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FD08CDE" w14:textId="77777777" w:rsidR="008F3D36" w:rsidRPr="004B432C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5EB916E2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7DAFCE10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B432C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5C814694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B432C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785FF298" w14:textId="425FC4CC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3EAB445" w14:textId="77777777" w:rsidR="008F3D36" w:rsidRPr="004B432C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2E128911" w14:textId="77777777" w:rsidR="008F3D36" w:rsidRPr="004B432C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18212E64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B432C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4BFD644E" w14:textId="77777777" w:rsidR="008F3D36" w:rsidRPr="004B432C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52FDE418" w14:textId="77777777" w:rsidR="008F3D36" w:rsidRPr="004B432C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187CE492" w14:textId="6F0D9DA0" w:rsidR="005103B9" w:rsidRPr="004B432C" w:rsidRDefault="008F3D36" w:rsidP="003945DA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B432C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sectPr w:rsidR="005103B9" w:rsidRPr="004B432C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81A25B" w14:textId="77777777" w:rsidR="002E0C71" w:rsidRDefault="002E0C71" w:rsidP="0038231F">
      <w:pPr>
        <w:spacing w:after="0" w:line="240" w:lineRule="auto"/>
      </w:pPr>
      <w:r>
        <w:separator/>
      </w:r>
    </w:p>
  </w:endnote>
  <w:endnote w:type="continuationSeparator" w:id="0">
    <w:p w14:paraId="65FD22B3" w14:textId="77777777" w:rsidR="002E0C71" w:rsidRDefault="002E0C7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5CC73" w14:textId="77777777" w:rsidR="006902E7" w:rsidRDefault="006902E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E297D3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EE743E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DB0DB0" w14:textId="77777777" w:rsidR="006902E7" w:rsidRDefault="006902E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B05645" w14:textId="77777777" w:rsidR="002E0C71" w:rsidRDefault="002E0C71" w:rsidP="0038231F">
      <w:pPr>
        <w:spacing w:after="0" w:line="240" w:lineRule="auto"/>
      </w:pPr>
      <w:r>
        <w:separator/>
      </w:r>
    </w:p>
  </w:footnote>
  <w:footnote w:type="continuationSeparator" w:id="0">
    <w:p w14:paraId="75A9A705" w14:textId="77777777" w:rsidR="002E0C71" w:rsidRDefault="002E0C71" w:rsidP="0038231F">
      <w:pPr>
        <w:spacing w:after="0" w:line="240" w:lineRule="auto"/>
      </w:pPr>
      <w:r>
        <w:continuationSeparator/>
      </w:r>
    </w:p>
  </w:footnote>
  <w:footnote w:id="1">
    <w:p w14:paraId="0C92401C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61B223B3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499531" w14:textId="77777777" w:rsidR="006902E7" w:rsidRDefault="006902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3275AA" w14:textId="7FBEBCAA" w:rsidR="006902E7" w:rsidRDefault="00584BBF" w:rsidP="00584BBF">
    <w:pPr>
      <w:pStyle w:val="Nagwek"/>
      <w:jc w:val="center"/>
    </w:pPr>
    <w:r w:rsidRPr="00321745">
      <w:rPr>
        <w:noProof/>
        <w:lang w:eastAsia="pl-PL"/>
      </w:rPr>
      <w:pict w14:anchorId="0EF91B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belka-Lider(1)" style="width:431.25pt;height:48pt;visibility:visible;mso-wrap-style:square">
          <v:imagedata r:id="rId1" o:title="belka-Lider(1)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E5178C" w14:textId="77777777" w:rsidR="006902E7" w:rsidRDefault="006902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1661307">
    <w:abstractNumId w:val="7"/>
  </w:num>
  <w:num w:numId="2" w16cid:durableId="296372660">
    <w:abstractNumId w:val="0"/>
  </w:num>
  <w:num w:numId="3" w16cid:durableId="930427577">
    <w:abstractNumId w:val="6"/>
  </w:num>
  <w:num w:numId="4" w16cid:durableId="796030645">
    <w:abstractNumId w:val="9"/>
  </w:num>
  <w:num w:numId="5" w16cid:durableId="1348798330">
    <w:abstractNumId w:val="8"/>
  </w:num>
  <w:num w:numId="6" w16cid:durableId="348793623">
    <w:abstractNumId w:val="5"/>
  </w:num>
  <w:num w:numId="7" w16cid:durableId="1565069492">
    <w:abstractNumId w:val="1"/>
  </w:num>
  <w:num w:numId="8" w16cid:durableId="1944485342">
    <w:abstractNumId w:val="3"/>
  </w:num>
  <w:num w:numId="9" w16cid:durableId="258146684">
    <w:abstractNumId w:val="2"/>
  </w:num>
  <w:num w:numId="10" w16cid:durableId="815683913">
    <w:abstractNumId w:val="4"/>
  </w:num>
  <w:num w:numId="11" w16cid:durableId="13881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0C7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0C71"/>
    <w:rsid w:val="002E641A"/>
    <w:rsid w:val="00312827"/>
    <w:rsid w:val="00313417"/>
    <w:rsid w:val="00313911"/>
    <w:rsid w:val="00333209"/>
    <w:rsid w:val="00337073"/>
    <w:rsid w:val="00350CD9"/>
    <w:rsid w:val="00351F8A"/>
    <w:rsid w:val="00364235"/>
    <w:rsid w:val="00370CFC"/>
    <w:rsid w:val="0038231F"/>
    <w:rsid w:val="003945DA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479C"/>
    <w:rsid w:val="004B432C"/>
    <w:rsid w:val="004C4854"/>
    <w:rsid w:val="004D7E48"/>
    <w:rsid w:val="004F23F7"/>
    <w:rsid w:val="004F40EF"/>
    <w:rsid w:val="00500C93"/>
    <w:rsid w:val="005103B9"/>
    <w:rsid w:val="00520174"/>
    <w:rsid w:val="00533564"/>
    <w:rsid w:val="005641F0"/>
    <w:rsid w:val="0058281D"/>
    <w:rsid w:val="00584BBF"/>
    <w:rsid w:val="005C39CA"/>
    <w:rsid w:val="005E176A"/>
    <w:rsid w:val="00634311"/>
    <w:rsid w:val="00641874"/>
    <w:rsid w:val="006676AE"/>
    <w:rsid w:val="0068267A"/>
    <w:rsid w:val="006902E7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59A4"/>
    <w:rsid w:val="00956C26"/>
    <w:rsid w:val="00960337"/>
    <w:rsid w:val="00975019"/>
    <w:rsid w:val="00975C49"/>
    <w:rsid w:val="00997D0F"/>
    <w:rsid w:val="009C4990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731B2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54F5A0"/>
  <w15:chartTrackingRefBased/>
  <w15:docId w15:val="{36A3DA66-C39B-4FB4-9BA0-CF233B4F3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306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2024-09-30T13:08:00Z</dcterms:created>
  <dcterms:modified xsi:type="dcterms:W3CDTF">2024-09-30T13:08:00Z</dcterms:modified>
</cp:coreProperties>
</file>