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8E1E02" w14:textId="77777777" w:rsidR="00081D13" w:rsidRPr="002B61A3" w:rsidRDefault="00CA0244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2B61A3">
        <w:rPr>
          <w:sz w:val="20"/>
          <w:szCs w:val="20"/>
        </w:rPr>
        <w:t>Niepołomice</w:t>
      </w:r>
      <w:r w:rsidR="00081D13" w:rsidRPr="002B61A3">
        <w:rPr>
          <w:sz w:val="20"/>
          <w:szCs w:val="20"/>
        </w:rPr>
        <w:t xml:space="preserve"> dnia: </w:t>
      </w:r>
      <w:r w:rsidRPr="002B61A3">
        <w:rPr>
          <w:sz w:val="20"/>
          <w:szCs w:val="20"/>
        </w:rPr>
        <w:t>2024-09-26</w:t>
      </w:r>
    </w:p>
    <w:p w14:paraId="1221F3FE" w14:textId="77777777" w:rsidR="00081D13" w:rsidRPr="002B61A3" w:rsidRDefault="00CA0244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2B61A3">
        <w:rPr>
          <w:b/>
          <w:bCs/>
          <w:sz w:val="20"/>
          <w:szCs w:val="20"/>
        </w:rPr>
        <w:t>GMINA NIEPOŁOMICE</w:t>
      </w:r>
    </w:p>
    <w:p w14:paraId="3B9A12C4" w14:textId="77777777" w:rsidR="00081D13" w:rsidRPr="002B61A3" w:rsidRDefault="00CA0244" w:rsidP="00081D13">
      <w:pPr>
        <w:spacing w:line="360" w:lineRule="auto"/>
        <w:ind w:right="3969"/>
        <w:rPr>
          <w:sz w:val="20"/>
          <w:szCs w:val="20"/>
        </w:rPr>
      </w:pPr>
      <w:r w:rsidRPr="002B61A3">
        <w:rPr>
          <w:sz w:val="20"/>
          <w:szCs w:val="20"/>
        </w:rPr>
        <w:t>Pl. Zwycięstwa</w:t>
      </w:r>
      <w:r w:rsidR="00081D13" w:rsidRPr="002B61A3">
        <w:rPr>
          <w:sz w:val="20"/>
          <w:szCs w:val="20"/>
        </w:rPr>
        <w:t xml:space="preserve"> </w:t>
      </w:r>
      <w:r w:rsidRPr="002B61A3">
        <w:rPr>
          <w:sz w:val="20"/>
          <w:szCs w:val="20"/>
        </w:rPr>
        <w:t>13</w:t>
      </w:r>
    </w:p>
    <w:p w14:paraId="20CECB96" w14:textId="77777777" w:rsidR="00081D13" w:rsidRPr="002B61A3" w:rsidRDefault="00CA0244" w:rsidP="00081D13">
      <w:pPr>
        <w:ind w:right="3969"/>
        <w:rPr>
          <w:sz w:val="20"/>
          <w:szCs w:val="20"/>
        </w:rPr>
      </w:pPr>
      <w:r w:rsidRPr="002B61A3">
        <w:rPr>
          <w:sz w:val="20"/>
          <w:szCs w:val="20"/>
        </w:rPr>
        <w:t>32-005</w:t>
      </w:r>
      <w:r w:rsidR="00081D13" w:rsidRPr="002B61A3">
        <w:rPr>
          <w:sz w:val="20"/>
          <w:szCs w:val="20"/>
        </w:rPr>
        <w:t xml:space="preserve"> </w:t>
      </w:r>
      <w:r w:rsidRPr="002B61A3">
        <w:rPr>
          <w:sz w:val="20"/>
          <w:szCs w:val="20"/>
        </w:rPr>
        <w:t>Niepołomice</w:t>
      </w:r>
    </w:p>
    <w:p w14:paraId="40A459EE" w14:textId="77777777" w:rsidR="00081D13" w:rsidRPr="002B61A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2B61A3" w14:paraId="467195EE" w14:textId="77777777" w:rsidTr="00C13EA9">
        <w:tc>
          <w:tcPr>
            <w:tcW w:w="10065" w:type="dxa"/>
            <w:shd w:val="clear" w:color="auto" w:fill="F2F2F2"/>
            <w:hideMark/>
          </w:tcPr>
          <w:p w14:paraId="7C1ADFBE" w14:textId="77777777" w:rsidR="00081D13" w:rsidRPr="002B61A3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2B61A3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2E066586" w14:textId="77777777" w:rsidR="00081D13" w:rsidRPr="002B61A3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2B61A3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0E91938C" w14:textId="77777777" w:rsidR="00081D13" w:rsidRPr="002B61A3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01D60B4D" w14:textId="77777777" w:rsidR="00081D13" w:rsidRPr="002B61A3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2B61A3">
        <w:rPr>
          <w:rFonts w:eastAsia="Calibri"/>
          <w:sz w:val="20"/>
          <w:szCs w:val="20"/>
          <w:lang w:eastAsia="en-US"/>
        </w:rPr>
        <w:t xml:space="preserve">Dotyczy </w:t>
      </w:r>
      <w:r w:rsidRPr="002B61A3">
        <w:rPr>
          <w:sz w:val="20"/>
          <w:szCs w:val="20"/>
        </w:rPr>
        <w:t>postępowania o udzielenie zamówienia publicznego</w:t>
      </w:r>
      <w:r w:rsidRPr="002B61A3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2B61A3" w14:paraId="03F6F21B" w14:textId="77777777" w:rsidTr="00081D13">
        <w:tc>
          <w:tcPr>
            <w:tcW w:w="2269" w:type="dxa"/>
            <w:shd w:val="clear" w:color="auto" w:fill="auto"/>
          </w:tcPr>
          <w:p w14:paraId="0B7C273F" w14:textId="77777777" w:rsidR="00081D13" w:rsidRPr="002B61A3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2B61A3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34FA5E0D" w14:textId="77777777" w:rsidR="00081D13" w:rsidRPr="002B61A3" w:rsidRDefault="00CA0244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2B61A3">
              <w:rPr>
                <w:bCs/>
                <w:sz w:val="20"/>
                <w:szCs w:val="20"/>
              </w:rPr>
              <w:t>Opracowanie kompletnej dokumentacji projektowo - kosztorysowej  i uzyskanie decyzji administracyjnych dla rozbudowy drogi gminnej  560434K ul. Portowa w Niepołomicach</w:t>
            </w:r>
          </w:p>
        </w:tc>
      </w:tr>
      <w:tr w:rsidR="00CA0244" w:rsidRPr="002B61A3" w14:paraId="2DC5DA69" w14:textId="77777777" w:rsidTr="000C7B60">
        <w:tc>
          <w:tcPr>
            <w:tcW w:w="2269" w:type="dxa"/>
            <w:shd w:val="clear" w:color="auto" w:fill="auto"/>
          </w:tcPr>
          <w:p w14:paraId="33B2B4C9" w14:textId="77777777" w:rsidR="00CA0244" w:rsidRPr="002B61A3" w:rsidRDefault="00CA0244" w:rsidP="000C7B6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2B61A3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69CE6356" w14:textId="77777777" w:rsidR="00CA0244" w:rsidRPr="002B61A3" w:rsidRDefault="00CA0244" w:rsidP="000C7B6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2B61A3">
              <w:rPr>
                <w:bCs/>
                <w:sz w:val="20"/>
                <w:szCs w:val="20"/>
              </w:rPr>
              <w:t>ZP.271.29.2024</w:t>
            </w:r>
          </w:p>
        </w:tc>
      </w:tr>
    </w:tbl>
    <w:p w14:paraId="1A58A931" w14:textId="77777777" w:rsidR="00081D13" w:rsidRPr="002B61A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565F755F" w14:textId="77777777" w:rsidR="00081D13" w:rsidRPr="002B61A3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2B61A3">
        <w:rPr>
          <w:sz w:val="20"/>
          <w:szCs w:val="20"/>
        </w:rPr>
        <w:t xml:space="preserve">Zamawiający, </w:t>
      </w:r>
      <w:r w:rsidR="00CA0244" w:rsidRPr="002B61A3">
        <w:rPr>
          <w:b/>
          <w:sz w:val="20"/>
          <w:szCs w:val="20"/>
        </w:rPr>
        <w:t>GMINA NIEPOŁOMICE</w:t>
      </w:r>
      <w:r w:rsidRPr="002B61A3">
        <w:rPr>
          <w:sz w:val="20"/>
          <w:szCs w:val="20"/>
        </w:rPr>
        <w:t xml:space="preserve">, działając na podstawie art. 253 </w:t>
      </w:r>
      <w:r w:rsidR="00A17CDB" w:rsidRPr="002B61A3">
        <w:rPr>
          <w:sz w:val="20"/>
          <w:szCs w:val="20"/>
        </w:rPr>
        <w:t xml:space="preserve">ust. 1 pkt. 1 i </w:t>
      </w:r>
      <w:r w:rsidRPr="002B61A3">
        <w:rPr>
          <w:sz w:val="20"/>
          <w:szCs w:val="20"/>
        </w:rPr>
        <w:t xml:space="preserve">ust. </w:t>
      </w:r>
      <w:r w:rsidR="00A17CDB" w:rsidRPr="002B61A3">
        <w:rPr>
          <w:sz w:val="20"/>
          <w:szCs w:val="20"/>
        </w:rPr>
        <w:t>2</w:t>
      </w:r>
      <w:r w:rsidRPr="002B61A3">
        <w:rPr>
          <w:sz w:val="20"/>
          <w:szCs w:val="20"/>
        </w:rPr>
        <w:t xml:space="preserve"> </w:t>
      </w:r>
      <w:r w:rsidR="00081D13" w:rsidRPr="002B61A3">
        <w:rPr>
          <w:sz w:val="20"/>
          <w:szCs w:val="20"/>
        </w:rPr>
        <w:t xml:space="preserve">ustawy z dnia 11 września 2019r. Prawo zamówień publicznych </w:t>
      </w:r>
      <w:r w:rsidR="00CA0244" w:rsidRPr="002B61A3">
        <w:rPr>
          <w:sz w:val="20"/>
          <w:szCs w:val="20"/>
        </w:rPr>
        <w:t>(</w:t>
      </w:r>
      <w:proofErr w:type="spellStart"/>
      <w:r w:rsidR="00CA0244" w:rsidRPr="002B61A3">
        <w:rPr>
          <w:sz w:val="20"/>
          <w:szCs w:val="20"/>
        </w:rPr>
        <w:t>t.j</w:t>
      </w:r>
      <w:proofErr w:type="spellEnd"/>
      <w:r w:rsidR="00CA0244" w:rsidRPr="002B61A3">
        <w:rPr>
          <w:sz w:val="20"/>
          <w:szCs w:val="20"/>
        </w:rPr>
        <w:t>. Dz. U. z 2023r. poz. 1605)</w:t>
      </w:r>
      <w:r w:rsidR="00081D13" w:rsidRPr="002B61A3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CA0244" w:rsidRPr="002B61A3" w14:paraId="56143B13" w14:textId="77777777" w:rsidTr="000C7B6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27269CAC" w14:textId="77777777" w:rsidR="00CA0244" w:rsidRPr="002B61A3" w:rsidRDefault="00CA0244" w:rsidP="000C7B60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2B61A3">
              <w:rPr>
                <w:b/>
                <w:sz w:val="20"/>
                <w:szCs w:val="20"/>
              </w:rPr>
              <w:t>Projektanci Sp. z o. o.</w:t>
            </w:r>
          </w:p>
          <w:p w14:paraId="0F554030" w14:textId="77777777" w:rsidR="00CA0244" w:rsidRPr="002B61A3" w:rsidRDefault="00CA0244" w:rsidP="000C7B60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2B61A3">
              <w:rPr>
                <w:bCs/>
                <w:sz w:val="20"/>
                <w:szCs w:val="20"/>
              </w:rPr>
              <w:t>Krzywda</w:t>
            </w:r>
            <w:r w:rsidRPr="002B61A3">
              <w:rPr>
                <w:bCs/>
                <w:sz w:val="20"/>
                <w:szCs w:val="20"/>
              </w:rPr>
              <w:t xml:space="preserve"> </w:t>
            </w:r>
            <w:r w:rsidRPr="002B61A3">
              <w:rPr>
                <w:bCs/>
                <w:sz w:val="20"/>
                <w:szCs w:val="20"/>
              </w:rPr>
              <w:t>12A</w:t>
            </w:r>
            <w:r w:rsidRPr="002B61A3">
              <w:rPr>
                <w:bCs/>
                <w:sz w:val="20"/>
                <w:szCs w:val="20"/>
              </w:rPr>
              <w:t xml:space="preserve"> </w:t>
            </w:r>
          </w:p>
          <w:p w14:paraId="548C32C6" w14:textId="77777777" w:rsidR="00CA0244" w:rsidRPr="002B61A3" w:rsidRDefault="00CA0244" w:rsidP="000C7B60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2B61A3">
              <w:rPr>
                <w:bCs/>
                <w:sz w:val="20"/>
                <w:szCs w:val="20"/>
              </w:rPr>
              <w:t>30-710</w:t>
            </w:r>
            <w:r w:rsidRPr="002B61A3">
              <w:rPr>
                <w:bCs/>
                <w:sz w:val="20"/>
                <w:szCs w:val="20"/>
              </w:rPr>
              <w:t xml:space="preserve"> </w:t>
            </w:r>
            <w:r w:rsidRPr="002B61A3">
              <w:rPr>
                <w:bCs/>
                <w:sz w:val="20"/>
                <w:szCs w:val="20"/>
              </w:rPr>
              <w:t>Kraków</w:t>
            </w:r>
          </w:p>
          <w:p w14:paraId="2184BEC2" w14:textId="77777777" w:rsidR="00CA0244" w:rsidRPr="002B61A3" w:rsidRDefault="00CA0244" w:rsidP="000C7B60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2B61A3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2B61A3">
              <w:rPr>
                <w:sz w:val="20"/>
                <w:szCs w:val="20"/>
              </w:rPr>
              <w:t xml:space="preserve"> </w:t>
            </w:r>
            <w:bookmarkEnd w:id="1"/>
            <w:r w:rsidRPr="002B61A3">
              <w:rPr>
                <w:b/>
                <w:sz w:val="20"/>
                <w:szCs w:val="20"/>
              </w:rPr>
              <w:t>639 600.00 zł</w:t>
            </w:r>
            <w:r w:rsidRPr="002B61A3">
              <w:rPr>
                <w:b/>
                <w:sz w:val="20"/>
                <w:szCs w:val="20"/>
              </w:rPr>
              <w:t xml:space="preserve"> brutto</w:t>
            </w:r>
            <w:r w:rsidRPr="002B61A3">
              <w:rPr>
                <w:bCs/>
                <w:sz w:val="20"/>
                <w:szCs w:val="20"/>
              </w:rPr>
              <w:t>.</w:t>
            </w:r>
          </w:p>
          <w:p w14:paraId="7C96D05F" w14:textId="77777777" w:rsidR="00CA0244" w:rsidRPr="002B61A3" w:rsidRDefault="00CA0244" w:rsidP="000C7B60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2B61A3">
              <w:rPr>
                <w:color w:val="000000"/>
                <w:sz w:val="20"/>
                <w:szCs w:val="20"/>
              </w:rPr>
              <w:t>Uzasadnienie wyboru:</w:t>
            </w:r>
          </w:p>
          <w:p w14:paraId="40C4B9AF" w14:textId="77777777" w:rsidR="00CA0244" w:rsidRPr="002B61A3" w:rsidRDefault="00CA0244" w:rsidP="000C7B6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2B61A3">
              <w:rPr>
                <w:sz w:val="20"/>
                <w:szCs w:val="20"/>
              </w:rPr>
              <w:t>Została złożona jedna oferta. Oferta spełnia warunki postawione przez zamawiającego, a opisane w SWZ i Ogłoszeniu o zamówieniu.</w:t>
            </w:r>
          </w:p>
        </w:tc>
      </w:tr>
    </w:tbl>
    <w:p w14:paraId="612B3333" w14:textId="77777777" w:rsidR="00081D13" w:rsidRPr="002B61A3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2B61A3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2B61A3">
        <w:rPr>
          <w:color w:val="000000"/>
          <w:sz w:val="20"/>
          <w:szCs w:val="2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118"/>
        <w:gridCol w:w="993"/>
        <w:gridCol w:w="1701"/>
        <w:gridCol w:w="1701"/>
        <w:gridCol w:w="1701"/>
      </w:tblGrid>
      <w:tr w:rsidR="002B61A3" w:rsidRPr="002B61A3" w14:paraId="6EEDB938" w14:textId="77777777" w:rsidTr="002B61A3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51580990" w14:textId="77777777" w:rsidR="002B61A3" w:rsidRPr="002B61A3" w:rsidRDefault="002B61A3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2B61A3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118" w:type="dxa"/>
            <w:shd w:val="clear" w:color="auto" w:fill="F2F2F2"/>
            <w:vAlign w:val="center"/>
          </w:tcPr>
          <w:p w14:paraId="3973B194" w14:textId="77777777" w:rsidR="002B61A3" w:rsidRPr="002B61A3" w:rsidRDefault="002B61A3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B61A3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993" w:type="dxa"/>
            <w:shd w:val="clear" w:color="auto" w:fill="F2F2F2"/>
            <w:vAlign w:val="center"/>
          </w:tcPr>
          <w:p w14:paraId="2670538F" w14:textId="77777777" w:rsidR="002B61A3" w:rsidRPr="002B61A3" w:rsidRDefault="002B61A3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2B61A3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3E4251CB" w14:textId="77777777" w:rsidR="002B61A3" w:rsidRPr="002B61A3" w:rsidRDefault="002B61A3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2B61A3">
              <w:rPr>
                <w:rFonts w:ascii="Times New Roman" w:hAnsi="Times New Roman" w:cs="Times New Roman"/>
                <w:bCs/>
              </w:rPr>
              <w:t>Doświadczenie głównego projektanta - koordynatora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11489F1B" w14:textId="77777777" w:rsidR="002B61A3" w:rsidRPr="002B61A3" w:rsidRDefault="002B61A3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2B61A3">
              <w:rPr>
                <w:rFonts w:ascii="Times New Roman" w:hAnsi="Times New Roman" w:cs="Times New Roman"/>
                <w:bCs/>
              </w:rPr>
              <w:t>Zatrudnienie osoby niepełnosprawnej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583E73CF" w14:textId="77777777" w:rsidR="002B61A3" w:rsidRPr="002B61A3" w:rsidRDefault="002B61A3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B61A3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2B61A3" w:rsidRPr="002B61A3" w14:paraId="5B317173" w14:textId="77777777" w:rsidTr="002B61A3">
        <w:tc>
          <w:tcPr>
            <w:tcW w:w="851" w:type="dxa"/>
            <w:vAlign w:val="center"/>
          </w:tcPr>
          <w:p w14:paraId="30E77E33" w14:textId="77777777" w:rsidR="002B61A3" w:rsidRPr="002B61A3" w:rsidRDefault="002B61A3" w:rsidP="000C7B6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B61A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18" w:type="dxa"/>
            <w:vAlign w:val="center"/>
          </w:tcPr>
          <w:p w14:paraId="3BE130E3" w14:textId="77777777" w:rsidR="002B61A3" w:rsidRPr="002B61A3" w:rsidRDefault="002B61A3" w:rsidP="000C7B60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2B61A3">
              <w:rPr>
                <w:rFonts w:ascii="Times New Roman" w:hAnsi="Times New Roman" w:cs="Times New Roman"/>
                <w:b/>
              </w:rPr>
              <w:t>Projektanci Sp. z o. o.</w:t>
            </w:r>
          </w:p>
          <w:p w14:paraId="491D3D72" w14:textId="77777777" w:rsidR="002B61A3" w:rsidRPr="002B61A3" w:rsidRDefault="002B61A3" w:rsidP="000C7B60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2B61A3">
              <w:rPr>
                <w:rFonts w:ascii="Times New Roman" w:hAnsi="Times New Roman" w:cs="Times New Roman"/>
                <w:bCs/>
              </w:rPr>
              <w:t>Krzywda</w:t>
            </w:r>
            <w:r w:rsidRPr="002B61A3">
              <w:rPr>
                <w:rFonts w:ascii="Times New Roman" w:hAnsi="Times New Roman" w:cs="Times New Roman"/>
                <w:bCs/>
              </w:rPr>
              <w:t xml:space="preserve"> </w:t>
            </w:r>
            <w:r w:rsidRPr="002B61A3">
              <w:rPr>
                <w:rFonts w:ascii="Times New Roman" w:hAnsi="Times New Roman" w:cs="Times New Roman"/>
                <w:bCs/>
              </w:rPr>
              <w:t>12A</w:t>
            </w:r>
            <w:r w:rsidRPr="002B61A3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01CB151C" w14:textId="77777777" w:rsidR="002B61A3" w:rsidRPr="002B61A3" w:rsidRDefault="002B61A3" w:rsidP="000C7B60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2B61A3">
              <w:rPr>
                <w:rFonts w:ascii="Times New Roman" w:hAnsi="Times New Roman" w:cs="Times New Roman"/>
                <w:bCs/>
              </w:rPr>
              <w:t>30-710</w:t>
            </w:r>
            <w:r w:rsidRPr="002B61A3">
              <w:rPr>
                <w:rFonts w:ascii="Times New Roman" w:hAnsi="Times New Roman" w:cs="Times New Roman"/>
                <w:bCs/>
              </w:rPr>
              <w:t xml:space="preserve"> </w:t>
            </w:r>
            <w:r w:rsidRPr="002B61A3">
              <w:rPr>
                <w:rFonts w:ascii="Times New Roman" w:hAnsi="Times New Roman" w:cs="Times New Roman"/>
                <w:bCs/>
              </w:rPr>
              <w:t>Kraków</w:t>
            </w:r>
          </w:p>
        </w:tc>
        <w:tc>
          <w:tcPr>
            <w:tcW w:w="993" w:type="dxa"/>
            <w:vAlign w:val="center"/>
          </w:tcPr>
          <w:p w14:paraId="66F58CB7" w14:textId="77777777" w:rsidR="002B61A3" w:rsidRPr="002B61A3" w:rsidRDefault="002B61A3" w:rsidP="000C7B6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B61A3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75243580" w14:textId="77777777" w:rsidR="002B61A3" w:rsidRPr="002B61A3" w:rsidRDefault="002B61A3" w:rsidP="000C7B6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B61A3">
              <w:rPr>
                <w:rFonts w:ascii="Times New Roman" w:hAnsi="Times New Roman" w:cs="Times New Roman"/>
              </w:rPr>
              <w:t xml:space="preserve">  30,00</w:t>
            </w:r>
          </w:p>
        </w:tc>
        <w:tc>
          <w:tcPr>
            <w:tcW w:w="1701" w:type="dxa"/>
            <w:vAlign w:val="center"/>
          </w:tcPr>
          <w:p w14:paraId="09256B5C" w14:textId="77777777" w:rsidR="002B61A3" w:rsidRPr="002B61A3" w:rsidRDefault="002B61A3" w:rsidP="000C7B6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B61A3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14:paraId="7385483E" w14:textId="77777777" w:rsidR="002B61A3" w:rsidRPr="002B61A3" w:rsidRDefault="002B61A3" w:rsidP="000C7B60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2B61A3">
              <w:rPr>
                <w:rFonts w:ascii="Times New Roman" w:hAnsi="Times New Roman" w:cs="Times New Roman"/>
              </w:rPr>
              <w:t xml:space="preserve">  90,00</w:t>
            </w:r>
          </w:p>
        </w:tc>
      </w:tr>
    </w:tbl>
    <w:p w14:paraId="12DA3D98" w14:textId="77777777" w:rsidR="00E85D70" w:rsidRPr="002B61A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14:paraId="5979AA83" w14:textId="77777777" w:rsidR="00F960D7" w:rsidRPr="002B61A3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p w14:paraId="330621AF" w14:textId="2F85DCAE" w:rsidR="008642B3" w:rsidRPr="002B61A3" w:rsidRDefault="008642B3" w:rsidP="00005838">
      <w:pPr>
        <w:jc w:val="right"/>
        <w:rPr>
          <w:sz w:val="20"/>
          <w:szCs w:val="20"/>
        </w:rPr>
      </w:pPr>
    </w:p>
    <w:sectPr w:rsidR="008642B3" w:rsidRPr="002B61A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8DD71E" w14:textId="77777777" w:rsidR="00717094" w:rsidRDefault="00717094">
      <w:r>
        <w:separator/>
      </w:r>
    </w:p>
  </w:endnote>
  <w:endnote w:type="continuationSeparator" w:id="0">
    <w:p w14:paraId="5127E023" w14:textId="77777777" w:rsidR="00717094" w:rsidRDefault="00717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6A1FA6" w14:textId="77777777" w:rsidR="00CA0244" w:rsidRDefault="00CA024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16DC85" w14:textId="1F389829"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7A7A4E" w14:textId="77777777" w:rsidR="00CA0244" w:rsidRDefault="00CA02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C7FD03" w14:textId="77777777" w:rsidR="00717094" w:rsidRDefault="00717094">
      <w:r>
        <w:separator/>
      </w:r>
    </w:p>
  </w:footnote>
  <w:footnote w:type="continuationSeparator" w:id="0">
    <w:p w14:paraId="6387F33B" w14:textId="77777777" w:rsidR="00717094" w:rsidRDefault="007170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B3C60F" w14:textId="77777777" w:rsidR="00CA0244" w:rsidRDefault="00CA02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FF4119" w14:textId="77777777" w:rsidR="00CA0244" w:rsidRDefault="00CA02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09B1D3" w14:textId="77777777" w:rsidR="00CA0244" w:rsidRDefault="00CA02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7094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1A3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17094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244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3ED772"/>
  <w15:chartTrackingRefBased/>
  <w15:docId w15:val="{77E70CA6-D91A-41BC-B800-1A78AEF39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182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 Topór</cp:lastModifiedBy>
  <cp:revision>2</cp:revision>
  <cp:lastPrinted>1601-01-01T00:00:00Z</cp:lastPrinted>
  <dcterms:created xsi:type="dcterms:W3CDTF">2024-09-26T10:52:00Z</dcterms:created>
  <dcterms:modified xsi:type="dcterms:W3CDTF">2024-09-26T10:52:00Z</dcterms:modified>
</cp:coreProperties>
</file>