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6E85D" w14:textId="77777777" w:rsidR="00843A88" w:rsidRPr="00A16FFF" w:rsidRDefault="00A83EC2" w:rsidP="00FD4AEC">
      <w:pPr>
        <w:spacing w:after="480"/>
        <w:jc w:val="right"/>
      </w:pPr>
      <w:r w:rsidRPr="00A16FFF">
        <w:t>Niepołomice</w:t>
      </w:r>
      <w:r w:rsidR="00843A88" w:rsidRPr="00A16FFF">
        <w:t xml:space="preserve"> dnia: </w:t>
      </w:r>
      <w:r w:rsidRPr="00A16FFF">
        <w:t>2024-09-25</w:t>
      </w:r>
    </w:p>
    <w:p w14:paraId="269D2316" w14:textId="77777777" w:rsidR="00843A88" w:rsidRPr="00A16FFF" w:rsidRDefault="00A83EC2" w:rsidP="00843A88">
      <w:pPr>
        <w:spacing w:line="360" w:lineRule="auto"/>
        <w:rPr>
          <w:b/>
          <w:bCs/>
        </w:rPr>
      </w:pPr>
      <w:r w:rsidRPr="00A16FFF">
        <w:rPr>
          <w:b/>
          <w:bCs/>
        </w:rPr>
        <w:t>GMINA NIEPOŁOMICE</w:t>
      </w:r>
    </w:p>
    <w:p w14:paraId="7557BAA9" w14:textId="77777777" w:rsidR="00843A88" w:rsidRPr="00A16FFF" w:rsidRDefault="00A83EC2" w:rsidP="00843A88">
      <w:pPr>
        <w:spacing w:line="360" w:lineRule="auto"/>
      </w:pPr>
      <w:r w:rsidRPr="00A16FFF">
        <w:t>Pl. Zwycięstwa</w:t>
      </w:r>
      <w:r w:rsidR="00843A88" w:rsidRPr="00A16FFF">
        <w:t xml:space="preserve"> </w:t>
      </w:r>
      <w:r w:rsidRPr="00A16FFF">
        <w:t>13</w:t>
      </w:r>
    </w:p>
    <w:p w14:paraId="41A0E406" w14:textId="77777777" w:rsidR="00843A88" w:rsidRPr="00A16FFF" w:rsidRDefault="00A83EC2" w:rsidP="00843A88">
      <w:r w:rsidRPr="00A16FFF">
        <w:t>32-005</w:t>
      </w:r>
      <w:r w:rsidR="00843A88" w:rsidRPr="00A16FFF">
        <w:t xml:space="preserve"> </w:t>
      </w:r>
      <w:r w:rsidRPr="00A16FFF">
        <w:t>Niepołomice</w:t>
      </w:r>
    </w:p>
    <w:p w14:paraId="6510D70A" w14:textId="71F5523A" w:rsidR="00843A88" w:rsidRPr="00A16FFF" w:rsidRDefault="00A16FFF" w:rsidP="00FD4AEC">
      <w:pPr>
        <w:spacing w:after="480"/>
        <w:jc w:val="both"/>
        <w:rPr>
          <w:bCs/>
        </w:rPr>
      </w:pPr>
      <w:r w:rsidRPr="00A16FFF">
        <w:rPr>
          <w:bCs/>
        </w:rPr>
        <w:t>Pismo:</w:t>
      </w:r>
      <w:r>
        <w:rPr>
          <w:bCs/>
        </w:rPr>
        <w:t xml:space="preserve"> </w:t>
      </w:r>
      <w:r w:rsidRPr="00A16FFF">
        <w:rPr>
          <w:bCs/>
        </w:rPr>
        <w:t>ZP.271.31.2024</w:t>
      </w:r>
      <w:r>
        <w:rPr>
          <w:bCs/>
        </w:rPr>
        <w:t>.1</w:t>
      </w:r>
    </w:p>
    <w:p w14:paraId="52167F1C" w14:textId="77777777" w:rsidR="00843A88" w:rsidRPr="00A16FF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16FFF">
        <w:rPr>
          <w:b/>
        </w:rPr>
        <w:t>WYKONAWCY</w:t>
      </w:r>
    </w:p>
    <w:p w14:paraId="44174544" w14:textId="77777777" w:rsidR="00843A88" w:rsidRPr="00A16FF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16FFF">
        <w:t>ubiegający się o zamówienie</w:t>
      </w:r>
    </w:p>
    <w:p w14:paraId="4BC9115A" w14:textId="77777777" w:rsidR="004E4B64" w:rsidRPr="00A16FF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16FFF">
        <w:rPr>
          <w:rFonts w:eastAsia="Calibri"/>
          <w:lang w:eastAsia="en-US"/>
        </w:rPr>
        <w:t xml:space="preserve">Dotyczy: </w:t>
      </w:r>
      <w:r w:rsidRPr="00A16FFF">
        <w:t>postępowania o udzielenie zamówienia publicznego</w:t>
      </w:r>
      <w:r w:rsidRPr="00A16FF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16FFF" w14:paraId="65A5C1D0" w14:textId="77777777" w:rsidTr="00FD4AEC">
        <w:tc>
          <w:tcPr>
            <w:tcW w:w="2269" w:type="dxa"/>
            <w:shd w:val="clear" w:color="auto" w:fill="auto"/>
          </w:tcPr>
          <w:p w14:paraId="7BAB86C1" w14:textId="77777777" w:rsidR="004E4B64" w:rsidRPr="00A16FF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16FF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5D8AE0" w14:textId="77777777" w:rsidR="004E4B64" w:rsidRPr="00A16FFF" w:rsidRDefault="00A83EC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16FFF">
              <w:rPr>
                <w:bCs/>
              </w:rPr>
              <w:t>Dostosowanie stadionu MKS "Puszcza" Niepołomice do wymogów rozgrywek ekstraklasowych.</w:t>
            </w:r>
            <w:r w:rsidR="004E4B64" w:rsidRPr="00A16FFF">
              <w:rPr>
                <w:bCs/>
              </w:rPr>
              <w:t>.</w:t>
            </w:r>
          </w:p>
        </w:tc>
      </w:tr>
      <w:tr w:rsidR="00A83EC2" w:rsidRPr="00A16FFF" w14:paraId="1A9B4DE9" w14:textId="77777777" w:rsidTr="00363D4E">
        <w:tc>
          <w:tcPr>
            <w:tcW w:w="2269" w:type="dxa"/>
            <w:shd w:val="clear" w:color="auto" w:fill="auto"/>
          </w:tcPr>
          <w:p w14:paraId="23092DF1" w14:textId="77777777" w:rsidR="00A83EC2" w:rsidRPr="00A16FFF" w:rsidRDefault="00A83EC2" w:rsidP="00363D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16FF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34472D" w14:textId="77777777" w:rsidR="00A83EC2" w:rsidRPr="00A16FFF" w:rsidRDefault="00A83EC2" w:rsidP="00363D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16FFF">
              <w:rPr>
                <w:bCs/>
              </w:rPr>
              <w:t>ZP.271.31.2024</w:t>
            </w:r>
          </w:p>
        </w:tc>
      </w:tr>
    </w:tbl>
    <w:p w14:paraId="53089ED6" w14:textId="77777777" w:rsidR="004E4B64" w:rsidRPr="00A16FF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16FFF" w14:paraId="189AB1F4" w14:textId="77777777" w:rsidTr="00C46732">
        <w:tc>
          <w:tcPr>
            <w:tcW w:w="9330" w:type="dxa"/>
            <w:shd w:val="clear" w:color="auto" w:fill="F2F2F2"/>
            <w:hideMark/>
          </w:tcPr>
          <w:p w14:paraId="0CC2649E" w14:textId="77777777" w:rsidR="00843A88" w:rsidRPr="00A16FF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16FF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1A9AC18" w14:textId="7BE164BA" w:rsidR="0012774F" w:rsidRPr="00A16FFF" w:rsidRDefault="00520165" w:rsidP="004E4B64">
      <w:pPr>
        <w:spacing w:before="600" w:after="240" w:line="360" w:lineRule="auto"/>
        <w:jc w:val="both"/>
      </w:pPr>
      <w:r w:rsidRPr="00A16FFF">
        <w:t xml:space="preserve">Zamawiający, </w:t>
      </w:r>
      <w:r w:rsidR="00A83EC2" w:rsidRPr="00A16FFF">
        <w:rPr>
          <w:b/>
        </w:rPr>
        <w:t>GMINA NIEPOŁOMICE</w:t>
      </w:r>
      <w:r w:rsidRPr="00A16FFF">
        <w:t xml:space="preserve">, działając na podstawie art. </w:t>
      </w:r>
      <w:r w:rsidR="00E74BC3" w:rsidRPr="00A16FFF">
        <w:t>284</w:t>
      </w:r>
      <w:r w:rsidRPr="00A16FFF">
        <w:t xml:space="preserve"> ust. </w:t>
      </w:r>
      <w:r w:rsidR="0029606A" w:rsidRPr="00A16FFF">
        <w:t>6</w:t>
      </w:r>
      <w:r w:rsidRPr="00A16FFF">
        <w:t xml:space="preserve"> ustawy z dnia </w:t>
      </w:r>
      <w:r w:rsidR="0029606A" w:rsidRPr="00A16FFF">
        <w:t>11</w:t>
      </w:r>
      <w:r w:rsidRPr="00A16FFF">
        <w:t xml:space="preserve"> </w:t>
      </w:r>
      <w:r w:rsidR="0029606A" w:rsidRPr="00A16FFF">
        <w:t xml:space="preserve">września </w:t>
      </w:r>
      <w:r w:rsidRPr="00A16FFF">
        <w:t>20</w:t>
      </w:r>
      <w:r w:rsidR="0029606A" w:rsidRPr="00A16FFF">
        <w:t>19</w:t>
      </w:r>
      <w:r w:rsidRPr="00A16FFF">
        <w:t xml:space="preserve"> r</w:t>
      </w:r>
      <w:r w:rsidR="0029606A" w:rsidRPr="00A16FFF">
        <w:t>.</w:t>
      </w:r>
      <w:r w:rsidRPr="00A16FFF">
        <w:t xml:space="preserve"> Prawo </w:t>
      </w:r>
      <w:r w:rsidR="0029606A" w:rsidRPr="00A16FFF">
        <w:t>z</w:t>
      </w:r>
      <w:r w:rsidRPr="00A16FFF">
        <w:t xml:space="preserve">amówień </w:t>
      </w:r>
      <w:r w:rsidR="0029606A" w:rsidRPr="00A16FFF">
        <w:t>p</w:t>
      </w:r>
      <w:r w:rsidRPr="00A16FFF">
        <w:t xml:space="preserve">ublicznych </w:t>
      </w:r>
      <w:r w:rsidR="00A83EC2" w:rsidRPr="00A16FFF">
        <w:t>(</w:t>
      </w:r>
      <w:proofErr w:type="spellStart"/>
      <w:r w:rsidR="00A83EC2" w:rsidRPr="00A16FFF">
        <w:t>t.j</w:t>
      </w:r>
      <w:proofErr w:type="spellEnd"/>
      <w:r w:rsidR="00A83EC2" w:rsidRPr="00A16FFF">
        <w:t>. Dz. U. z 202</w:t>
      </w:r>
      <w:r w:rsidR="00A16FFF">
        <w:t>4</w:t>
      </w:r>
      <w:r w:rsidR="00A83EC2" w:rsidRPr="00A16FFF">
        <w:t>r. poz. 1</w:t>
      </w:r>
      <w:r w:rsidR="00A16FFF">
        <w:t>320</w:t>
      </w:r>
      <w:r w:rsidR="00A83EC2" w:rsidRPr="00A16FFF">
        <w:t>)</w:t>
      </w:r>
      <w:r w:rsidR="00BE7BFD" w:rsidRPr="00A16FFF">
        <w:t xml:space="preserve">, </w:t>
      </w:r>
      <w:r w:rsidR="00E74BC3" w:rsidRPr="00A16FFF">
        <w:t>udostępnia</w:t>
      </w:r>
      <w:r w:rsidR="00BE7BFD" w:rsidRPr="00A16FFF">
        <w:t xml:space="preserve"> poniżej treść zapytań do S</w:t>
      </w:r>
      <w:r w:rsidR="0012774F" w:rsidRPr="00A16FFF">
        <w:t>pecyfikacji Warunków Zamówienia (</w:t>
      </w:r>
      <w:r w:rsidR="0012774F" w:rsidRPr="00A16FFF">
        <w:rPr>
          <w:lang w:eastAsia="ar-SA"/>
        </w:rPr>
        <w:t>zwanej dalej</w:t>
      </w:r>
      <w:r w:rsidR="0012774F" w:rsidRPr="00A16FFF">
        <w:rPr>
          <w:b/>
          <w:lang w:eastAsia="ar-SA"/>
        </w:rPr>
        <w:t xml:space="preserve"> </w:t>
      </w:r>
      <w:r w:rsidR="0012774F" w:rsidRPr="00A16FFF">
        <w:rPr>
          <w:bCs/>
          <w:lang w:eastAsia="ar-SA"/>
        </w:rPr>
        <w:t>”SWZ”)</w:t>
      </w:r>
      <w:r w:rsidR="00E74BC3" w:rsidRPr="00A16FFF">
        <w:rPr>
          <w:bCs/>
          <w:lang w:eastAsia="ar-SA"/>
        </w:rPr>
        <w:t xml:space="preserve"> </w:t>
      </w:r>
      <w:r w:rsidR="00E74BC3" w:rsidRPr="00A16FFF">
        <w:t>wraz z wyjaśnieniami</w:t>
      </w:r>
      <w:r w:rsidR="0012774F" w:rsidRPr="00A16FF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3EC2" w:rsidRPr="00A16FFF" w14:paraId="0699377B" w14:textId="77777777" w:rsidTr="00363D4E">
        <w:tc>
          <w:tcPr>
            <w:tcW w:w="9356" w:type="dxa"/>
            <w:shd w:val="clear" w:color="auto" w:fill="auto"/>
          </w:tcPr>
          <w:p w14:paraId="653BCF03" w14:textId="1BB23F1F" w:rsidR="00A83EC2" w:rsidRPr="00A16FFF" w:rsidRDefault="00A83EC2" w:rsidP="00363D4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A16FFF">
              <w:rPr>
                <w:b/>
                <w:bCs/>
              </w:rPr>
              <w:t>Pytanie</w:t>
            </w:r>
            <w:r w:rsidR="00A16FFF">
              <w:rPr>
                <w:b/>
                <w:bCs/>
              </w:rPr>
              <w:t>:</w:t>
            </w:r>
          </w:p>
          <w:p w14:paraId="42818C12" w14:textId="77777777" w:rsidR="00A83EC2" w:rsidRPr="00A16FFF" w:rsidRDefault="00A83EC2" w:rsidP="00363D4E">
            <w:pPr>
              <w:spacing w:after="120" w:line="360" w:lineRule="auto"/>
              <w:ind w:left="30" w:right="-72"/>
              <w:jc w:val="both"/>
            </w:pPr>
            <w:r w:rsidRPr="00A16FFF">
              <w:t>Dzień dobry w treści SWZ zawarto następujące warunki udziału w postępowaniu:</w:t>
            </w:r>
          </w:p>
          <w:p w14:paraId="7EE755A4" w14:textId="77777777" w:rsidR="00A83EC2" w:rsidRPr="00A16FFF" w:rsidRDefault="00A83EC2" w:rsidP="00363D4E">
            <w:pPr>
              <w:spacing w:after="120" w:line="360" w:lineRule="auto"/>
              <w:ind w:left="30" w:right="-72"/>
              <w:jc w:val="both"/>
            </w:pPr>
            <w:r w:rsidRPr="00A16FFF">
              <w:t>Zdolność techniczna lub zawodowa</w:t>
            </w:r>
          </w:p>
          <w:p w14:paraId="0BCD833F" w14:textId="77777777" w:rsidR="00A83EC2" w:rsidRPr="00A16FFF" w:rsidRDefault="00A83EC2" w:rsidP="00363D4E">
            <w:pPr>
              <w:spacing w:after="120" w:line="360" w:lineRule="auto"/>
              <w:ind w:left="30" w:right="-72"/>
              <w:jc w:val="both"/>
            </w:pPr>
            <w:r w:rsidRPr="00A16FFF"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75AABACD" w14:textId="2DD99EE0" w:rsidR="00A83EC2" w:rsidRPr="00A16FFF" w:rsidRDefault="00A83EC2" w:rsidP="00A16FFF">
            <w:pPr>
              <w:spacing w:after="120" w:line="360" w:lineRule="auto"/>
              <w:ind w:left="30" w:right="-72"/>
              <w:jc w:val="both"/>
            </w:pPr>
            <w:r w:rsidRPr="00A16FFF">
              <w:t xml:space="preserve">a) w okresie ostatnich pięciu lat przed upływem terminu składania ofert, a jeżeli okres prowadzenia działalności jest krótszy, w tym okresie wykonał zamówienia w zakresie konstrukcyjno-budowlanym, w których są zawarte roboty z zakresu konstrukcji stalowych na wartość tych robót 1 000 000,00 zł brutto (na  wartość 1 000 000,00 zł brutto mogą składać się nie więcej niż dwie roboty) oraz załączy dowody, określające czy roboty te zostały wykonane w sposób należyty oraz czy zostały wykonane zgodnie z zasadami sztuki budowlanej i prawidłowo ukończone. </w:t>
            </w:r>
          </w:p>
          <w:p w14:paraId="31CD3AA4" w14:textId="77777777" w:rsidR="00A83EC2" w:rsidRPr="00A16FFF" w:rsidRDefault="00A83EC2" w:rsidP="00363D4E">
            <w:pPr>
              <w:spacing w:after="120" w:line="360" w:lineRule="auto"/>
              <w:ind w:left="30" w:right="-72"/>
              <w:jc w:val="both"/>
            </w:pPr>
            <w:r w:rsidRPr="00A16FFF">
              <w:t>Czy Zamawiający uzna ten warunek za spełniony jeśli Wykonawca wykaże się referencjami na wykonanie wieży widokowej o konstrukcji stalowej na kwotę pow. 1 000 000 zł brutto? Protokół końcowego odbioru robót w załączeniu.</w:t>
            </w:r>
          </w:p>
          <w:p w14:paraId="294F7C46" w14:textId="77777777" w:rsidR="00A83EC2" w:rsidRPr="00A16FFF" w:rsidRDefault="00A83EC2" w:rsidP="00363D4E">
            <w:pPr>
              <w:spacing w:after="40" w:line="276" w:lineRule="auto"/>
              <w:ind w:left="30" w:right="-72"/>
            </w:pPr>
            <w:r w:rsidRPr="00A16FFF">
              <w:rPr>
                <w:b/>
                <w:bCs/>
              </w:rPr>
              <w:lastRenderedPageBreak/>
              <w:t>Stanowisko (wyjaśnienie) Zamawiającego:</w:t>
            </w:r>
          </w:p>
          <w:p w14:paraId="530500E2" w14:textId="632E1043" w:rsidR="00E85B4C" w:rsidRPr="00865ADF" w:rsidRDefault="00A16FFF" w:rsidP="00865ADF">
            <w:pPr>
              <w:spacing w:after="120" w:line="360" w:lineRule="auto"/>
              <w:ind w:left="30" w:right="-72"/>
              <w:jc w:val="both"/>
              <w:rPr>
                <w:i/>
                <w:iCs/>
              </w:rPr>
            </w:pPr>
            <w:r w:rsidRPr="00A16FFF">
              <w:t>Zamawiający</w:t>
            </w:r>
            <w:r w:rsidR="00E85B4C">
              <w:t xml:space="preserve"> jasno określił warunki udziału w postępowaniu w zakresie z</w:t>
            </w:r>
            <w:r w:rsidR="00E85B4C" w:rsidRPr="00A16FFF">
              <w:t>dolnoś</w:t>
            </w:r>
            <w:r w:rsidR="00E85B4C">
              <w:t>ci</w:t>
            </w:r>
            <w:r w:rsidR="00E85B4C" w:rsidRPr="00A16FFF">
              <w:t xml:space="preserve"> techniczn</w:t>
            </w:r>
            <w:r w:rsidR="00E85B4C">
              <w:t>ej</w:t>
            </w:r>
            <w:r w:rsidR="00E85B4C" w:rsidRPr="00A16FFF">
              <w:t xml:space="preserve"> lub zawodo</w:t>
            </w:r>
            <w:r w:rsidR="00E85B4C">
              <w:t>wej wskazując</w:t>
            </w:r>
            <w:r w:rsidR="00705A59">
              <w:t xml:space="preserve"> w szczególności: „</w:t>
            </w:r>
            <w:r w:rsidR="00705A59" w:rsidRPr="00705A59">
              <w:rPr>
                <w:i/>
                <w:iCs/>
              </w:rPr>
              <w:t>Zamawiający uzna warunek za spełniony poprzez wykazanie przez Wykonawcę, że:</w:t>
            </w:r>
            <w:r w:rsidR="00865ADF">
              <w:rPr>
                <w:i/>
                <w:iCs/>
              </w:rPr>
              <w:t xml:space="preserve"> </w:t>
            </w:r>
            <w:r w:rsidR="00705A59" w:rsidRPr="00705A59">
              <w:rPr>
                <w:i/>
                <w:iCs/>
              </w:rPr>
              <w:t>a) w okresie ostatnich pięciu lat przed upływem terminu składania ofert, a jeżeli okres prowadzenia działalności jest krótszy,  w tym okresie wykonał zamówienia w zakresie konstrukcyjno-budowlanym, w których są zawarte roboty z zakresu konstrukcji stalowych na wartość tych robót 1 000 000,00 zł brutto (na  wartość 1 000 000,00 zł brutto mogą składać się nie więcej niż dwie roboty oraz  załączy dowody, określające czy roboty te zostały wykonane w sposób należyty oraz czy zostały wykonane zgodnie z zasadami sztuki budowlanej i prawidłowo ukończone. (...)</w:t>
            </w:r>
            <w:r w:rsidR="00705A59">
              <w:t>”.</w:t>
            </w:r>
          </w:p>
          <w:p w14:paraId="54123228" w14:textId="54996072" w:rsidR="00705A59" w:rsidRPr="00865ADF" w:rsidRDefault="00705A59" w:rsidP="00705A59">
            <w:pPr>
              <w:spacing w:after="120" w:line="360" w:lineRule="auto"/>
              <w:ind w:left="30" w:right="-72"/>
              <w:jc w:val="both"/>
            </w:pPr>
            <w:r>
              <w:t xml:space="preserve">Jeżeli Wykonawca, którego oferta będzie przestawiać najkorzystniejszy bilans ceny i kryterium pozacenowego </w:t>
            </w:r>
            <w:r w:rsidR="00865ADF">
              <w:br/>
            </w:r>
            <w:r>
              <w:t>w odpowiedzi na wezwanie  przedstawi dokumenty</w:t>
            </w:r>
            <w:r w:rsidR="00993737">
              <w:t>,</w:t>
            </w:r>
            <w:r>
              <w:t xml:space="preserve"> z których będzie wynikało, że wykonywał roboty z zakresu </w:t>
            </w:r>
            <w:r w:rsidRPr="00865ADF">
              <w:rPr>
                <w:u w:val="single"/>
              </w:rPr>
              <w:t>konstrukcji stalowych</w:t>
            </w:r>
            <w:r>
              <w:t xml:space="preserve"> o wartości wskazanej w warunkach udziału </w:t>
            </w:r>
            <w:r w:rsidR="00865ADF">
              <w:t xml:space="preserve">niezależnie w ramach jakiego zamówienia były wykonywane ( </w:t>
            </w:r>
            <w:r w:rsidR="00865ADF" w:rsidRPr="00865ADF">
              <w:t>byleby  z zakresu  konstrukcyjno-budowlanego</w:t>
            </w:r>
            <w:r w:rsidR="00865ADF">
              <w:rPr>
                <w:i/>
                <w:iCs/>
              </w:rPr>
              <w:t xml:space="preserve">) </w:t>
            </w:r>
            <w:r w:rsidR="00865ADF">
              <w:t xml:space="preserve">to Zamawiający   w tym zakresie warunek uzna za spełniony. </w:t>
            </w:r>
          </w:p>
          <w:p w14:paraId="695F42F9" w14:textId="25709A8B" w:rsidR="00A83EC2" w:rsidRPr="00A16FFF" w:rsidRDefault="00E85B4C" w:rsidP="00865ADF">
            <w:pPr>
              <w:spacing w:after="40" w:line="360" w:lineRule="auto"/>
              <w:ind w:left="30" w:right="-72"/>
              <w:jc w:val="both"/>
              <w:rPr>
                <w:highlight w:val="darkGray"/>
              </w:rPr>
            </w:pPr>
            <w:r>
              <w:t xml:space="preserve"> </w:t>
            </w:r>
            <w:r w:rsidR="00A16FFF" w:rsidRPr="00A16FFF">
              <w:t xml:space="preserve"> </w:t>
            </w:r>
          </w:p>
        </w:tc>
      </w:tr>
    </w:tbl>
    <w:p w14:paraId="3EF2282D" w14:textId="77777777" w:rsidR="00BE7BFD" w:rsidRPr="00A16FFF" w:rsidRDefault="00BE7BFD" w:rsidP="00520165">
      <w:pPr>
        <w:jc w:val="both"/>
      </w:pPr>
    </w:p>
    <w:sectPr w:rsidR="00BE7BFD" w:rsidRPr="00A16FFF" w:rsidSect="00843A88">
      <w:footerReference w:type="even" r:id="rId7"/>
      <w:footerReference w:type="first" r:id="rId8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7F152" w14:textId="77777777" w:rsidR="00B5566E" w:rsidRDefault="00B5566E">
      <w:r>
        <w:separator/>
      </w:r>
    </w:p>
  </w:endnote>
  <w:endnote w:type="continuationSeparator" w:id="0">
    <w:p w14:paraId="55C4ED8A" w14:textId="77777777" w:rsidR="00B5566E" w:rsidRDefault="00B55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EDA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0D2B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F12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95A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343B15" w14:textId="77777777" w:rsidR="006D4AB3" w:rsidRDefault="006D4AB3">
    <w:pPr>
      <w:pStyle w:val="Stopka"/>
      <w:tabs>
        <w:tab w:val="clear" w:pos="4536"/>
        <w:tab w:val="left" w:pos="6237"/>
      </w:tabs>
    </w:pPr>
  </w:p>
  <w:p w14:paraId="18CB5D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711EB" w14:textId="77777777" w:rsidR="00B5566E" w:rsidRDefault="00B5566E">
      <w:r>
        <w:separator/>
      </w:r>
    </w:p>
  </w:footnote>
  <w:footnote w:type="continuationSeparator" w:id="0">
    <w:p w14:paraId="42A597D4" w14:textId="77777777" w:rsidR="00B5566E" w:rsidRDefault="00B55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9940183">
    <w:abstractNumId w:val="3"/>
  </w:num>
  <w:num w:numId="2" w16cid:durableId="1993948181">
    <w:abstractNumId w:val="6"/>
  </w:num>
  <w:num w:numId="3" w16cid:durableId="837617054">
    <w:abstractNumId w:val="2"/>
  </w:num>
  <w:num w:numId="4" w16cid:durableId="653291329">
    <w:abstractNumId w:val="5"/>
  </w:num>
  <w:num w:numId="5" w16cid:durableId="1424574776">
    <w:abstractNumId w:val="0"/>
  </w:num>
  <w:num w:numId="6" w16cid:durableId="537470685">
    <w:abstractNumId w:val="1"/>
  </w:num>
  <w:num w:numId="7" w16cid:durableId="4517482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66E"/>
    <w:rsid w:val="00031374"/>
    <w:rsid w:val="000A1097"/>
    <w:rsid w:val="000E2A8F"/>
    <w:rsid w:val="0012774F"/>
    <w:rsid w:val="00144B7A"/>
    <w:rsid w:val="00180C6E"/>
    <w:rsid w:val="0029606A"/>
    <w:rsid w:val="004848F3"/>
    <w:rsid w:val="0048520F"/>
    <w:rsid w:val="004A75F2"/>
    <w:rsid w:val="004E4B64"/>
    <w:rsid w:val="005144A9"/>
    <w:rsid w:val="00520165"/>
    <w:rsid w:val="00554E8E"/>
    <w:rsid w:val="0058253C"/>
    <w:rsid w:val="005B1B08"/>
    <w:rsid w:val="005E0298"/>
    <w:rsid w:val="00632C3C"/>
    <w:rsid w:val="00662BDB"/>
    <w:rsid w:val="006A5DF1"/>
    <w:rsid w:val="006B7198"/>
    <w:rsid w:val="006D4AB3"/>
    <w:rsid w:val="006F3B81"/>
    <w:rsid w:val="00705A59"/>
    <w:rsid w:val="007146C3"/>
    <w:rsid w:val="007D7198"/>
    <w:rsid w:val="00843A88"/>
    <w:rsid w:val="00854E9D"/>
    <w:rsid w:val="00864A4B"/>
    <w:rsid w:val="00865ADF"/>
    <w:rsid w:val="00870F9F"/>
    <w:rsid w:val="008804B6"/>
    <w:rsid w:val="00897AB0"/>
    <w:rsid w:val="008A3553"/>
    <w:rsid w:val="00993737"/>
    <w:rsid w:val="009C6EFA"/>
    <w:rsid w:val="00A16FFF"/>
    <w:rsid w:val="00A83EC2"/>
    <w:rsid w:val="00A905AC"/>
    <w:rsid w:val="00B21B50"/>
    <w:rsid w:val="00B5566E"/>
    <w:rsid w:val="00BA6584"/>
    <w:rsid w:val="00BE7BFD"/>
    <w:rsid w:val="00C148C9"/>
    <w:rsid w:val="00C370F2"/>
    <w:rsid w:val="00C44EEC"/>
    <w:rsid w:val="00C46732"/>
    <w:rsid w:val="00D22FFA"/>
    <w:rsid w:val="00D8461B"/>
    <w:rsid w:val="00D915F2"/>
    <w:rsid w:val="00DA6F7C"/>
    <w:rsid w:val="00DF32E8"/>
    <w:rsid w:val="00DF53CA"/>
    <w:rsid w:val="00E21B49"/>
    <w:rsid w:val="00E2789F"/>
    <w:rsid w:val="00E347B0"/>
    <w:rsid w:val="00E72428"/>
    <w:rsid w:val="00E74BC3"/>
    <w:rsid w:val="00E85B4C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6CF0E"/>
  <w15:chartTrackingRefBased/>
  <w15:docId w15:val="{0A71E44C-1D2E-4240-A213-31963429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408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2024-09-25T09:22:00Z</cp:lastPrinted>
  <dcterms:created xsi:type="dcterms:W3CDTF">2024-09-25T12:22:00Z</dcterms:created>
  <dcterms:modified xsi:type="dcterms:W3CDTF">2024-09-25T12:22:00Z</dcterms:modified>
</cp:coreProperties>
</file>