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8DC721" w14:textId="77777777" w:rsidR="00843A88" w:rsidRPr="00537201" w:rsidRDefault="00777E1B" w:rsidP="00FD4AEC">
      <w:pPr>
        <w:spacing w:after="480"/>
        <w:jc w:val="right"/>
      </w:pPr>
      <w:r w:rsidRPr="00537201">
        <w:t>Niepołomice</w:t>
      </w:r>
      <w:r w:rsidR="00843A88" w:rsidRPr="00537201">
        <w:t xml:space="preserve"> dnia: </w:t>
      </w:r>
      <w:r w:rsidRPr="00537201">
        <w:t>2024-09-13</w:t>
      </w:r>
    </w:p>
    <w:p w14:paraId="5B1D426F" w14:textId="77777777" w:rsidR="00843A88" w:rsidRPr="00537201" w:rsidRDefault="00777E1B" w:rsidP="00843A88">
      <w:pPr>
        <w:spacing w:line="360" w:lineRule="auto"/>
        <w:rPr>
          <w:b/>
          <w:bCs/>
        </w:rPr>
      </w:pPr>
      <w:r w:rsidRPr="00537201">
        <w:rPr>
          <w:b/>
          <w:bCs/>
        </w:rPr>
        <w:t>GMINA NIEPOŁOMICE</w:t>
      </w:r>
    </w:p>
    <w:p w14:paraId="0C8A8980" w14:textId="77777777" w:rsidR="00843A88" w:rsidRPr="00537201" w:rsidRDefault="00777E1B" w:rsidP="00843A88">
      <w:pPr>
        <w:spacing w:line="360" w:lineRule="auto"/>
      </w:pPr>
      <w:r w:rsidRPr="00537201">
        <w:t>Pl. Zwycięstwa</w:t>
      </w:r>
      <w:r w:rsidR="00843A88" w:rsidRPr="00537201">
        <w:t xml:space="preserve"> </w:t>
      </w:r>
      <w:r w:rsidRPr="00537201">
        <w:t>13</w:t>
      </w:r>
    </w:p>
    <w:p w14:paraId="39C99990" w14:textId="77777777" w:rsidR="00843A88" w:rsidRPr="00537201" w:rsidRDefault="00777E1B" w:rsidP="00843A88">
      <w:r w:rsidRPr="00537201">
        <w:t>32-005</w:t>
      </w:r>
      <w:r w:rsidR="00843A88" w:rsidRPr="00537201">
        <w:t xml:space="preserve"> </w:t>
      </w:r>
      <w:r w:rsidRPr="00537201">
        <w:t>Niepołomice</w:t>
      </w:r>
    </w:p>
    <w:p w14:paraId="70B92EBB" w14:textId="6739B5EC" w:rsidR="00843A88" w:rsidRPr="00537201" w:rsidRDefault="00537201" w:rsidP="00FD4AEC">
      <w:pPr>
        <w:spacing w:after="480"/>
        <w:jc w:val="both"/>
        <w:rPr>
          <w:bCs/>
        </w:rPr>
      </w:pPr>
      <w:r>
        <w:rPr>
          <w:bCs/>
        </w:rPr>
        <w:t xml:space="preserve">Pismo: </w:t>
      </w:r>
      <w:r w:rsidRPr="00537201">
        <w:rPr>
          <w:bCs/>
        </w:rPr>
        <w:t>ZP.271.30.2024</w:t>
      </w:r>
      <w:r>
        <w:rPr>
          <w:bCs/>
        </w:rPr>
        <w:t>.1</w:t>
      </w:r>
    </w:p>
    <w:p w14:paraId="0B42BA31" w14:textId="77777777" w:rsidR="00843A88" w:rsidRPr="00537201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37201">
        <w:rPr>
          <w:b/>
        </w:rPr>
        <w:t>WYKONAWCY</w:t>
      </w:r>
    </w:p>
    <w:p w14:paraId="19ED9FD4" w14:textId="77777777" w:rsidR="00843A88" w:rsidRPr="00537201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37201">
        <w:t>ubiegający się o zamówienie</w:t>
      </w:r>
    </w:p>
    <w:p w14:paraId="4C193A11" w14:textId="77777777" w:rsidR="004E4B64" w:rsidRPr="00537201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37201">
        <w:rPr>
          <w:rFonts w:eastAsia="Calibri"/>
          <w:lang w:eastAsia="en-US"/>
        </w:rPr>
        <w:t xml:space="preserve">Dotyczy: </w:t>
      </w:r>
      <w:r w:rsidRPr="00537201">
        <w:t>postępowania o udzielenie zamówienia publicznego</w:t>
      </w:r>
      <w:r w:rsidRPr="0053720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37201" w14:paraId="3B55E15C" w14:textId="77777777" w:rsidTr="00FD4AEC">
        <w:tc>
          <w:tcPr>
            <w:tcW w:w="2269" w:type="dxa"/>
            <w:shd w:val="clear" w:color="auto" w:fill="auto"/>
          </w:tcPr>
          <w:p w14:paraId="7ED584E6" w14:textId="77777777" w:rsidR="004E4B64" w:rsidRPr="00537201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37201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0586CE1" w14:textId="77777777" w:rsidR="004E4B64" w:rsidRPr="00537201" w:rsidRDefault="00777E1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37201">
              <w:rPr>
                <w:bCs/>
              </w:rPr>
              <w:t>Budowa wiat przystankowych w gminie Niepołomice</w:t>
            </w:r>
            <w:r w:rsidR="004E4B64" w:rsidRPr="00537201">
              <w:rPr>
                <w:bCs/>
              </w:rPr>
              <w:t>.</w:t>
            </w:r>
          </w:p>
        </w:tc>
      </w:tr>
      <w:tr w:rsidR="00777E1B" w:rsidRPr="00537201" w14:paraId="4F249505" w14:textId="77777777" w:rsidTr="00F61092">
        <w:tc>
          <w:tcPr>
            <w:tcW w:w="2269" w:type="dxa"/>
            <w:shd w:val="clear" w:color="auto" w:fill="auto"/>
          </w:tcPr>
          <w:p w14:paraId="68B3564B" w14:textId="77777777" w:rsidR="00777E1B" w:rsidRPr="00537201" w:rsidRDefault="00777E1B" w:rsidP="00F6109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3720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026D36" w14:textId="77777777" w:rsidR="00777E1B" w:rsidRPr="00537201" w:rsidRDefault="00777E1B" w:rsidP="00F6109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37201">
              <w:rPr>
                <w:bCs/>
              </w:rPr>
              <w:t>ZP.271.30.2024</w:t>
            </w:r>
          </w:p>
        </w:tc>
      </w:tr>
    </w:tbl>
    <w:p w14:paraId="4975C9F1" w14:textId="77777777" w:rsidR="004E4B64" w:rsidRPr="00537201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537201" w14:paraId="59868479" w14:textId="77777777" w:rsidTr="00C46732">
        <w:tc>
          <w:tcPr>
            <w:tcW w:w="9330" w:type="dxa"/>
            <w:shd w:val="clear" w:color="auto" w:fill="F2F2F2"/>
            <w:hideMark/>
          </w:tcPr>
          <w:p w14:paraId="46D0F652" w14:textId="77777777" w:rsidR="00843A88" w:rsidRPr="00537201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37201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8950A40" w14:textId="125F2B1A" w:rsidR="0012774F" w:rsidRPr="00537201" w:rsidRDefault="00520165" w:rsidP="004E4B64">
      <w:pPr>
        <w:spacing w:before="600" w:after="240" w:line="360" w:lineRule="auto"/>
        <w:jc w:val="both"/>
      </w:pPr>
      <w:r w:rsidRPr="00537201">
        <w:t xml:space="preserve">Zamawiający, </w:t>
      </w:r>
      <w:r w:rsidR="00777E1B" w:rsidRPr="00537201">
        <w:rPr>
          <w:b/>
        </w:rPr>
        <w:t>GMINA NIEPOŁOMICE</w:t>
      </w:r>
      <w:r w:rsidRPr="00537201">
        <w:t xml:space="preserve">, działając na podstawie art. </w:t>
      </w:r>
      <w:r w:rsidR="00E74BC3" w:rsidRPr="00537201">
        <w:t>284</w:t>
      </w:r>
      <w:r w:rsidRPr="00537201">
        <w:t xml:space="preserve"> ust. </w:t>
      </w:r>
      <w:r w:rsidR="0029606A" w:rsidRPr="00537201">
        <w:t>6</w:t>
      </w:r>
      <w:r w:rsidRPr="00537201">
        <w:t xml:space="preserve"> ustawy z dnia </w:t>
      </w:r>
      <w:r w:rsidR="0029606A" w:rsidRPr="00537201">
        <w:t>11</w:t>
      </w:r>
      <w:r w:rsidRPr="00537201">
        <w:t xml:space="preserve"> </w:t>
      </w:r>
      <w:r w:rsidR="0029606A" w:rsidRPr="00537201">
        <w:t xml:space="preserve">września </w:t>
      </w:r>
      <w:r w:rsidRPr="00537201">
        <w:t>20</w:t>
      </w:r>
      <w:r w:rsidR="0029606A" w:rsidRPr="00537201">
        <w:t>19</w:t>
      </w:r>
      <w:r w:rsidRPr="00537201">
        <w:t xml:space="preserve"> r</w:t>
      </w:r>
      <w:r w:rsidR="0029606A" w:rsidRPr="00537201">
        <w:t>.</w:t>
      </w:r>
      <w:r w:rsidRPr="00537201">
        <w:t xml:space="preserve"> Prawo </w:t>
      </w:r>
      <w:r w:rsidR="0029606A" w:rsidRPr="00537201">
        <w:t>z</w:t>
      </w:r>
      <w:r w:rsidRPr="00537201">
        <w:t xml:space="preserve">amówień </w:t>
      </w:r>
      <w:r w:rsidR="0029606A" w:rsidRPr="00537201">
        <w:t>p</w:t>
      </w:r>
      <w:r w:rsidRPr="00537201">
        <w:t xml:space="preserve">ublicznych </w:t>
      </w:r>
      <w:r w:rsidR="00777E1B" w:rsidRPr="00537201">
        <w:t>(</w:t>
      </w:r>
      <w:proofErr w:type="spellStart"/>
      <w:r w:rsidR="00777E1B" w:rsidRPr="00537201">
        <w:t>t.j</w:t>
      </w:r>
      <w:proofErr w:type="spellEnd"/>
      <w:r w:rsidR="00777E1B" w:rsidRPr="00537201">
        <w:t>. Dz. U. z 202</w:t>
      </w:r>
      <w:r w:rsidR="00537201">
        <w:t>4</w:t>
      </w:r>
      <w:r w:rsidR="00777E1B" w:rsidRPr="00537201">
        <w:t>r. poz.</w:t>
      </w:r>
      <w:r w:rsidR="0032699A">
        <w:t xml:space="preserve"> </w:t>
      </w:r>
      <w:r w:rsidR="00777E1B" w:rsidRPr="00537201">
        <w:t>1</w:t>
      </w:r>
      <w:r w:rsidR="00537201">
        <w:t>320</w:t>
      </w:r>
      <w:r w:rsidR="00777E1B" w:rsidRPr="00537201">
        <w:t>)</w:t>
      </w:r>
      <w:r w:rsidR="00BE7BFD" w:rsidRPr="00537201">
        <w:t xml:space="preserve">, </w:t>
      </w:r>
      <w:r w:rsidR="00E74BC3" w:rsidRPr="00537201">
        <w:t>udostępnia</w:t>
      </w:r>
      <w:r w:rsidR="00BE7BFD" w:rsidRPr="00537201">
        <w:t xml:space="preserve"> poniżej treść zapytań do S</w:t>
      </w:r>
      <w:r w:rsidR="0012774F" w:rsidRPr="00537201">
        <w:t>pecyfikacji Warunków Zamówienia (</w:t>
      </w:r>
      <w:r w:rsidR="0012774F" w:rsidRPr="00537201">
        <w:rPr>
          <w:lang w:eastAsia="ar-SA"/>
        </w:rPr>
        <w:t>zwanej dalej</w:t>
      </w:r>
      <w:r w:rsidR="0012774F" w:rsidRPr="00537201">
        <w:rPr>
          <w:b/>
          <w:lang w:eastAsia="ar-SA"/>
        </w:rPr>
        <w:t xml:space="preserve"> </w:t>
      </w:r>
      <w:r w:rsidR="0012774F" w:rsidRPr="00537201">
        <w:rPr>
          <w:bCs/>
          <w:lang w:eastAsia="ar-SA"/>
        </w:rPr>
        <w:t>”SWZ”)</w:t>
      </w:r>
      <w:r w:rsidR="00E74BC3" w:rsidRPr="00537201">
        <w:rPr>
          <w:bCs/>
          <w:lang w:eastAsia="ar-SA"/>
        </w:rPr>
        <w:t xml:space="preserve"> </w:t>
      </w:r>
      <w:r w:rsidR="00E74BC3" w:rsidRPr="00537201">
        <w:t>wraz z wyjaśnieniami</w:t>
      </w:r>
      <w:r w:rsidR="0012774F" w:rsidRPr="00537201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7E1B" w:rsidRPr="00537201" w14:paraId="66C53EFE" w14:textId="77777777" w:rsidTr="00F61092">
        <w:tc>
          <w:tcPr>
            <w:tcW w:w="9356" w:type="dxa"/>
            <w:shd w:val="clear" w:color="auto" w:fill="auto"/>
          </w:tcPr>
          <w:p w14:paraId="28B6E922" w14:textId="40B85894" w:rsidR="00777E1B" w:rsidRPr="00537201" w:rsidRDefault="00777E1B" w:rsidP="000D4BD8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537201">
              <w:rPr>
                <w:b/>
                <w:bCs/>
              </w:rPr>
              <w:t>Pytani</w:t>
            </w:r>
            <w:r w:rsidR="00537201">
              <w:rPr>
                <w:b/>
                <w:bCs/>
              </w:rPr>
              <w:t>e:</w:t>
            </w:r>
          </w:p>
          <w:p w14:paraId="0C1A7374" w14:textId="243C770F" w:rsidR="00777E1B" w:rsidRPr="00537201" w:rsidRDefault="00777E1B" w:rsidP="000D4BD8">
            <w:pPr>
              <w:spacing w:after="120" w:line="276" w:lineRule="auto"/>
              <w:ind w:left="30" w:right="-72"/>
              <w:jc w:val="both"/>
            </w:pPr>
            <w:r w:rsidRPr="00537201">
              <w:t xml:space="preserve">Bardzo prosimy o weryfikacje przedmiotu zamówienia. W przedmiarach pojawiają się pozycje dotyczące wiaty nr 4 (935 x 210) która nie znajduje się w opisie przedmiotu zamówienia, </w:t>
            </w:r>
            <w:r w:rsidR="00537201" w:rsidRPr="00537201">
              <w:t>Zamawiający</w:t>
            </w:r>
            <w:r w:rsidRPr="00537201">
              <w:t xml:space="preserve"> także nie dołączył </w:t>
            </w:r>
            <w:r w:rsidR="00537201" w:rsidRPr="00537201">
              <w:t>dokumentacji</w:t>
            </w:r>
            <w:r w:rsidRPr="00537201">
              <w:t xml:space="preserve"> i rysunków dotyczących wiaty nr 4.</w:t>
            </w:r>
          </w:p>
          <w:p w14:paraId="6DCBE229" w14:textId="0AE3EBFC" w:rsidR="00777E1B" w:rsidRPr="00537201" w:rsidRDefault="00777E1B" w:rsidP="000D4BD8">
            <w:pPr>
              <w:spacing w:after="120" w:line="276" w:lineRule="auto"/>
              <w:ind w:left="30" w:right="-72"/>
              <w:jc w:val="both"/>
            </w:pPr>
            <w:r w:rsidRPr="00537201">
              <w:t xml:space="preserve">Czy w związku z tym wykonawca ma w kosztorysie ofertowym wycenić także pozycje dotyczące wiaty nr 4? </w:t>
            </w:r>
            <w:r w:rsidR="00537201" w:rsidRPr="00537201">
              <w:t>Jeżeli</w:t>
            </w:r>
            <w:r w:rsidRPr="00537201">
              <w:t xml:space="preserve"> tak prosimy o aktualizacje dokumentacji postępowania.</w:t>
            </w:r>
          </w:p>
          <w:p w14:paraId="41B02180" w14:textId="77777777" w:rsidR="00777E1B" w:rsidRDefault="00777E1B" w:rsidP="000D4BD8">
            <w:pPr>
              <w:spacing w:after="120" w:line="276" w:lineRule="auto"/>
              <w:ind w:left="30" w:right="-72"/>
              <w:jc w:val="both"/>
            </w:pPr>
            <w:r w:rsidRPr="00537201">
              <w:t>Prosimy o informacje dotyczące kosztorysu ofertowego. Jak powinien wyglądać prawidłowo sporządzony przez wykonawcę kosztorys ofertowy dotyczący przedmiotu postępowania?</w:t>
            </w:r>
          </w:p>
          <w:p w14:paraId="2D59F57B" w14:textId="77777777" w:rsidR="000D4BD8" w:rsidRPr="00537201" w:rsidRDefault="000D4BD8" w:rsidP="000D4BD8">
            <w:pPr>
              <w:spacing w:after="120" w:line="276" w:lineRule="auto"/>
              <w:ind w:left="30" w:right="-72"/>
              <w:jc w:val="both"/>
            </w:pPr>
          </w:p>
          <w:p w14:paraId="1D0206D7" w14:textId="77777777" w:rsidR="00777E1B" w:rsidRDefault="00777E1B" w:rsidP="000D4BD8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37201">
              <w:rPr>
                <w:b/>
                <w:bCs/>
              </w:rPr>
              <w:t>Stanowisko (wyjaśnienie) Zamawiającego:</w:t>
            </w:r>
          </w:p>
          <w:p w14:paraId="64535C3A" w14:textId="5EDE74C1" w:rsidR="000D4BD8" w:rsidRDefault="000D4BD8" w:rsidP="000D4BD8">
            <w:pPr>
              <w:spacing w:after="40" w:line="360" w:lineRule="auto"/>
              <w:ind w:left="30" w:right="-72"/>
              <w:jc w:val="both"/>
            </w:pPr>
            <w:r w:rsidRPr="000D4BD8">
              <w:t>Zgodnie z Opisem Przedmiotu Zamówienia, będącym załącznikiem do SWZ: Przedmiar Robót obejmuje 4 warianty, jednakże wariant 4 nie jest objęty przedmiotem niniejszego zamówienia. W związku z powyższym nie należy go wyceniać. Kosztorys ofertowy powinien zawierać jedynie warianty i ilości zawarte w OPZ</w:t>
            </w:r>
            <w:r w:rsidR="0032699A">
              <w:t>.</w:t>
            </w:r>
          </w:p>
          <w:p w14:paraId="67ED4B2A" w14:textId="77777777" w:rsidR="000D4BD8" w:rsidRPr="000D4BD8" w:rsidRDefault="000D4BD8" w:rsidP="000D4BD8">
            <w:pPr>
              <w:spacing w:after="40" w:line="276" w:lineRule="auto"/>
              <w:ind w:left="30" w:right="-72"/>
              <w:jc w:val="both"/>
            </w:pPr>
          </w:p>
          <w:p w14:paraId="1622FCF3" w14:textId="77777777" w:rsidR="00777E1B" w:rsidRDefault="00777E1B" w:rsidP="000D4BD8">
            <w:pPr>
              <w:spacing w:after="60" w:line="276" w:lineRule="auto"/>
              <w:ind w:left="30" w:right="-72"/>
              <w:jc w:val="both"/>
              <w:rPr>
                <w:highlight w:val="darkGray"/>
              </w:rPr>
            </w:pPr>
          </w:p>
          <w:p w14:paraId="71CD29B0" w14:textId="5F98636F" w:rsidR="0032699A" w:rsidRPr="00537201" w:rsidRDefault="0032699A" w:rsidP="000D4BD8">
            <w:pPr>
              <w:spacing w:after="60" w:line="276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380E926E" w14:textId="21B5F005" w:rsidR="00BE7BFD" w:rsidRPr="00537201" w:rsidRDefault="00BE7BFD" w:rsidP="005C2950">
      <w:pPr>
        <w:jc w:val="right"/>
      </w:pPr>
    </w:p>
    <w:sectPr w:rsidR="00BE7BFD" w:rsidRPr="00537201" w:rsidSect="000D4BD8">
      <w:footerReference w:type="even" r:id="rId7"/>
      <w:footerReference w:type="first" r:id="rId8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0471D" w14:textId="77777777" w:rsidR="00EE6CB2" w:rsidRDefault="00EE6CB2">
      <w:r>
        <w:separator/>
      </w:r>
    </w:p>
  </w:endnote>
  <w:endnote w:type="continuationSeparator" w:id="0">
    <w:p w14:paraId="12F05CD5" w14:textId="77777777" w:rsidR="00EE6CB2" w:rsidRDefault="00EE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DBEB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5AF8C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AB3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16569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04F71D" w14:textId="77777777" w:rsidR="006D4AB3" w:rsidRDefault="006D4AB3">
    <w:pPr>
      <w:pStyle w:val="Stopka"/>
      <w:tabs>
        <w:tab w:val="clear" w:pos="4536"/>
        <w:tab w:val="left" w:pos="6237"/>
      </w:tabs>
    </w:pPr>
  </w:p>
  <w:p w14:paraId="2888CA9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A5FBCF" w14:textId="77777777" w:rsidR="00EE6CB2" w:rsidRDefault="00EE6CB2">
      <w:r>
        <w:separator/>
      </w:r>
    </w:p>
  </w:footnote>
  <w:footnote w:type="continuationSeparator" w:id="0">
    <w:p w14:paraId="67E6B745" w14:textId="77777777" w:rsidR="00EE6CB2" w:rsidRDefault="00EE6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5171866">
    <w:abstractNumId w:val="3"/>
  </w:num>
  <w:num w:numId="2" w16cid:durableId="1806584555">
    <w:abstractNumId w:val="6"/>
  </w:num>
  <w:num w:numId="3" w16cid:durableId="1604074127">
    <w:abstractNumId w:val="2"/>
  </w:num>
  <w:num w:numId="4" w16cid:durableId="978455363">
    <w:abstractNumId w:val="5"/>
  </w:num>
  <w:num w:numId="5" w16cid:durableId="1198397443">
    <w:abstractNumId w:val="0"/>
  </w:num>
  <w:num w:numId="6" w16cid:durableId="1823694239">
    <w:abstractNumId w:val="1"/>
  </w:num>
  <w:num w:numId="7" w16cid:durableId="14152032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6CB2"/>
    <w:rsid w:val="00031374"/>
    <w:rsid w:val="000A1097"/>
    <w:rsid w:val="000D4BD8"/>
    <w:rsid w:val="000E2A8F"/>
    <w:rsid w:val="000E3691"/>
    <w:rsid w:val="0012774F"/>
    <w:rsid w:val="00144B7A"/>
    <w:rsid w:val="00180C6E"/>
    <w:rsid w:val="0029606A"/>
    <w:rsid w:val="0032699A"/>
    <w:rsid w:val="004848F3"/>
    <w:rsid w:val="004A5B43"/>
    <w:rsid w:val="004A75F2"/>
    <w:rsid w:val="004E4B64"/>
    <w:rsid w:val="005144A9"/>
    <w:rsid w:val="00520165"/>
    <w:rsid w:val="00537201"/>
    <w:rsid w:val="005B1B08"/>
    <w:rsid w:val="005C2950"/>
    <w:rsid w:val="00632C3C"/>
    <w:rsid w:val="00662BDB"/>
    <w:rsid w:val="006A5DF1"/>
    <w:rsid w:val="006B7198"/>
    <w:rsid w:val="006D4AB3"/>
    <w:rsid w:val="006F3B81"/>
    <w:rsid w:val="00777E1B"/>
    <w:rsid w:val="007D7198"/>
    <w:rsid w:val="00843A88"/>
    <w:rsid w:val="00864A4B"/>
    <w:rsid w:val="00870F9F"/>
    <w:rsid w:val="008804B6"/>
    <w:rsid w:val="00897AB0"/>
    <w:rsid w:val="008A3553"/>
    <w:rsid w:val="00A905AC"/>
    <w:rsid w:val="00B82162"/>
    <w:rsid w:val="00BA6584"/>
    <w:rsid w:val="00BE7BFD"/>
    <w:rsid w:val="00C370F2"/>
    <w:rsid w:val="00C44EEC"/>
    <w:rsid w:val="00C46732"/>
    <w:rsid w:val="00C9082E"/>
    <w:rsid w:val="00D22FFA"/>
    <w:rsid w:val="00D8461B"/>
    <w:rsid w:val="00D915F2"/>
    <w:rsid w:val="00DF32E8"/>
    <w:rsid w:val="00DF53CA"/>
    <w:rsid w:val="00E21B49"/>
    <w:rsid w:val="00E2789F"/>
    <w:rsid w:val="00E4124A"/>
    <w:rsid w:val="00E72428"/>
    <w:rsid w:val="00E74BC3"/>
    <w:rsid w:val="00E935D6"/>
    <w:rsid w:val="00EA14B3"/>
    <w:rsid w:val="00EA416E"/>
    <w:rsid w:val="00EE6CB2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58F24A"/>
  <w15:chartTrackingRefBased/>
  <w15:docId w15:val="{0F7614F1-7DCF-4E14-BD23-016D2449E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203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2024-09-13T08:00:00Z</cp:lastPrinted>
  <dcterms:created xsi:type="dcterms:W3CDTF">2024-09-13T08:04:00Z</dcterms:created>
  <dcterms:modified xsi:type="dcterms:W3CDTF">2024-09-13T08:04:00Z</dcterms:modified>
</cp:coreProperties>
</file>