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BCDE92" w14:textId="77777777" w:rsidR="00D665F5" w:rsidRDefault="00207A90" w:rsidP="00D665F5">
      <w:pPr>
        <w:spacing w:after="240"/>
        <w:jc w:val="right"/>
        <w:rPr>
          <w:sz w:val="22"/>
          <w:szCs w:val="22"/>
        </w:rPr>
      </w:pPr>
      <w:r w:rsidRPr="00207A9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07A90">
        <w:rPr>
          <w:sz w:val="22"/>
          <w:szCs w:val="22"/>
        </w:rPr>
        <w:t>2024-09-10</w:t>
      </w:r>
    </w:p>
    <w:p w14:paraId="68B32C5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CB96412" w14:textId="77777777" w:rsidR="00207A90" w:rsidRPr="00207A90" w:rsidRDefault="00207A90" w:rsidP="00577BC6">
      <w:pPr>
        <w:spacing w:after="40"/>
        <w:rPr>
          <w:b/>
          <w:bCs/>
          <w:sz w:val="22"/>
          <w:szCs w:val="22"/>
        </w:rPr>
      </w:pPr>
      <w:r w:rsidRPr="00207A90">
        <w:rPr>
          <w:b/>
          <w:bCs/>
          <w:sz w:val="22"/>
          <w:szCs w:val="22"/>
        </w:rPr>
        <w:t>Akademia Górniczo - Hutnicza</w:t>
      </w:r>
    </w:p>
    <w:p w14:paraId="2F40D0A5" w14:textId="77777777" w:rsidR="00207A90" w:rsidRPr="00207A90" w:rsidRDefault="00207A90" w:rsidP="00577BC6">
      <w:pPr>
        <w:spacing w:after="40"/>
        <w:rPr>
          <w:b/>
          <w:bCs/>
          <w:sz w:val="22"/>
          <w:szCs w:val="22"/>
        </w:rPr>
      </w:pPr>
      <w:r w:rsidRPr="00207A90">
        <w:rPr>
          <w:b/>
          <w:bCs/>
          <w:sz w:val="22"/>
          <w:szCs w:val="22"/>
        </w:rPr>
        <w:t>im. Stanisława Staszica w Krakowie</w:t>
      </w:r>
    </w:p>
    <w:p w14:paraId="64911611" w14:textId="77777777" w:rsidR="00D665F5" w:rsidRPr="00D91931" w:rsidRDefault="00207A90" w:rsidP="00577BC6">
      <w:pPr>
        <w:spacing w:after="40"/>
        <w:rPr>
          <w:b/>
          <w:bCs/>
          <w:sz w:val="22"/>
          <w:szCs w:val="22"/>
        </w:rPr>
      </w:pPr>
      <w:r w:rsidRPr="00207A90">
        <w:rPr>
          <w:b/>
          <w:bCs/>
          <w:sz w:val="22"/>
          <w:szCs w:val="22"/>
        </w:rPr>
        <w:t>Dział Zamówień Publicznych</w:t>
      </w:r>
    </w:p>
    <w:p w14:paraId="2D0878FF" w14:textId="77777777" w:rsidR="00D665F5" w:rsidRPr="00BD5546" w:rsidRDefault="00207A90" w:rsidP="00D665F5">
      <w:pPr>
        <w:rPr>
          <w:sz w:val="22"/>
          <w:szCs w:val="22"/>
        </w:rPr>
      </w:pPr>
      <w:r w:rsidRPr="00207A9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07A90">
        <w:rPr>
          <w:sz w:val="22"/>
          <w:szCs w:val="22"/>
        </w:rPr>
        <w:t>30</w:t>
      </w:r>
    </w:p>
    <w:p w14:paraId="39169AEA" w14:textId="77777777" w:rsidR="00D665F5" w:rsidRPr="00BD5546" w:rsidRDefault="00207A90" w:rsidP="00D665F5">
      <w:pPr>
        <w:rPr>
          <w:sz w:val="22"/>
          <w:szCs w:val="22"/>
        </w:rPr>
      </w:pPr>
      <w:r w:rsidRPr="00207A9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07A90">
        <w:rPr>
          <w:sz w:val="22"/>
          <w:szCs w:val="22"/>
        </w:rPr>
        <w:t>Kraków</w:t>
      </w:r>
    </w:p>
    <w:p w14:paraId="3341D96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07A90" w:rsidRPr="00207A90">
        <w:rPr>
          <w:b/>
          <w:sz w:val="22"/>
          <w:szCs w:val="22"/>
        </w:rPr>
        <w:t>DE-dzp.272-448/24</w:t>
      </w:r>
      <w:r w:rsidR="00A80738">
        <w:rPr>
          <w:sz w:val="24"/>
        </w:rPr>
        <w:tab/>
        <w:t xml:space="preserve"> </w:t>
      </w:r>
    </w:p>
    <w:p w14:paraId="003E08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D721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24AA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AE464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3CAA75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083CD5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07A90" w:rsidRPr="00207A9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B6956AE" w14:textId="77777777" w:rsidR="00A80738" w:rsidRPr="00577BC6" w:rsidRDefault="00207A9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07A90">
        <w:rPr>
          <w:b/>
          <w:sz w:val="22"/>
          <w:szCs w:val="22"/>
        </w:rPr>
        <w:t>Wykonywanie bieżących remontów dachów Uczelni w kompleksie budynków AGH w Krakowie - DE-dzp.272-448/24</w:t>
      </w:r>
    </w:p>
    <w:p w14:paraId="632EFD3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CB4328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07A90" w:rsidRPr="00207A90">
        <w:rPr>
          <w:sz w:val="22"/>
          <w:szCs w:val="22"/>
        </w:rPr>
        <w:t>10/09/2024</w:t>
      </w:r>
      <w:r w:rsidR="00FF4AB1" w:rsidRPr="00577BC6">
        <w:rPr>
          <w:sz w:val="22"/>
          <w:szCs w:val="22"/>
        </w:rPr>
        <w:t xml:space="preserve"> o godz. </w:t>
      </w:r>
      <w:r w:rsidR="00207A90" w:rsidRPr="00207A9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F02694C" w14:textId="77777777" w:rsidTr="003F57CD">
        <w:tc>
          <w:tcPr>
            <w:tcW w:w="993" w:type="dxa"/>
            <w:shd w:val="clear" w:color="auto" w:fill="auto"/>
            <w:vAlign w:val="center"/>
          </w:tcPr>
          <w:p w14:paraId="4803CDF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5027EC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C5D17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07A90" w:rsidRPr="00493F8C" w14:paraId="7E27CD22" w14:textId="77777777" w:rsidTr="004A0AD3">
        <w:tc>
          <w:tcPr>
            <w:tcW w:w="993" w:type="dxa"/>
            <w:shd w:val="clear" w:color="auto" w:fill="auto"/>
            <w:vAlign w:val="center"/>
          </w:tcPr>
          <w:p w14:paraId="2A8E6DFD" w14:textId="77777777" w:rsidR="00207A90" w:rsidRPr="00490DC0" w:rsidRDefault="00207A90" w:rsidP="004A0AD3">
            <w:pPr>
              <w:spacing w:before="120" w:after="120"/>
              <w:jc w:val="center"/>
            </w:pPr>
            <w:r w:rsidRPr="00207A90">
              <w:t>1</w:t>
            </w:r>
          </w:p>
        </w:tc>
        <w:tc>
          <w:tcPr>
            <w:tcW w:w="5244" w:type="dxa"/>
            <w:shd w:val="clear" w:color="auto" w:fill="auto"/>
          </w:tcPr>
          <w:p w14:paraId="351E5389" w14:textId="77777777" w:rsidR="00207A90" w:rsidRPr="00490DC0" w:rsidRDefault="00207A90" w:rsidP="004A0AD3">
            <w:pPr>
              <w:spacing w:before="40"/>
            </w:pPr>
            <w:r w:rsidRPr="00207A90">
              <w:t>Anna Orszulak-Matusik Zakład Remontowo-Budowlany Blacharsko-Dekarski</w:t>
            </w:r>
          </w:p>
          <w:p w14:paraId="67777354" w14:textId="7DD48706" w:rsidR="00207A90" w:rsidRPr="00490DC0" w:rsidRDefault="00D7179B" w:rsidP="004A0AD3">
            <w:r>
              <w:t>Ul. Mariana Domagały 27 lok. 11</w:t>
            </w:r>
          </w:p>
          <w:p w14:paraId="6C903F12" w14:textId="5F34D747" w:rsidR="00207A90" w:rsidRPr="00490DC0" w:rsidRDefault="00207A90" w:rsidP="004A0AD3">
            <w:pPr>
              <w:spacing w:after="40"/>
              <w:jc w:val="both"/>
            </w:pPr>
            <w:r w:rsidRPr="00207A90">
              <w:t>30-</w:t>
            </w:r>
            <w:r w:rsidR="00D7179B">
              <w:t>741</w:t>
            </w:r>
            <w:r w:rsidRPr="00490DC0">
              <w:t xml:space="preserve"> </w:t>
            </w:r>
            <w:r w:rsidRPr="00207A9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D08268" w14:textId="77777777" w:rsidR="00207A90" w:rsidRPr="00490DC0" w:rsidRDefault="00207A90" w:rsidP="004A0AD3">
            <w:pPr>
              <w:spacing w:before="120" w:after="120"/>
              <w:jc w:val="both"/>
            </w:pPr>
            <w:r w:rsidRPr="00207A90">
              <w:t>299 684.74 zł</w:t>
            </w:r>
          </w:p>
        </w:tc>
      </w:tr>
    </w:tbl>
    <w:p w14:paraId="57F58D3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644254" w14:textId="77777777" w:rsidR="00326896" w:rsidRDefault="00326896">
      <w:r>
        <w:separator/>
      </w:r>
    </w:p>
  </w:endnote>
  <w:endnote w:type="continuationSeparator" w:id="0">
    <w:p w14:paraId="309EB977" w14:textId="77777777" w:rsidR="00326896" w:rsidRDefault="00326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576F8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5F3F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4E3F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FF4214">
        <v:line id="_x0000_s1025" style="position:absolute;left:0;text-align:left;z-index:251657728" from="-3.85pt,8.7pt" to="455.15pt,8.7pt"/>
      </w:pict>
    </w:r>
  </w:p>
  <w:p w14:paraId="2E2B5BC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5872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2F9A7F" w14:textId="77777777" w:rsidR="009F189D" w:rsidRDefault="009F189D">
    <w:pPr>
      <w:pStyle w:val="Stopka"/>
      <w:tabs>
        <w:tab w:val="clear" w:pos="4536"/>
      </w:tabs>
      <w:jc w:val="center"/>
    </w:pPr>
  </w:p>
  <w:p w14:paraId="5A46C91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DEEDD4" w14:textId="77777777" w:rsidR="00326896" w:rsidRDefault="00326896">
      <w:r>
        <w:separator/>
      </w:r>
    </w:p>
  </w:footnote>
  <w:footnote w:type="continuationSeparator" w:id="0">
    <w:p w14:paraId="49993818" w14:textId="77777777" w:rsidR="00326896" w:rsidRDefault="003268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ABEC0" w14:textId="77777777" w:rsidR="00207A90" w:rsidRDefault="00207A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916387" w14:textId="77777777" w:rsidR="00207A90" w:rsidRDefault="00207A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1D769" w14:textId="77777777" w:rsidR="00207A90" w:rsidRDefault="00207A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6896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07A90"/>
    <w:rsid w:val="0023318D"/>
    <w:rsid w:val="0032689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7179B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1FC515"/>
  <w15:chartTrackingRefBased/>
  <w15:docId w15:val="{489EA1AC-9CBF-4457-85AB-96F1C3EB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2024-09-10T10:54:00Z</dcterms:created>
  <dcterms:modified xsi:type="dcterms:W3CDTF">2024-09-10T10:57:00Z</dcterms:modified>
</cp:coreProperties>
</file>