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55499" w14:textId="77777777" w:rsidR="00901D7D" w:rsidRPr="00E874DC" w:rsidRDefault="00901D7D" w:rsidP="00901D7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8AB51DD" w14:textId="77777777" w:rsidR="00901D7D" w:rsidRDefault="00901D7D" w:rsidP="00901D7D">
      <w:pPr>
        <w:spacing w:before="48" w:line="240" w:lineRule="atLeast"/>
        <w:jc w:val="right"/>
        <w:rPr>
          <w:b/>
          <w:sz w:val="24"/>
          <w:szCs w:val="24"/>
          <w:lang w:val="pl-PL"/>
        </w:rPr>
      </w:pPr>
    </w:p>
    <w:p w14:paraId="0F7074CA" w14:textId="77777777" w:rsidR="00901D7D" w:rsidRDefault="00901D7D" w:rsidP="00901D7D">
      <w:pPr>
        <w:spacing w:before="48" w:line="240" w:lineRule="atLeast"/>
        <w:jc w:val="center"/>
        <w:rPr>
          <w:b/>
          <w:sz w:val="24"/>
          <w:szCs w:val="24"/>
          <w:lang w:val="pl-PL"/>
        </w:rPr>
      </w:pPr>
      <w:r>
        <w:rPr>
          <w:b/>
          <w:sz w:val="24"/>
          <w:szCs w:val="24"/>
          <w:lang w:val="pl-PL"/>
        </w:rPr>
        <w:t>WZÓR UMOWY</w:t>
      </w:r>
    </w:p>
    <w:p w14:paraId="683D1344" w14:textId="77777777" w:rsidR="00901D7D" w:rsidRDefault="00901D7D" w:rsidP="00901D7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A190627" w14:textId="77777777" w:rsidR="00901D7D" w:rsidRDefault="00901D7D" w:rsidP="00901D7D">
      <w:pPr>
        <w:spacing w:before="48" w:line="240" w:lineRule="atLeast"/>
        <w:jc w:val="center"/>
        <w:rPr>
          <w:b/>
          <w:sz w:val="28"/>
          <w:lang w:val="pl-PL"/>
        </w:rPr>
      </w:pPr>
    </w:p>
    <w:p w14:paraId="7D0DAF9A" w14:textId="6BA7B71C" w:rsidR="00901D7D" w:rsidRPr="00AA2A22" w:rsidRDefault="00901D7D" w:rsidP="00901D7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DE-dzp.272-48</w:t>
      </w:r>
      <w:r w:rsidR="00BE195B">
        <w:rPr>
          <w:rFonts w:ascii="Times New Roman" w:hAnsi="Times New Roman"/>
        </w:rPr>
        <w:t>0</w:t>
      </w:r>
      <w:r>
        <w:rPr>
          <w:rFonts w:ascii="Times New Roman" w:hAnsi="Times New Roman"/>
        </w:rPr>
        <w:t>/24</w:t>
      </w:r>
      <w:r w:rsidRPr="00AA2A22">
        <w:rPr>
          <w:rFonts w:ascii="Times New Roman" w:hAnsi="Times New Roman"/>
        </w:rPr>
        <w:t xml:space="preserve"> </w:t>
      </w:r>
    </w:p>
    <w:p w14:paraId="111691F2" w14:textId="77777777" w:rsidR="00901D7D" w:rsidRDefault="00901D7D" w:rsidP="00901D7D">
      <w:pPr>
        <w:pStyle w:val="Tekstpodstawowy"/>
        <w:ind w:right="-47"/>
        <w:jc w:val="both"/>
        <w:rPr>
          <w:rFonts w:ascii="Times New Roman" w:hAnsi="Times New Roman"/>
        </w:rPr>
      </w:pPr>
      <w:r w:rsidRPr="00AA2A22">
        <w:rPr>
          <w:rFonts w:ascii="Times New Roman" w:hAnsi="Times New Roman"/>
        </w:rPr>
        <w:t>pomiędzy</w:t>
      </w:r>
    </w:p>
    <w:p w14:paraId="29E9B314" w14:textId="77777777" w:rsidR="00901D7D" w:rsidRDefault="00901D7D" w:rsidP="00901D7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587C8A8" w14:textId="77777777" w:rsidR="00901D7D" w:rsidRDefault="00901D7D" w:rsidP="00901D7D">
      <w:pPr>
        <w:pStyle w:val="Tekstpodstawowy"/>
        <w:ind w:right="-47"/>
        <w:jc w:val="both"/>
        <w:rPr>
          <w:rFonts w:ascii="Times New Roman" w:hAnsi="Times New Roman"/>
        </w:rPr>
      </w:pPr>
      <w:r>
        <w:rPr>
          <w:rFonts w:ascii="Times New Roman" w:hAnsi="Times New Roman"/>
        </w:rPr>
        <w:t>reprezentowana przez:</w:t>
      </w:r>
    </w:p>
    <w:p w14:paraId="452985F6" w14:textId="77777777" w:rsidR="00901D7D" w:rsidRDefault="00901D7D" w:rsidP="00901D7D">
      <w:pPr>
        <w:pStyle w:val="Tekstpodstawowy"/>
        <w:ind w:right="-47"/>
        <w:jc w:val="both"/>
        <w:rPr>
          <w:rFonts w:ascii="Times New Roman" w:hAnsi="Times New Roman"/>
        </w:rPr>
      </w:pPr>
      <w:r>
        <w:rPr>
          <w:rFonts w:ascii="Times New Roman" w:hAnsi="Times New Roman"/>
        </w:rPr>
        <w:t xml:space="preserve">1.Dziekana Wydziału /Kierownika Jednostki/............................................................................. </w:t>
      </w:r>
    </w:p>
    <w:p w14:paraId="6504F94B" w14:textId="77777777" w:rsidR="00901D7D" w:rsidRDefault="00901D7D" w:rsidP="00901D7D">
      <w:pPr>
        <w:pStyle w:val="Tekstpodstawowy"/>
        <w:ind w:right="-47"/>
        <w:rPr>
          <w:rFonts w:ascii="Times New Roman" w:hAnsi="Times New Roman"/>
        </w:rPr>
      </w:pPr>
      <w:r>
        <w:rPr>
          <w:rFonts w:ascii="Times New Roman" w:hAnsi="Times New Roman"/>
        </w:rPr>
        <w:t>2.Kwestora / Z-cę Kwestora/ .........................................................................................................</w:t>
      </w:r>
    </w:p>
    <w:p w14:paraId="0ADCA4AA" w14:textId="77777777" w:rsidR="00901D7D" w:rsidRDefault="00901D7D" w:rsidP="00901D7D">
      <w:pPr>
        <w:pStyle w:val="Tekstpodstawowy"/>
        <w:ind w:right="-47"/>
        <w:jc w:val="both"/>
        <w:rPr>
          <w:rFonts w:ascii="Times New Roman" w:hAnsi="Times New Roman"/>
        </w:rPr>
      </w:pPr>
      <w:r>
        <w:rPr>
          <w:rFonts w:ascii="Times New Roman" w:hAnsi="Times New Roman"/>
        </w:rPr>
        <w:t>zwaną dalej KUPUJĄCYM</w:t>
      </w:r>
    </w:p>
    <w:p w14:paraId="4DA5CF3F" w14:textId="77777777" w:rsidR="00901D7D" w:rsidRDefault="00901D7D" w:rsidP="00901D7D">
      <w:pPr>
        <w:pStyle w:val="Tekstpodstawowy"/>
        <w:ind w:right="-47"/>
        <w:jc w:val="both"/>
        <w:rPr>
          <w:rFonts w:ascii="Times New Roman" w:hAnsi="Times New Roman"/>
        </w:rPr>
      </w:pPr>
      <w:r>
        <w:rPr>
          <w:rFonts w:ascii="Times New Roman" w:hAnsi="Times New Roman"/>
        </w:rPr>
        <w:t xml:space="preserve">a </w:t>
      </w:r>
    </w:p>
    <w:p w14:paraId="6D0C7448" w14:textId="77777777" w:rsidR="00901D7D" w:rsidRDefault="00901D7D" w:rsidP="00901D7D">
      <w:pPr>
        <w:pStyle w:val="Tekstpodstawowy"/>
        <w:ind w:right="-47"/>
        <w:jc w:val="both"/>
        <w:rPr>
          <w:rFonts w:ascii="Times New Roman" w:hAnsi="Times New Roman"/>
        </w:rPr>
      </w:pPr>
      <w:r>
        <w:rPr>
          <w:rFonts w:ascii="Times New Roman" w:hAnsi="Times New Roman"/>
        </w:rPr>
        <w:t>......................................................................................................................................................</w:t>
      </w:r>
    </w:p>
    <w:p w14:paraId="11D5EA8A" w14:textId="77777777" w:rsidR="00901D7D" w:rsidRDefault="00901D7D" w:rsidP="00901D7D">
      <w:pPr>
        <w:pStyle w:val="Tekstpodstawowy"/>
        <w:ind w:right="-47"/>
        <w:jc w:val="both"/>
        <w:rPr>
          <w:rFonts w:ascii="Times New Roman" w:hAnsi="Times New Roman"/>
        </w:rPr>
      </w:pPr>
      <w:r>
        <w:rPr>
          <w:rFonts w:ascii="Times New Roman" w:hAnsi="Times New Roman"/>
        </w:rPr>
        <w:t>......................................................................................................................................................</w:t>
      </w:r>
    </w:p>
    <w:p w14:paraId="569377B0" w14:textId="77777777" w:rsidR="00901D7D" w:rsidRDefault="00901D7D" w:rsidP="00901D7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26386AE" w14:textId="77777777" w:rsidR="00901D7D" w:rsidRDefault="00901D7D" w:rsidP="00901D7D">
      <w:pPr>
        <w:pStyle w:val="Tekstpodstawowy"/>
        <w:ind w:right="-47"/>
        <w:jc w:val="both"/>
        <w:rPr>
          <w:rFonts w:ascii="Times New Roman" w:hAnsi="Times New Roman"/>
        </w:rPr>
      </w:pPr>
      <w:r>
        <w:rPr>
          <w:rFonts w:ascii="Times New Roman" w:hAnsi="Times New Roman"/>
        </w:rPr>
        <w:t>reprezentowanym przez:</w:t>
      </w:r>
    </w:p>
    <w:p w14:paraId="6F32C90E" w14:textId="77777777" w:rsidR="00901D7D" w:rsidRDefault="00901D7D" w:rsidP="00901D7D">
      <w:pPr>
        <w:pStyle w:val="Tekstpodstawowy"/>
        <w:ind w:right="-47"/>
        <w:jc w:val="both"/>
        <w:rPr>
          <w:rFonts w:ascii="Times New Roman" w:hAnsi="Times New Roman"/>
        </w:rPr>
      </w:pPr>
      <w:r>
        <w:rPr>
          <w:rFonts w:ascii="Times New Roman" w:hAnsi="Times New Roman"/>
        </w:rPr>
        <w:t>1...................................................................................................................................................</w:t>
      </w:r>
    </w:p>
    <w:p w14:paraId="0A580411" w14:textId="77777777" w:rsidR="00901D7D" w:rsidRDefault="00901D7D" w:rsidP="00901D7D">
      <w:pPr>
        <w:pStyle w:val="Tekstpodstawowy"/>
        <w:ind w:right="-47"/>
        <w:jc w:val="both"/>
        <w:rPr>
          <w:rFonts w:ascii="Times New Roman" w:hAnsi="Times New Roman"/>
        </w:rPr>
      </w:pPr>
      <w:r>
        <w:rPr>
          <w:rFonts w:ascii="Times New Roman" w:hAnsi="Times New Roman"/>
        </w:rPr>
        <w:t xml:space="preserve">2................................................................................................................................................... </w:t>
      </w:r>
    </w:p>
    <w:p w14:paraId="6DA0BBE4" w14:textId="77777777" w:rsidR="00901D7D" w:rsidRDefault="00901D7D" w:rsidP="00901D7D">
      <w:pPr>
        <w:pStyle w:val="Tekstpodstawowy"/>
        <w:ind w:right="-47"/>
        <w:jc w:val="both"/>
        <w:rPr>
          <w:rFonts w:ascii="Times New Roman" w:hAnsi="Times New Roman"/>
        </w:rPr>
      </w:pPr>
      <w:r>
        <w:rPr>
          <w:rFonts w:ascii="Times New Roman" w:hAnsi="Times New Roman"/>
        </w:rPr>
        <w:t>zwanym dalej SPRZEDAWCĄ</w:t>
      </w:r>
    </w:p>
    <w:p w14:paraId="4A55111D" w14:textId="77777777" w:rsidR="00901D7D" w:rsidRDefault="00901D7D" w:rsidP="00901D7D">
      <w:pPr>
        <w:pStyle w:val="Tekstpodstawowy"/>
        <w:ind w:right="-47"/>
        <w:jc w:val="center"/>
        <w:rPr>
          <w:rFonts w:ascii="Times New Roman" w:hAnsi="Times New Roman"/>
        </w:rPr>
      </w:pPr>
    </w:p>
    <w:p w14:paraId="3C7E65F8"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1</w:t>
      </w:r>
    </w:p>
    <w:p w14:paraId="581AAC2A" w14:textId="2E1D2FA3" w:rsidR="00901D7D" w:rsidRPr="009D242F" w:rsidRDefault="00901D7D" w:rsidP="00901D7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1 szt. laptopa do prac badawczych na potrzeby WI AGH</w:t>
      </w:r>
    </w:p>
    <w:p w14:paraId="124BB5A1" w14:textId="77777777" w:rsidR="00901D7D" w:rsidRDefault="00901D7D" w:rsidP="00901D7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D83AA51" w14:textId="77777777" w:rsidR="00901D7D" w:rsidRPr="0043435F" w:rsidRDefault="00901D7D" w:rsidP="00901D7D">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F29D48B" w14:textId="77777777" w:rsidR="00901D7D" w:rsidRDefault="00901D7D" w:rsidP="00901D7D">
      <w:pPr>
        <w:pStyle w:val="Tekstpodstawowy"/>
        <w:ind w:right="-47"/>
        <w:jc w:val="both"/>
        <w:rPr>
          <w:rFonts w:ascii="Times New Roman" w:hAnsi="Times New Roman"/>
        </w:rPr>
      </w:pPr>
    </w:p>
    <w:p w14:paraId="42CBC0B9"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2</w:t>
      </w:r>
    </w:p>
    <w:p w14:paraId="1DAD4616" w14:textId="77777777" w:rsidR="00901D7D" w:rsidRPr="0043435F" w:rsidRDefault="00901D7D" w:rsidP="00901D7D">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B667B68" w14:textId="77777777" w:rsidR="00901D7D" w:rsidRPr="0043435F" w:rsidRDefault="00901D7D" w:rsidP="00901D7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5990E36" w14:textId="77777777" w:rsidR="00901D7D" w:rsidRPr="0043435F" w:rsidRDefault="00901D7D" w:rsidP="00901D7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BC307C2" w14:textId="77777777" w:rsidR="00901D7D" w:rsidRDefault="00901D7D" w:rsidP="00901D7D">
      <w:pPr>
        <w:pStyle w:val="Tekstpodstawowy"/>
        <w:ind w:right="-47"/>
        <w:jc w:val="both"/>
        <w:rPr>
          <w:rFonts w:ascii="Times New Roman" w:hAnsi="Times New Roman"/>
        </w:rPr>
      </w:pPr>
    </w:p>
    <w:p w14:paraId="240D64A9" w14:textId="77777777" w:rsidR="00901D7D" w:rsidRDefault="00901D7D" w:rsidP="00901D7D">
      <w:pPr>
        <w:pStyle w:val="Tekstpodstawowy"/>
        <w:ind w:right="-47"/>
        <w:jc w:val="center"/>
        <w:rPr>
          <w:rFonts w:ascii="Times New Roman" w:hAnsi="Times New Roman"/>
          <w:b/>
        </w:rPr>
      </w:pPr>
    </w:p>
    <w:p w14:paraId="30DB704D" w14:textId="77777777" w:rsidR="00901D7D" w:rsidRDefault="00901D7D" w:rsidP="00901D7D">
      <w:pPr>
        <w:pStyle w:val="Tekstpodstawowy"/>
        <w:ind w:right="-47"/>
        <w:jc w:val="center"/>
        <w:rPr>
          <w:rFonts w:ascii="Times New Roman" w:hAnsi="Times New Roman"/>
          <w:b/>
        </w:rPr>
      </w:pPr>
    </w:p>
    <w:p w14:paraId="6D7009B2"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3</w:t>
      </w:r>
    </w:p>
    <w:p w14:paraId="7E30D5B1" w14:textId="77777777" w:rsidR="00901D7D" w:rsidRPr="0043435F" w:rsidRDefault="00901D7D" w:rsidP="00901D7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282D406" w14:textId="77777777" w:rsidR="00901D7D" w:rsidRPr="0043435F" w:rsidRDefault="00901D7D" w:rsidP="00901D7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00CB33C" w14:textId="77777777" w:rsidR="00901D7D" w:rsidRPr="0043435F" w:rsidRDefault="00901D7D" w:rsidP="00901D7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244E275" w14:textId="77777777" w:rsidR="00901D7D" w:rsidRPr="0043435F" w:rsidRDefault="00901D7D" w:rsidP="00901D7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B07E4B" w14:textId="77777777" w:rsidR="00901D7D" w:rsidRDefault="00901D7D" w:rsidP="00901D7D">
      <w:pPr>
        <w:pStyle w:val="Tekstpodstawowy"/>
        <w:ind w:right="-47"/>
        <w:jc w:val="both"/>
        <w:rPr>
          <w:rFonts w:ascii="Times New Roman" w:hAnsi="Times New Roman"/>
        </w:rPr>
      </w:pPr>
    </w:p>
    <w:p w14:paraId="18E9CA48"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4</w:t>
      </w:r>
    </w:p>
    <w:p w14:paraId="5C01E720" w14:textId="77777777" w:rsidR="00901D7D" w:rsidRDefault="00901D7D" w:rsidP="00901D7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00C8E97" w14:textId="77777777" w:rsidR="00901D7D" w:rsidRDefault="00901D7D" w:rsidP="00901D7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CC71A24" w14:textId="77777777" w:rsidR="00901D7D" w:rsidRDefault="00901D7D" w:rsidP="00901D7D">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D427E0A" w14:textId="77777777" w:rsidR="00901D7D" w:rsidRPr="00593CEB" w:rsidRDefault="00901D7D" w:rsidP="00901D7D">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AEA30DC" w14:textId="77777777" w:rsidR="00901D7D" w:rsidRDefault="00901D7D" w:rsidP="00901D7D">
      <w:pPr>
        <w:pStyle w:val="Tekstpodstawowy"/>
        <w:ind w:right="-47"/>
        <w:jc w:val="center"/>
        <w:rPr>
          <w:rFonts w:ascii="Times New Roman" w:hAnsi="Times New Roman"/>
        </w:rPr>
      </w:pPr>
    </w:p>
    <w:p w14:paraId="556118A0"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5</w:t>
      </w:r>
    </w:p>
    <w:p w14:paraId="08FA8E84" w14:textId="77777777" w:rsidR="00901D7D" w:rsidRPr="00C53B52" w:rsidRDefault="00901D7D" w:rsidP="00901D7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F3A1002" w14:textId="77777777" w:rsidR="00901D7D" w:rsidRPr="00C53B52" w:rsidRDefault="00901D7D" w:rsidP="00901D7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4184DD17" w14:textId="77777777" w:rsidR="00901D7D" w:rsidRPr="00C53B52" w:rsidRDefault="00901D7D" w:rsidP="00901D7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1229652" w14:textId="77777777" w:rsidR="00901D7D" w:rsidRPr="00C53B52" w:rsidRDefault="00901D7D" w:rsidP="00901D7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6ED8EE5" w14:textId="77777777" w:rsidR="00901D7D" w:rsidRPr="00C53B52" w:rsidRDefault="00901D7D" w:rsidP="00901D7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228FCF7E" w14:textId="77777777" w:rsidR="00901D7D" w:rsidRPr="00C53B52" w:rsidRDefault="00901D7D" w:rsidP="00901D7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0217E89F" w14:textId="77777777" w:rsidR="00901D7D" w:rsidRPr="00C53B52" w:rsidRDefault="00901D7D" w:rsidP="00901D7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A43D90D" w14:textId="77777777" w:rsidR="00901D7D" w:rsidRPr="00C53B52" w:rsidRDefault="00901D7D" w:rsidP="00901D7D">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47EAB7E4" w14:textId="77777777" w:rsidR="00901D7D" w:rsidRPr="00C53B52" w:rsidRDefault="00901D7D" w:rsidP="00901D7D">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129D9374" w14:textId="77777777" w:rsidR="00901D7D" w:rsidRPr="006B2CAA" w:rsidRDefault="00901D7D" w:rsidP="00901D7D">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422E72A7" w14:textId="77777777" w:rsidR="00901D7D" w:rsidRDefault="00901D7D" w:rsidP="00901D7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AF13C46" w14:textId="77777777" w:rsidR="00901D7D" w:rsidRDefault="00901D7D" w:rsidP="00901D7D">
      <w:pPr>
        <w:pStyle w:val="Tekstpodstawowy"/>
        <w:ind w:right="-47"/>
        <w:jc w:val="center"/>
        <w:rPr>
          <w:rFonts w:ascii="Times New Roman" w:hAnsi="Times New Roman"/>
          <w:b/>
        </w:rPr>
      </w:pPr>
    </w:p>
    <w:p w14:paraId="63A20778" w14:textId="77777777" w:rsidR="00901D7D" w:rsidRDefault="00901D7D" w:rsidP="00901D7D">
      <w:pPr>
        <w:pStyle w:val="Tekstpodstawowy"/>
        <w:ind w:right="-47"/>
        <w:jc w:val="center"/>
        <w:rPr>
          <w:rFonts w:ascii="Times New Roman" w:hAnsi="Times New Roman"/>
          <w:b/>
        </w:rPr>
      </w:pPr>
    </w:p>
    <w:p w14:paraId="5A056FB8" w14:textId="77777777" w:rsidR="00901D7D" w:rsidRDefault="00901D7D" w:rsidP="00901D7D">
      <w:pPr>
        <w:pStyle w:val="Tekstpodstawowy"/>
        <w:ind w:right="-47"/>
        <w:jc w:val="center"/>
        <w:rPr>
          <w:rFonts w:ascii="Times New Roman" w:hAnsi="Times New Roman"/>
          <w:b/>
        </w:rPr>
      </w:pPr>
      <w:r w:rsidRPr="00877B92">
        <w:rPr>
          <w:rFonts w:ascii="Times New Roman" w:hAnsi="Times New Roman"/>
          <w:b/>
        </w:rPr>
        <w:t>§ 6</w:t>
      </w:r>
    </w:p>
    <w:p w14:paraId="1D9BB99E" w14:textId="77777777" w:rsidR="00901D7D" w:rsidRDefault="00901D7D" w:rsidP="00901D7D">
      <w:pPr>
        <w:pStyle w:val="Tekstpodstawowy"/>
        <w:ind w:right="-47"/>
        <w:jc w:val="center"/>
        <w:rPr>
          <w:rFonts w:ascii="Times New Roman" w:hAnsi="Times New Roman"/>
          <w:b/>
        </w:rPr>
      </w:pPr>
    </w:p>
    <w:p w14:paraId="7A2C98B8" w14:textId="77777777" w:rsidR="00901D7D" w:rsidRDefault="00901D7D" w:rsidP="00901D7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BEBBF23" w14:textId="77777777" w:rsidR="00901D7D" w:rsidRDefault="00901D7D" w:rsidP="00901D7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E105198" w14:textId="77777777" w:rsidR="00901D7D" w:rsidRDefault="00901D7D" w:rsidP="00901D7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31710AF" w14:textId="77777777" w:rsidR="00901D7D" w:rsidRDefault="00901D7D" w:rsidP="00901D7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6E7C297" w14:textId="77777777" w:rsidR="00901D7D" w:rsidRDefault="00901D7D" w:rsidP="00901D7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42123D3"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66830FD" w14:textId="77777777" w:rsidR="00901D7D" w:rsidRPr="003F1749" w:rsidRDefault="00901D7D" w:rsidP="00901D7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62C43DD" w14:textId="77777777" w:rsidR="00901D7D" w:rsidRDefault="00901D7D" w:rsidP="00901D7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B3422C4" w14:textId="77777777" w:rsidR="00901D7D" w:rsidRDefault="00901D7D" w:rsidP="00901D7D">
      <w:pPr>
        <w:pStyle w:val="Tekstpodstawowy"/>
        <w:ind w:right="-47"/>
        <w:jc w:val="center"/>
        <w:rPr>
          <w:rFonts w:ascii="Times New Roman" w:hAnsi="Times New Roman"/>
        </w:rPr>
      </w:pPr>
    </w:p>
    <w:p w14:paraId="5A269CDB"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65C6DBB" w14:textId="77777777" w:rsidR="00901D7D" w:rsidRPr="0043435F" w:rsidRDefault="00901D7D" w:rsidP="00901D7D">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2EA4F2F" w14:textId="77777777" w:rsidR="00901D7D" w:rsidRPr="0043435F" w:rsidRDefault="00901D7D" w:rsidP="00901D7D">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21ECBD61"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229FD18"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FDF46CD"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3AC1271"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B4C6F83"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E5ED51A"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721F820" w14:textId="77777777" w:rsidR="00901D7D" w:rsidRPr="0043435F" w:rsidRDefault="00901D7D" w:rsidP="00901D7D">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D38A783" w14:textId="77777777" w:rsidR="00901D7D" w:rsidRPr="0043435F" w:rsidRDefault="00901D7D" w:rsidP="00901D7D">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17F15CB" w14:textId="77777777" w:rsidR="00901D7D" w:rsidRPr="0043435F" w:rsidRDefault="00901D7D" w:rsidP="00901D7D">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373F858" w14:textId="77777777" w:rsidR="00901D7D" w:rsidRPr="0043435F" w:rsidRDefault="00901D7D" w:rsidP="00901D7D">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30B1B85" w14:textId="77777777" w:rsidR="00901D7D" w:rsidRDefault="00901D7D" w:rsidP="00901D7D">
      <w:pPr>
        <w:pStyle w:val="Tekstpodstawowy"/>
        <w:ind w:left="284" w:right="-47"/>
        <w:jc w:val="both"/>
        <w:rPr>
          <w:rFonts w:ascii="Times New Roman" w:hAnsi="Times New Roman"/>
        </w:rPr>
      </w:pPr>
    </w:p>
    <w:p w14:paraId="5C2B5EBC"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6DE2C97" w14:textId="77777777" w:rsidR="00901D7D" w:rsidRDefault="00901D7D" w:rsidP="00901D7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1461629E" w14:textId="77777777" w:rsidR="00901D7D" w:rsidRPr="009B2595" w:rsidRDefault="00901D7D" w:rsidP="00901D7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710FEFE" w14:textId="77777777" w:rsidR="00901D7D" w:rsidRPr="009B2595" w:rsidRDefault="00901D7D" w:rsidP="00901D7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2134DEF" w14:textId="77777777" w:rsidR="00901D7D" w:rsidRPr="009B2595" w:rsidRDefault="00901D7D" w:rsidP="00901D7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9A1A6D0" w14:textId="77777777" w:rsidR="00901D7D" w:rsidRPr="009B2595" w:rsidRDefault="00901D7D" w:rsidP="00901D7D">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69893CFF" w14:textId="77777777" w:rsidR="00901D7D" w:rsidRPr="009B2595" w:rsidRDefault="00901D7D" w:rsidP="00901D7D">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0F5EEC2" w14:textId="77777777" w:rsidR="00901D7D" w:rsidRPr="009B2595" w:rsidRDefault="00901D7D" w:rsidP="00901D7D">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5D56671" w14:textId="77777777" w:rsidR="00901D7D" w:rsidRPr="009B2595" w:rsidRDefault="00901D7D" w:rsidP="00901D7D">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6C7A7FC" w14:textId="77777777" w:rsidR="00901D7D" w:rsidRPr="009B2595" w:rsidRDefault="00901D7D" w:rsidP="00901D7D">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4844B76" w14:textId="77777777" w:rsidR="00901D7D" w:rsidRPr="009B2595" w:rsidRDefault="00901D7D" w:rsidP="00901D7D">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24FAA56" w14:textId="77777777" w:rsidR="00901D7D" w:rsidRPr="00042F5C" w:rsidRDefault="00901D7D" w:rsidP="00901D7D">
      <w:pPr>
        <w:widowControl w:val="0"/>
        <w:suppressAutoHyphens/>
        <w:autoSpaceDN w:val="0"/>
        <w:ind w:left="360"/>
        <w:jc w:val="center"/>
        <w:textAlignment w:val="baseline"/>
        <w:rPr>
          <w:rFonts w:eastAsia="SimSun"/>
          <w:b/>
          <w:bCs/>
          <w:color w:val="000000"/>
          <w:kern w:val="2"/>
          <w:sz w:val="24"/>
          <w:szCs w:val="24"/>
          <w:lang w:val="pl-PL"/>
        </w:rPr>
      </w:pPr>
    </w:p>
    <w:p w14:paraId="35466F1F" w14:textId="77777777" w:rsidR="00901D7D" w:rsidRPr="009B2595" w:rsidRDefault="00901D7D" w:rsidP="00901D7D">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A21D5D8" w14:textId="77777777" w:rsidR="00901D7D" w:rsidRPr="009B2595" w:rsidRDefault="00901D7D" w:rsidP="00901D7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F15BAA7" w14:textId="77777777" w:rsidR="00901D7D" w:rsidRPr="009B2595" w:rsidRDefault="00901D7D" w:rsidP="00901D7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FA663D2" w14:textId="77777777" w:rsidR="00901D7D" w:rsidRPr="009B2595" w:rsidRDefault="00901D7D" w:rsidP="00901D7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D50503F" w14:textId="77777777" w:rsidR="00901D7D" w:rsidRPr="009B2595" w:rsidRDefault="00901D7D" w:rsidP="00901D7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D235C86"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00A16024" w14:textId="77777777" w:rsidR="00901D7D" w:rsidRDefault="00901D7D" w:rsidP="00901D7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9F20870" w14:textId="77777777" w:rsidR="00901D7D" w:rsidRDefault="00901D7D" w:rsidP="00901D7D">
      <w:pPr>
        <w:pStyle w:val="Tekstpodstawowy"/>
        <w:ind w:right="-47"/>
        <w:jc w:val="center"/>
        <w:rPr>
          <w:rFonts w:ascii="Times New Roman" w:hAnsi="Times New Roman"/>
        </w:rPr>
      </w:pPr>
    </w:p>
    <w:p w14:paraId="653A95D7" w14:textId="77777777" w:rsidR="00901D7D" w:rsidRDefault="00901D7D" w:rsidP="00901D7D">
      <w:pPr>
        <w:pStyle w:val="Tekstpodstawowy"/>
        <w:ind w:right="-47"/>
        <w:jc w:val="center"/>
        <w:rPr>
          <w:rFonts w:ascii="Times New Roman" w:hAnsi="Times New Roman"/>
        </w:rPr>
      </w:pPr>
    </w:p>
    <w:p w14:paraId="139346A7" w14:textId="77777777" w:rsidR="00901D7D" w:rsidRPr="00877B92" w:rsidRDefault="00901D7D" w:rsidP="00901D7D">
      <w:pPr>
        <w:pStyle w:val="Tekstpodstawowy"/>
        <w:ind w:right="-47"/>
        <w:jc w:val="center"/>
        <w:rPr>
          <w:b/>
        </w:rPr>
      </w:pPr>
      <w:r w:rsidRPr="00877B92">
        <w:rPr>
          <w:rFonts w:ascii="Times New Roman" w:hAnsi="Times New Roman"/>
          <w:b/>
        </w:rPr>
        <w:t>§1</w:t>
      </w:r>
      <w:r>
        <w:rPr>
          <w:rFonts w:ascii="Times New Roman" w:hAnsi="Times New Roman"/>
          <w:b/>
        </w:rPr>
        <w:t>2</w:t>
      </w:r>
    </w:p>
    <w:p w14:paraId="140A3D94" w14:textId="77777777" w:rsidR="00901D7D" w:rsidRDefault="00901D7D" w:rsidP="00901D7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90020" w14:textId="77777777" w:rsidR="00901D7D" w:rsidRDefault="00901D7D" w:rsidP="00901D7D">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70B6AFA7" w14:textId="77777777" w:rsidR="00901D7D" w:rsidRDefault="00901D7D" w:rsidP="00901D7D">
      <w:pPr>
        <w:pStyle w:val="NormalnyWeb"/>
        <w:jc w:val="both"/>
      </w:pPr>
      <w:r>
        <w:t xml:space="preserve">3. Wykonawca zobowiązuje się do wykorzystania uzyskanych, powyższych informacji jedynie w celu wykonania przedmiotu umowy. </w:t>
      </w:r>
    </w:p>
    <w:p w14:paraId="2B7D8651" w14:textId="77777777" w:rsidR="00901D7D" w:rsidRDefault="00901D7D" w:rsidP="00901D7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09969397" w14:textId="77777777" w:rsidR="00901D7D" w:rsidRDefault="00901D7D" w:rsidP="00901D7D">
      <w:pPr>
        <w:pStyle w:val="NormalnyWeb"/>
        <w:jc w:val="both"/>
      </w:pPr>
      <w:r>
        <w:t>5. Powyższe przepisy nie będą miały zastosowania wobec informacji powszechnie znanych lub opublikowanych oraz w przypadku żądania ich ujawnienia przez uprawniony organ.</w:t>
      </w:r>
    </w:p>
    <w:p w14:paraId="70A8CA3D" w14:textId="77777777" w:rsidR="00901D7D" w:rsidRDefault="00901D7D" w:rsidP="00901D7D">
      <w:pPr>
        <w:pStyle w:val="Tekstpodstawowy"/>
        <w:ind w:right="-47"/>
        <w:jc w:val="both"/>
        <w:rPr>
          <w:rFonts w:ascii="Times New Roman" w:hAnsi="Times New Roman"/>
        </w:rPr>
      </w:pPr>
    </w:p>
    <w:p w14:paraId="166383D1"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2C4B3EF" w14:textId="77777777" w:rsidR="00901D7D" w:rsidRDefault="00901D7D" w:rsidP="00901D7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F37847B" w14:textId="77777777" w:rsidR="00901D7D" w:rsidRDefault="00901D7D" w:rsidP="00901D7D">
      <w:pPr>
        <w:pStyle w:val="Tekstpodstawowy"/>
        <w:ind w:right="-47"/>
        <w:jc w:val="both"/>
        <w:rPr>
          <w:rFonts w:ascii="Times New Roman" w:hAnsi="Times New Roman"/>
        </w:rPr>
      </w:pPr>
    </w:p>
    <w:p w14:paraId="1FE2466B"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6B43849" w14:textId="77777777" w:rsidR="00901D7D" w:rsidRDefault="00901D7D" w:rsidP="00901D7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AE011F4" w14:textId="77777777" w:rsidR="00901D7D" w:rsidRDefault="00901D7D" w:rsidP="00901D7D">
      <w:pPr>
        <w:pStyle w:val="Tekstpodstawowy"/>
        <w:ind w:right="-47"/>
        <w:jc w:val="both"/>
        <w:rPr>
          <w:rFonts w:ascii="Times New Roman" w:hAnsi="Times New Roman"/>
        </w:rPr>
      </w:pPr>
    </w:p>
    <w:p w14:paraId="511D716A" w14:textId="77777777" w:rsidR="00901D7D" w:rsidRPr="00877B92" w:rsidRDefault="00901D7D" w:rsidP="00901D7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194DD0D" w14:textId="77777777" w:rsidR="00901D7D" w:rsidRPr="004F0507" w:rsidRDefault="00901D7D" w:rsidP="00901D7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6F12AFD" w14:textId="77777777" w:rsidR="00901D7D" w:rsidRDefault="00901D7D" w:rsidP="00901D7D">
      <w:pPr>
        <w:pStyle w:val="Tekstpodstawowy2"/>
        <w:spacing w:line="240" w:lineRule="auto"/>
        <w:ind w:right="-47"/>
      </w:pPr>
    </w:p>
    <w:p w14:paraId="1D0B2213" w14:textId="77777777" w:rsidR="00901D7D" w:rsidRPr="004F0507" w:rsidRDefault="00901D7D" w:rsidP="00901D7D">
      <w:pPr>
        <w:pStyle w:val="Tekstpodstawowy2"/>
        <w:spacing w:line="240" w:lineRule="auto"/>
        <w:ind w:right="-47"/>
        <w:rPr>
          <w:b/>
          <w:sz w:val="24"/>
        </w:rPr>
      </w:pPr>
      <w:r>
        <w:rPr>
          <w:b/>
          <w:sz w:val="24"/>
        </w:rPr>
        <w:t xml:space="preserve">      </w:t>
      </w:r>
      <w:r w:rsidRPr="004F0507">
        <w:rPr>
          <w:b/>
          <w:sz w:val="24"/>
        </w:rPr>
        <w:t>Za Sprzedawcę                                                                                   Za Kupującego</w:t>
      </w:r>
    </w:p>
    <w:p w14:paraId="4F26F79C" w14:textId="77777777" w:rsidR="00901D7D" w:rsidRPr="000936CA" w:rsidRDefault="00901D7D" w:rsidP="00901D7D">
      <w:pPr>
        <w:rPr>
          <w:lang w:val="pl-PL"/>
        </w:rPr>
      </w:pPr>
    </w:p>
    <w:p w14:paraId="24F60B2B" w14:textId="77777777" w:rsidR="00901D7D" w:rsidRDefault="00901D7D" w:rsidP="00901D7D">
      <w:pPr>
        <w:pStyle w:val="Zwykytekst"/>
        <w:rPr>
          <w:lang w:val="pl-PL"/>
        </w:rPr>
      </w:pPr>
    </w:p>
    <w:p w14:paraId="0E172EE4" w14:textId="77777777" w:rsidR="00901D7D" w:rsidRDefault="00901D7D" w:rsidP="00901D7D">
      <w:pPr>
        <w:pStyle w:val="Zwykytekst"/>
        <w:rPr>
          <w:lang w:val="pl-PL"/>
        </w:rPr>
      </w:pPr>
    </w:p>
    <w:p w14:paraId="2A6E9222" w14:textId="77777777" w:rsidR="00901D7D" w:rsidRDefault="00901D7D" w:rsidP="00901D7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EE8E9C1" w14:textId="77777777" w:rsidR="00901D7D" w:rsidRPr="00496551" w:rsidRDefault="00901D7D" w:rsidP="00901D7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85C9549" w14:textId="77777777" w:rsidR="00901D7D" w:rsidRPr="00496551" w:rsidRDefault="00901D7D" w:rsidP="00901D7D">
      <w:pPr>
        <w:pStyle w:val="Zwykytekst"/>
        <w:rPr>
          <w:rFonts w:ascii="Times New Roman" w:hAnsi="Times New Roman" w:cs="Times New Roman"/>
          <w:sz w:val="16"/>
          <w:szCs w:val="16"/>
          <w:lang w:val="pl-PL"/>
        </w:rPr>
      </w:pPr>
    </w:p>
    <w:p w14:paraId="12D7FB3F" w14:textId="77777777" w:rsidR="00901D7D" w:rsidRPr="00496551" w:rsidRDefault="00901D7D" w:rsidP="00901D7D">
      <w:pPr>
        <w:pStyle w:val="Zwykytekst"/>
        <w:rPr>
          <w:sz w:val="16"/>
          <w:szCs w:val="16"/>
          <w:lang w:val="pl-PL"/>
        </w:rPr>
      </w:pPr>
    </w:p>
    <w:p w14:paraId="02CE5EC1" w14:textId="77777777" w:rsidR="00901D7D" w:rsidRPr="00877B92" w:rsidRDefault="00901D7D" w:rsidP="00901D7D">
      <w:pPr>
        <w:rPr>
          <w:lang w:val="pl-PL"/>
        </w:rPr>
      </w:pPr>
    </w:p>
    <w:p w14:paraId="4215D4CD" w14:textId="77777777" w:rsidR="00901D7D" w:rsidRDefault="00901D7D" w:rsidP="00901D7D">
      <w:pPr>
        <w:rPr>
          <w:lang w:val="pl-PL"/>
        </w:rPr>
      </w:pPr>
    </w:p>
    <w:p w14:paraId="5A918946" w14:textId="77777777" w:rsidR="00901D7D" w:rsidRPr="009B06ED" w:rsidRDefault="00901D7D" w:rsidP="00901D7D">
      <w:pPr>
        <w:rPr>
          <w:lang w:val="pl-PL"/>
        </w:rPr>
      </w:pPr>
      <w:r>
        <w:rPr>
          <w:lang w:val="pl-PL"/>
        </w:rPr>
        <w:t>* Egzemplarz dla Wykonawcy / AGH</w:t>
      </w:r>
    </w:p>
    <w:p w14:paraId="1C4C3A3E" w14:textId="77777777" w:rsidR="00901D7D" w:rsidRPr="00456B64" w:rsidRDefault="00901D7D" w:rsidP="00901D7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3632102" w14:textId="77777777" w:rsidR="00901D7D" w:rsidRPr="00456B64" w:rsidRDefault="00901D7D" w:rsidP="00901D7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7CF62450" w14:textId="77777777" w:rsidR="00901D7D" w:rsidRPr="002D7003" w:rsidRDefault="00901D7D" w:rsidP="00901D7D">
      <w:pPr>
        <w:rPr>
          <w:lang w:val="pl-PL"/>
        </w:rPr>
      </w:pPr>
    </w:p>
    <w:p w14:paraId="09DC020F" w14:textId="77777777" w:rsidR="00901D7D" w:rsidRPr="00C51FE0" w:rsidRDefault="00901D7D" w:rsidP="00901D7D">
      <w:pPr>
        <w:rPr>
          <w:lang w:val="pl-PL"/>
        </w:rPr>
      </w:pPr>
    </w:p>
    <w:p w14:paraId="5847A9A1" w14:textId="77777777" w:rsidR="00901D7D" w:rsidRPr="00D57065" w:rsidRDefault="00901D7D" w:rsidP="00901D7D">
      <w:pPr>
        <w:rPr>
          <w:lang w:val="pl-PL"/>
        </w:rPr>
      </w:pPr>
    </w:p>
    <w:p w14:paraId="50435776" w14:textId="77777777" w:rsidR="00901D7D" w:rsidRPr="00F8529B" w:rsidRDefault="00901D7D" w:rsidP="00901D7D">
      <w:pPr>
        <w:rPr>
          <w:lang w:val="pl-PL"/>
        </w:rPr>
      </w:pPr>
    </w:p>
    <w:p w14:paraId="7190C068" w14:textId="77777777" w:rsidR="00496551" w:rsidRPr="00901D7D" w:rsidRDefault="00496551" w:rsidP="00901D7D">
      <w:pPr>
        <w:rPr>
          <w:lang w:val="pl-PL"/>
        </w:rPr>
      </w:pPr>
    </w:p>
    <w:sectPr w:rsidR="00496551" w:rsidRPr="00901D7D">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8E7CE" w14:textId="77777777" w:rsidR="00DD323F" w:rsidRDefault="00DD323F">
      <w:r>
        <w:separator/>
      </w:r>
    </w:p>
  </w:endnote>
  <w:endnote w:type="continuationSeparator" w:id="0">
    <w:p w14:paraId="2DDF148F" w14:textId="77777777" w:rsidR="00DD323F" w:rsidRDefault="00DD3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2E020" w14:textId="77777777" w:rsidR="00937E79" w:rsidRDefault="00937E7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A6783" w14:textId="77777777" w:rsidR="00901D7D" w:rsidRDefault="00901D7D">
    <w:pPr>
      <w:pStyle w:val="Stopka"/>
      <w:jc w:val="right"/>
    </w:pPr>
    <w:r>
      <w:fldChar w:fldCharType="begin"/>
    </w:r>
    <w:r>
      <w:instrText>PAGE   \* MERGEFORMAT</w:instrText>
    </w:r>
    <w:r>
      <w:fldChar w:fldCharType="separate"/>
    </w:r>
    <w:r>
      <w:rPr>
        <w:lang w:val="pl-PL"/>
      </w:rPr>
      <w:t>2</w:t>
    </w:r>
    <w:r>
      <w:fldChar w:fldCharType="end"/>
    </w:r>
  </w:p>
  <w:p w14:paraId="421FAFF1" w14:textId="77777777" w:rsidR="00937E79" w:rsidRDefault="00937E7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E2A42" w14:textId="77777777" w:rsidR="00937E79" w:rsidRDefault="00937E7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7FDF3" w14:textId="77777777" w:rsidR="00DD323F" w:rsidRDefault="00DD323F">
      <w:r>
        <w:separator/>
      </w:r>
    </w:p>
  </w:footnote>
  <w:footnote w:type="continuationSeparator" w:id="0">
    <w:p w14:paraId="13606A3C" w14:textId="77777777" w:rsidR="00DD323F" w:rsidRDefault="00DD3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06551" w14:textId="77777777" w:rsidR="00937E79" w:rsidRDefault="00937E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ACE9E" w14:textId="77777777" w:rsidR="00937E79" w:rsidRDefault="00937E7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51D95" w14:textId="77777777" w:rsidR="00937E79" w:rsidRDefault="00937E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25441124">
    <w:abstractNumId w:val="19"/>
  </w:num>
  <w:num w:numId="2" w16cid:durableId="139781833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324462">
    <w:abstractNumId w:val="29"/>
  </w:num>
  <w:num w:numId="4" w16cid:durableId="425538964">
    <w:abstractNumId w:val="11"/>
  </w:num>
  <w:num w:numId="5" w16cid:durableId="576288335">
    <w:abstractNumId w:val="30"/>
  </w:num>
  <w:num w:numId="6" w16cid:durableId="191841440">
    <w:abstractNumId w:val="32"/>
  </w:num>
  <w:num w:numId="7" w16cid:durableId="1635792180">
    <w:abstractNumId w:val="35"/>
  </w:num>
  <w:num w:numId="8" w16cid:durableId="1532380329">
    <w:abstractNumId w:val="25"/>
  </w:num>
  <w:num w:numId="9" w16cid:durableId="1042285586">
    <w:abstractNumId w:val="39"/>
  </w:num>
  <w:num w:numId="10" w16cid:durableId="1282153365">
    <w:abstractNumId w:val="27"/>
  </w:num>
  <w:num w:numId="11" w16cid:durableId="1625504712">
    <w:abstractNumId w:val="6"/>
  </w:num>
  <w:num w:numId="12" w16cid:durableId="726299324">
    <w:abstractNumId w:val="10"/>
  </w:num>
  <w:num w:numId="13" w16cid:durableId="1536889189">
    <w:abstractNumId w:val="14"/>
  </w:num>
  <w:num w:numId="14" w16cid:durableId="219220279">
    <w:abstractNumId w:val="40"/>
  </w:num>
  <w:num w:numId="15" w16cid:durableId="550768176">
    <w:abstractNumId w:val="13"/>
  </w:num>
  <w:num w:numId="16" w16cid:durableId="1999728480">
    <w:abstractNumId w:val="9"/>
  </w:num>
  <w:num w:numId="17" w16cid:durableId="2010670363">
    <w:abstractNumId w:val="37"/>
  </w:num>
  <w:num w:numId="18" w16cid:durableId="25369579">
    <w:abstractNumId w:val="28"/>
  </w:num>
  <w:num w:numId="19" w16cid:durableId="1186405885">
    <w:abstractNumId w:val="23"/>
  </w:num>
  <w:num w:numId="20" w16cid:durableId="401755109">
    <w:abstractNumId w:val="26"/>
  </w:num>
  <w:num w:numId="21" w16cid:durableId="1392851861">
    <w:abstractNumId w:val="20"/>
  </w:num>
  <w:num w:numId="22" w16cid:durableId="2114740512">
    <w:abstractNumId w:val="0"/>
  </w:num>
  <w:num w:numId="23" w16cid:durableId="1236473736">
    <w:abstractNumId w:val="38"/>
  </w:num>
  <w:num w:numId="24" w16cid:durableId="49810007">
    <w:abstractNumId w:val="18"/>
  </w:num>
  <w:num w:numId="25" w16cid:durableId="1827166037">
    <w:abstractNumId w:val="3"/>
  </w:num>
  <w:num w:numId="26" w16cid:durableId="782729003">
    <w:abstractNumId w:val="31"/>
  </w:num>
  <w:num w:numId="27" w16cid:durableId="19874645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01369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39311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358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1533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58656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777499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45956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63534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73082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665859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068975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08836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570968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506329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63069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328189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904094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92975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21148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152333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15034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323F"/>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5481"/>
    <w:rsid w:val="0086736E"/>
    <w:rsid w:val="008D3AF3"/>
    <w:rsid w:val="008E0730"/>
    <w:rsid w:val="00901D7D"/>
    <w:rsid w:val="0092337E"/>
    <w:rsid w:val="0092730E"/>
    <w:rsid w:val="00937E79"/>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E195B"/>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323F"/>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E143D"/>
  <w15:chartTrackingRefBased/>
  <w15:docId w15:val="{8A89951D-8F1F-49A2-86AF-4579FC66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1D7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01D7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2024</Words>
  <Characters>14010</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16002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2024-09-04T12:54:00Z</cp:lastPrinted>
  <dcterms:created xsi:type="dcterms:W3CDTF">2024-09-04T12:51:00Z</dcterms:created>
  <dcterms:modified xsi:type="dcterms:W3CDTF">2024-09-04T13:02:00Z</dcterms:modified>
</cp:coreProperties>
</file>