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FC5F25" w14:textId="77777777" w:rsidR="00787BA3" w:rsidRPr="002A16E2" w:rsidRDefault="00787BA3" w:rsidP="00787BA3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37BE1A1B">
          <v:roundrect id="AutoShape 2" o:spid="_x0000_s1027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6DAC00A" w14:textId="77777777" w:rsidR="00787BA3" w:rsidRPr="002A16E2" w:rsidRDefault="00787BA3" w:rsidP="00787BA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1064947" w14:textId="77777777" w:rsidR="00787BA3" w:rsidRPr="002A16E2" w:rsidRDefault="00787BA3" w:rsidP="00787BA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935F632" w14:textId="77777777" w:rsidR="00787BA3" w:rsidRPr="002A16E2" w:rsidRDefault="00787BA3" w:rsidP="00787BA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632A7FF" w14:textId="77777777" w:rsidR="00787BA3" w:rsidRPr="002A16E2" w:rsidRDefault="00787BA3" w:rsidP="00787BA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0638E38" w14:textId="77777777" w:rsidR="00787BA3" w:rsidRPr="00FA50AF" w:rsidRDefault="00787BA3" w:rsidP="00787BA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653D71A" w14:textId="77777777" w:rsidR="00787BA3" w:rsidRPr="002A16E2" w:rsidRDefault="00787BA3" w:rsidP="00787BA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96FFBB5" w14:textId="77777777" w:rsidR="00787BA3" w:rsidRPr="002A16E2" w:rsidRDefault="00787BA3" w:rsidP="00787BA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817FA97" w14:textId="77777777" w:rsidR="00787BA3" w:rsidRPr="002A16E2" w:rsidRDefault="00787BA3" w:rsidP="00787BA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AF5304C" w14:textId="77777777" w:rsidR="00787BA3" w:rsidRPr="002A16E2" w:rsidRDefault="00787BA3" w:rsidP="00787BA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B4AAB59" w14:textId="77777777" w:rsidR="00787BA3" w:rsidRPr="002A16E2" w:rsidRDefault="00787BA3" w:rsidP="00787BA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A9C6A12" w14:textId="77777777" w:rsidR="00787BA3" w:rsidRPr="002A16E2" w:rsidRDefault="00787BA3" w:rsidP="00787BA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D9E0E61" w14:textId="77777777" w:rsidR="00787BA3" w:rsidRPr="002A16E2" w:rsidRDefault="00787BA3" w:rsidP="00787BA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39A70E9" w14:textId="77777777" w:rsidR="00787BA3" w:rsidRPr="002A16E2" w:rsidRDefault="00787BA3" w:rsidP="00787BA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6EA7409" w14:textId="77777777" w:rsidR="00787BA3" w:rsidRPr="002A16E2" w:rsidRDefault="00787BA3" w:rsidP="00787BA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B724B7F" w14:textId="77777777" w:rsidR="00787BA3" w:rsidRPr="002A16E2" w:rsidRDefault="00787BA3" w:rsidP="00787BA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AC712E4" w14:textId="77777777" w:rsidR="00787BA3" w:rsidRPr="002A16E2" w:rsidRDefault="00787BA3" w:rsidP="00787BA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322C80CE" w14:textId="77777777" w:rsidR="00787BA3" w:rsidRPr="002A16E2" w:rsidRDefault="00787BA3" w:rsidP="00787BA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0563FB7" w14:textId="77777777" w:rsidR="00787BA3" w:rsidRPr="002A16E2" w:rsidRDefault="00787BA3" w:rsidP="00787BA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7D74A5D" w14:textId="77777777" w:rsidR="00787BA3" w:rsidRPr="002A16E2" w:rsidRDefault="00787BA3" w:rsidP="00787BA3">
      <w:pPr>
        <w:ind w:firstLine="3969"/>
        <w:rPr>
          <w:b/>
          <w:sz w:val="22"/>
          <w:szCs w:val="22"/>
        </w:rPr>
      </w:pPr>
    </w:p>
    <w:p w14:paraId="594CA76D" w14:textId="0380B78A" w:rsidR="00787BA3" w:rsidRDefault="00787BA3" w:rsidP="00787BA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787BA3">
        <w:rPr>
          <w:b/>
          <w:bCs/>
          <w:sz w:val="22"/>
          <w:szCs w:val="22"/>
        </w:rPr>
        <w:t xml:space="preserve">Dostawa wydajnego laptopa komputerowego przeznaczonego do tworzenia modeli w programach inżynieryjnych, obliczeń termodynamicznych oraz analizy dużych </w:t>
      </w:r>
      <w:proofErr w:type="spellStart"/>
      <w:r w:rsidRPr="00787BA3">
        <w:rPr>
          <w:b/>
          <w:bCs/>
          <w:sz w:val="22"/>
          <w:szCs w:val="22"/>
        </w:rPr>
        <w:t>rekorów</w:t>
      </w:r>
      <w:proofErr w:type="spellEnd"/>
      <w:r w:rsidRPr="00787BA3">
        <w:rPr>
          <w:b/>
          <w:bCs/>
          <w:sz w:val="22"/>
          <w:szCs w:val="22"/>
        </w:rPr>
        <w:t xml:space="preserve"> danych z wykorzystaniem algorytmów bazujących na uczeniu maszynowym na potrzeby </w:t>
      </w:r>
      <w:proofErr w:type="spellStart"/>
      <w:r w:rsidRPr="00787BA3">
        <w:rPr>
          <w:b/>
          <w:bCs/>
          <w:sz w:val="22"/>
          <w:szCs w:val="22"/>
        </w:rPr>
        <w:t>WILiGZ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471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CBFF209" w14:textId="77777777" w:rsidR="00787BA3" w:rsidRDefault="00787BA3" w:rsidP="00787BA3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1AB543A0" w14:textId="77777777" w:rsidR="00787BA3" w:rsidRPr="00483084" w:rsidRDefault="00787BA3" w:rsidP="00787BA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36F00A72" w14:textId="77777777" w:rsidR="00787BA3" w:rsidRPr="00483084" w:rsidRDefault="00787BA3" w:rsidP="00787BA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1CD8F88" w14:textId="77777777" w:rsidR="00787BA3" w:rsidRPr="00483084" w:rsidRDefault="00787BA3" w:rsidP="00787BA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36081F43" w14:textId="77777777" w:rsidR="00787BA3" w:rsidRPr="00483084" w:rsidRDefault="00787BA3" w:rsidP="00787BA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0A4126C" w14:textId="77777777" w:rsidR="00787BA3" w:rsidRPr="00483084" w:rsidRDefault="00787BA3" w:rsidP="00787BA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163A534" w14:textId="77777777" w:rsidR="00787BA3" w:rsidRPr="00483084" w:rsidRDefault="00787BA3" w:rsidP="00787BA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6C5B25A" w14:textId="77777777" w:rsidR="00787BA3" w:rsidRDefault="00787BA3" w:rsidP="00787BA3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29580734" w14:textId="778FDF02" w:rsidR="00787BA3" w:rsidRPr="00483084" w:rsidRDefault="00787BA3" w:rsidP="00787BA3">
      <w:pPr>
        <w:pStyle w:val="Tekstpodstawowy"/>
        <w:spacing w:line="240" w:lineRule="auto"/>
        <w:jc w:val="both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C1780E">
        <w:rPr>
          <w:sz w:val="22"/>
          <w:szCs w:val="22"/>
        </w:rPr>
        <w:t>sprzętu</w:t>
      </w:r>
      <w:r>
        <w:rPr>
          <w:color w:val="000000"/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……………………………………..</w:t>
      </w:r>
    </w:p>
    <w:p w14:paraId="31192DEF" w14:textId="77777777" w:rsidR="00787BA3" w:rsidRPr="002A16E2" w:rsidRDefault="00787BA3" w:rsidP="00787BA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……………………… dni od daty 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E03EDB6" w14:textId="77777777" w:rsidR="00787BA3" w:rsidRPr="002A16E2" w:rsidRDefault="00787BA3" w:rsidP="00787BA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……………….</w:t>
      </w:r>
      <w:r w:rsidRPr="002A16E2">
        <w:rPr>
          <w:b/>
          <w:bCs/>
          <w:sz w:val="22"/>
          <w:szCs w:val="22"/>
        </w:rPr>
        <w:t xml:space="preserve"> miesięcy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67C32852" w14:textId="77777777" w:rsidR="00787BA3" w:rsidRDefault="00787BA3" w:rsidP="00787BA3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B60DF">
        <w:rPr>
          <w:b/>
          <w:bCs/>
          <w:sz w:val="22"/>
          <w:szCs w:val="22"/>
        </w:rPr>
        <w:t>Wielkość pamięci masowej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sz w:val="22"/>
          <w:szCs w:val="22"/>
        </w:rPr>
        <w:t xml:space="preserve">: </w:t>
      </w:r>
    </w:p>
    <w:p w14:paraId="44EEBD63" w14:textId="77777777" w:rsidR="00787BA3" w:rsidRDefault="00787BA3" w:rsidP="00787BA3">
      <w:p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Oświadczamy, iż oferujemy dysk</w:t>
      </w:r>
    </w:p>
    <w:p w14:paraId="15E45283" w14:textId="77777777" w:rsidR="00787BA3" w:rsidRDefault="00787BA3" w:rsidP="00787BA3">
      <w:pPr>
        <w:numPr>
          <w:ilvl w:val="0"/>
          <w:numId w:val="5"/>
        </w:num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Inny niż SSD M.2 2280 </w:t>
      </w:r>
      <w:proofErr w:type="spellStart"/>
      <w:r>
        <w:rPr>
          <w:sz w:val="22"/>
          <w:szCs w:val="22"/>
        </w:rPr>
        <w:t>PCIe</w:t>
      </w:r>
      <w:proofErr w:type="spellEnd"/>
      <w:r>
        <w:rPr>
          <w:sz w:val="22"/>
          <w:szCs w:val="22"/>
        </w:rPr>
        <w:t xml:space="preserve"> czwartej generacji </w:t>
      </w:r>
      <w:proofErr w:type="spellStart"/>
      <w:r>
        <w:rPr>
          <w:sz w:val="22"/>
          <w:szCs w:val="22"/>
        </w:rPr>
        <w:t>NVMe</w:t>
      </w:r>
      <w:proofErr w:type="spellEnd"/>
      <w:r>
        <w:rPr>
          <w:sz w:val="22"/>
          <w:szCs w:val="22"/>
        </w:rPr>
        <w:t xml:space="preserve"> klasy 40 o pojemności 1 TB – </w:t>
      </w:r>
      <w:r w:rsidRPr="00EE6C09">
        <w:rPr>
          <w:b/>
          <w:bCs/>
          <w:sz w:val="22"/>
          <w:szCs w:val="22"/>
        </w:rPr>
        <w:t>TAK</w:t>
      </w:r>
      <w:r>
        <w:rPr>
          <w:sz w:val="22"/>
          <w:szCs w:val="22"/>
        </w:rPr>
        <w:t xml:space="preserve"> / </w:t>
      </w:r>
      <w:r w:rsidRPr="00EE6C09">
        <w:rPr>
          <w:b/>
          <w:bCs/>
          <w:sz w:val="22"/>
          <w:szCs w:val="22"/>
        </w:rPr>
        <w:t>NIE</w:t>
      </w:r>
      <w:r>
        <w:rPr>
          <w:sz w:val="22"/>
          <w:szCs w:val="22"/>
        </w:rPr>
        <w:t>*</w:t>
      </w:r>
    </w:p>
    <w:p w14:paraId="733E335E" w14:textId="77777777" w:rsidR="00787BA3" w:rsidRDefault="00787BA3" w:rsidP="00787BA3">
      <w:pPr>
        <w:numPr>
          <w:ilvl w:val="0"/>
          <w:numId w:val="5"/>
        </w:num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SSD M.2 2280 </w:t>
      </w:r>
      <w:proofErr w:type="spellStart"/>
      <w:r>
        <w:rPr>
          <w:sz w:val="22"/>
          <w:szCs w:val="22"/>
        </w:rPr>
        <w:t>PCIe</w:t>
      </w:r>
      <w:proofErr w:type="spellEnd"/>
      <w:r>
        <w:rPr>
          <w:sz w:val="22"/>
          <w:szCs w:val="22"/>
        </w:rPr>
        <w:t xml:space="preserve"> czwartej generacji </w:t>
      </w:r>
      <w:proofErr w:type="spellStart"/>
      <w:r>
        <w:rPr>
          <w:sz w:val="22"/>
          <w:szCs w:val="22"/>
        </w:rPr>
        <w:t>NVMe</w:t>
      </w:r>
      <w:proofErr w:type="spellEnd"/>
      <w:r>
        <w:rPr>
          <w:sz w:val="22"/>
          <w:szCs w:val="22"/>
        </w:rPr>
        <w:t xml:space="preserve"> klasy 40 o pojemności 2 TB – TAK / </w:t>
      </w:r>
      <w:r w:rsidRPr="00EE6C09">
        <w:rPr>
          <w:b/>
          <w:bCs/>
          <w:sz w:val="22"/>
          <w:szCs w:val="22"/>
        </w:rPr>
        <w:t>NIE</w:t>
      </w:r>
      <w:r>
        <w:rPr>
          <w:sz w:val="22"/>
          <w:szCs w:val="22"/>
        </w:rPr>
        <w:t>*</w:t>
      </w:r>
    </w:p>
    <w:p w14:paraId="34459DCD" w14:textId="77FA3EA7" w:rsidR="00787BA3" w:rsidRDefault="00787BA3" w:rsidP="00787BA3">
      <w:pPr>
        <w:tabs>
          <w:tab w:val="left" w:pos="426"/>
        </w:tabs>
        <w:spacing w:after="12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 </w:t>
      </w:r>
      <w:r w:rsidRPr="00EE6C09">
        <w:rPr>
          <w:i/>
          <w:iCs/>
          <w:sz w:val="22"/>
          <w:szCs w:val="22"/>
        </w:rPr>
        <w:t xml:space="preserve">Należy zakreślić właściwe dla składanej oferty </w:t>
      </w:r>
      <w:r w:rsidRPr="00EE6C09">
        <w:rPr>
          <w:i/>
          <w:iCs/>
          <w:sz w:val="22"/>
          <w:szCs w:val="22"/>
        </w:rPr>
        <w:t>rozwiązanie</w:t>
      </w:r>
    </w:p>
    <w:p w14:paraId="0377E5C2" w14:textId="77777777" w:rsidR="00787BA3" w:rsidRPr="002A16E2" w:rsidRDefault="00787BA3" w:rsidP="00787BA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9B5E978" w14:textId="77777777" w:rsidR="00787BA3" w:rsidRDefault="00787BA3" w:rsidP="00787BA3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2CA5797" w14:textId="77777777" w:rsidR="00787BA3" w:rsidRDefault="00787BA3" w:rsidP="00787BA3">
      <w:pPr>
        <w:tabs>
          <w:tab w:val="left" w:pos="426"/>
        </w:tabs>
        <w:jc w:val="both"/>
        <w:rPr>
          <w:sz w:val="22"/>
          <w:szCs w:val="22"/>
        </w:rPr>
      </w:pPr>
    </w:p>
    <w:p w14:paraId="678F2221" w14:textId="77777777" w:rsidR="00787BA3" w:rsidRPr="002A16E2" w:rsidRDefault="00787BA3" w:rsidP="00787BA3">
      <w:pPr>
        <w:tabs>
          <w:tab w:val="left" w:pos="426"/>
        </w:tabs>
        <w:jc w:val="both"/>
        <w:rPr>
          <w:sz w:val="22"/>
          <w:szCs w:val="22"/>
        </w:rPr>
      </w:pPr>
    </w:p>
    <w:p w14:paraId="791D49DD" w14:textId="77777777" w:rsidR="00787BA3" w:rsidRDefault="00787BA3" w:rsidP="00787BA3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73A7A97B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021DB9D1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496E2A37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22566F07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68EE315D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14E8A41D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3BECB285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028964D3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6BED9139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13E915BF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6FF4094A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001551F9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4CF67B1F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26DE40E9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376CFA4B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6ACAEC4E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05D85D1B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58789685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2533519F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3CCF0A6B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6DCF738D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4A90C968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2F8B64E3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11AA2498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474AA3AD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1575F021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6889D204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0A4ACDDB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72C7FB56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7D01F598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4F37C307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2941B24B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5861BD6A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38AC6100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48122081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7A75D717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15C99295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7109101A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517F4034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33E42C2E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657AEC86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5D0A8C64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03BBBB92" w14:textId="77777777" w:rsidR="00787BA3" w:rsidRDefault="00787BA3" w:rsidP="00787BA3">
      <w:pPr>
        <w:rPr>
          <w:b/>
          <w:sz w:val="22"/>
          <w:szCs w:val="22"/>
          <w:u w:val="single"/>
        </w:rPr>
      </w:pPr>
    </w:p>
    <w:p w14:paraId="541788E9" w14:textId="77777777" w:rsidR="00787BA3" w:rsidRPr="002A16E2" w:rsidRDefault="00787BA3" w:rsidP="00787BA3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5EC2751" w14:textId="77777777" w:rsidR="00787BA3" w:rsidRPr="002A16E2" w:rsidRDefault="00787BA3" w:rsidP="00787BA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6FAD0BA4" w14:textId="77777777" w:rsidR="00787BA3" w:rsidRDefault="00787BA3" w:rsidP="00787BA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CA47BC7" w14:textId="77777777" w:rsidR="00787BA3" w:rsidRPr="003E2056" w:rsidRDefault="00787BA3" w:rsidP="00787BA3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D2D5C08" w14:textId="77777777" w:rsidR="00787BA3" w:rsidRPr="002A16E2" w:rsidRDefault="00787BA3" w:rsidP="00787BA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0307779" w14:textId="77777777" w:rsidR="00787BA3" w:rsidRPr="002A16E2" w:rsidRDefault="00787BA3" w:rsidP="00787BA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E642B42" w14:textId="77777777" w:rsidR="00787BA3" w:rsidRPr="002A16E2" w:rsidRDefault="00787BA3" w:rsidP="00787BA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DC55B4" w14:textId="77777777" w:rsidR="00787BA3" w:rsidRPr="002A16E2" w:rsidRDefault="00787BA3" w:rsidP="00787BA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87BA3" w:rsidRPr="002A16E2" w14:paraId="0DA56A41" w14:textId="77777777" w:rsidTr="0075233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07BE2" w14:textId="77777777" w:rsidR="00787BA3" w:rsidRPr="002A16E2" w:rsidRDefault="00787BA3" w:rsidP="00752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D6E5B" w14:textId="77777777" w:rsidR="00787BA3" w:rsidRPr="002A16E2" w:rsidRDefault="00787BA3" w:rsidP="00752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4EF906C" w14:textId="77777777" w:rsidR="00787BA3" w:rsidRPr="002A16E2" w:rsidRDefault="00787BA3" w:rsidP="00752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4405A" w14:textId="77777777" w:rsidR="00787BA3" w:rsidRPr="002A16E2" w:rsidRDefault="00787BA3" w:rsidP="007523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787BA3" w:rsidRPr="002A16E2" w14:paraId="04642079" w14:textId="77777777" w:rsidTr="0075233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A03E0" w14:textId="77777777" w:rsidR="00787BA3" w:rsidRPr="002A16E2" w:rsidRDefault="00787BA3" w:rsidP="0075233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36E0F" w14:textId="77777777" w:rsidR="00787BA3" w:rsidRPr="002A16E2" w:rsidRDefault="00787BA3" w:rsidP="007523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20C71" w14:textId="77777777" w:rsidR="00787BA3" w:rsidRPr="002A16E2" w:rsidRDefault="00787BA3" w:rsidP="007523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87BA3" w:rsidRPr="002A16E2" w14:paraId="685C8611" w14:textId="77777777" w:rsidTr="0075233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E7822" w14:textId="77777777" w:rsidR="00787BA3" w:rsidRPr="002A16E2" w:rsidRDefault="00787BA3" w:rsidP="0075233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37057" w14:textId="77777777" w:rsidR="00787BA3" w:rsidRPr="002A16E2" w:rsidRDefault="00787BA3" w:rsidP="007523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99816" w14:textId="77777777" w:rsidR="00787BA3" w:rsidRPr="002A16E2" w:rsidRDefault="00787BA3" w:rsidP="007523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090209A" w14:textId="77777777" w:rsidR="00787BA3" w:rsidRPr="002A16E2" w:rsidRDefault="00787BA3" w:rsidP="00787BA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43F9965" w14:textId="77777777" w:rsidR="00787BA3" w:rsidRPr="002A16E2" w:rsidRDefault="00787BA3" w:rsidP="00787BA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6ECB5A5" w14:textId="77777777" w:rsidR="00787BA3" w:rsidRPr="002A16E2" w:rsidRDefault="00787BA3" w:rsidP="00787BA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20161D2" w14:textId="77777777" w:rsidR="00787BA3" w:rsidRPr="002A16E2" w:rsidRDefault="00787BA3" w:rsidP="00787BA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A1277D4" w14:textId="77777777" w:rsidR="00787BA3" w:rsidRPr="002A16E2" w:rsidRDefault="00787BA3" w:rsidP="00787BA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18BBEE3" w14:textId="77777777" w:rsidR="00787BA3" w:rsidRPr="002A16E2" w:rsidRDefault="00787BA3" w:rsidP="00787BA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26BDC7" w14:textId="77777777" w:rsidR="00787BA3" w:rsidRPr="002A16E2" w:rsidRDefault="00787BA3" w:rsidP="00787BA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E4B7C81" w14:textId="77777777" w:rsidR="00787BA3" w:rsidRPr="002A16E2" w:rsidRDefault="00787BA3" w:rsidP="00787B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0F4068E" w14:textId="77777777" w:rsidR="00787BA3" w:rsidRPr="002A16E2" w:rsidRDefault="00787BA3" w:rsidP="00787BA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CAC3713" w14:textId="77777777" w:rsidR="00787BA3" w:rsidRPr="00F47191" w:rsidRDefault="00787BA3" w:rsidP="00787BA3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5C9A44D" w14:textId="77777777" w:rsidR="00787BA3" w:rsidRPr="000A160D" w:rsidRDefault="00787BA3" w:rsidP="00787BA3"/>
    <w:p w14:paraId="03B0FF7F" w14:textId="77777777" w:rsidR="00787BA3" w:rsidRPr="00707BF9" w:rsidRDefault="00787BA3" w:rsidP="00787BA3"/>
    <w:p w14:paraId="38465AF1" w14:textId="77777777" w:rsidR="00787BA3" w:rsidRPr="00CD41F8" w:rsidRDefault="00787BA3" w:rsidP="00787BA3"/>
    <w:p w14:paraId="7E1BA50A" w14:textId="77777777" w:rsidR="00787BA3" w:rsidRPr="00A71362" w:rsidRDefault="00787BA3" w:rsidP="00787BA3"/>
    <w:p w14:paraId="05977A81" w14:textId="77777777" w:rsidR="00787BA3" w:rsidRPr="00240295" w:rsidRDefault="00787BA3" w:rsidP="00787BA3"/>
    <w:p w14:paraId="1F4362BC" w14:textId="77777777" w:rsidR="00787BA3" w:rsidRPr="0030065D" w:rsidRDefault="00787BA3" w:rsidP="00787BA3"/>
    <w:p w14:paraId="772F7ECA" w14:textId="77777777" w:rsidR="00787BA3" w:rsidRPr="003041ED" w:rsidRDefault="00787BA3" w:rsidP="00787BA3"/>
    <w:p w14:paraId="742009EF" w14:textId="77777777" w:rsidR="00787BA3" w:rsidRPr="00D11EB7" w:rsidRDefault="00787BA3" w:rsidP="00787BA3"/>
    <w:p w14:paraId="0C2A0E16" w14:textId="77777777" w:rsidR="00787BA3" w:rsidRPr="004D5E9F" w:rsidRDefault="00787BA3" w:rsidP="00787BA3"/>
    <w:p w14:paraId="0A2C900A" w14:textId="77777777" w:rsidR="00FE545C" w:rsidRPr="00787BA3" w:rsidRDefault="00FE545C" w:rsidP="00787BA3"/>
    <w:sectPr w:rsidR="00FE545C" w:rsidRPr="00787B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EB130F" w14:textId="77777777" w:rsidR="002A39F2" w:rsidRDefault="002A39F2">
      <w:r>
        <w:separator/>
      </w:r>
    </w:p>
  </w:endnote>
  <w:endnote w:type="continuationSeparator" w:id="0">
    <w:p w14:paraId="4D22D3C0" w14:textId="77777777" w:rsidR="002A39F2" w:rsidRDefault="002A3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66D3D" w14:textId="77777777" w:rsidR="00102BC8" w:rsidRDefault="00102B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87504" w14:textId="77777777" w:rsidR="00787BA3" w:rsidRDefault="00787BA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5250BE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AF2C1" w14:textId="77777777" w:rsidR="00102BC8" w:rsidRDefault="00102B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53A7C" w14:textId="77777777" w:rsidR="002A39F2" w:rsidRDefault="002A39F2">
      <w:r>
        <w:separator/>
      </w:r>
    </w:p>
  </w:footnote>
  <w:footnote w:type="continuationSeparator" w:id="0">
    <w:p w14:paraId="1E82D68B" w14:textId="77777777" w:rsidR="002A39F2" w:rsidRDefault="002A3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76952" w14:textId="77777777" w:rsidR="00102BC8" w:rsidRDefault="00102B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E46C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FFB72" w14:textId="77777777" w:rsidR="00102BC8" w:rsidRDefault="00102B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0D52E5"/>
    <w:multiLevelType w:val="hybridMultilevel"/>
    <w:tmpl w:val="E660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62580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18918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3917189">
    <w:abstractNumId w:val="1"/>
  </w:num>
  <w:num w:numId="4" w16cid:durableId="1762795907">
    <w:abstractNumId w:val="3"/>
  </w:num>
  <w:num w:numId="5" w16cid:durableId="799034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9F2"/>
    <w:rsid w:val="00012286"/>
    <w:rsid w:val="000704FC"/>
    <w:rsid w:val="00071CCC"/>
    <w:rsid w:val="000B731D"/>
    <w:rsid w:val="000D6134"/>
    <w:rsid w:val="000E09C7"/>
    <w:rsid w:val="000F6589"/>
    <w:rsid w:val="00102BC8"/>
    <w:rsid w:val="00106636"/>
    <w:rsid w:val="00116EC6"/>
    <w:rsid w:val="001801DD"/>
    <w:rsid w:val="001D4612"/>
    <w:rsid w:val="00207E98"/>
    <w:rsid w:val="002723B0"/>
    <w:rsid w:val="002A39F2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7BA3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0DB3B23"/>
  <w15:chartTrackingRefBased/>
  <w15:docId w15:val="{D1D13788-F848-4F8D-98E7-E14F77C6D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7BA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787BA3"/>
  </w:style>
  <w:style w:type="character" w:customStyle="1" w:styleId="StopkaZnak">
    <w:name w:val="Stopka Znak"/>
    <w:basedOn w:val="Domylnaczcionkaakapitu"/>
    <w:link w:val="Stopka"/>
    <w:uiPriority w:val="99"/>
    <w:rsid w:val="00787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782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2024-08-30T11:29:00Z</cp:lastPrinted>
  <dcterms:created xsi:type="dcterms:W3CDTF">2024-08-30T11:29:00Z</dcterms:created>
  <dcterms:modified xsi:type="dcterms:W3CDTF">2024-08-30T11:29:00Z</dcterms:modified>
</cp:coreProperties>
</file>