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46FA4" w14:textId="05B2206C" w:rsidR="00EF0D8A" w:rsidRDefault="00EF0D8A" w:rsidP="00EF0D8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471</w:t>
      </w:r>
      <w:r>
        <w:rPr>
          <w:b/>
          <w:sz w:val="24"/>
        </w:rPr>
        <w:t>/24</w:t>
      </w:r>
    </w:p>
    <w:p w14:paraId="522BA332" w14:textId="77777777" w:rsidR="00EF0D8A" w:rsidRDefault="00EF0D8A" w:rsidP="00EF0D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208CFA" w14:textId="77777777" w:rsidR="00EF0D8A" w:rsidRDefault="00EF0D8A" w:rsidP="00EF0D8A">
      <w:pPr>
        <w:jc w:val="center"/>
        <w:rPr>
          <w:b/>
          <w:sz w:val="28"/>
          <w:szCs w:val="28"/>
        </w:rPr>
      </w:pPr>
    </w:p>
    <w:p w14:paraId="4ECD4E87" w14:textId="77777777" w:rsidR="00EF0D8A" w:rsidRDefault="00EF0D8A" w:rsidP="00EF0D8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54A66B0" w14:textId="77777777" w:rsidR="00EF0D8A" w:rsidRDefault="00EF0D8A" w:rsidP="00EF0D8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2523905" w14:textId="77777777" w:rsidR="00EF0D8A" w:rsidRDefault="00EF0D8A" w:rsidP="00EF0D8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7622872" w14:textId="77777777" w:rsidR="00EF0D8A" w:rsidRDefault="00EF0D8A" w:rsidP="00EF0D8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BB656A9" w14:textId="3D3AB40A" w:rsidR="00EF0D8A" w:rsidRDefault="00EF0D8A" w:rsidP="00EF0D8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0D8A">
        <w:rPr>
          <w:rFonts w:cs="Calibri"/>
          <w:b/>
          <w:bCs/>
        </w:rPr>
        <w:t xml:space="preserve">Dostawa wydajnego laptopa komputerowego przeznaczonego do tworzenia modeli w programach inżynieryjnych, obliczeń termodynamicznych oraz analizy dużych </w:t>
      </w:r>
      <w:proofErr w:type="spellStart"/>
      <w:r w:rsidRPr="00EF0D8A">
        <w:rPr>
          <w:rFonts w:cs="Calibri"/>
          <w:b/>
          <w:bCs/>
        </w:rPr>
        <w:t>rekorów</w:t>
      </w:r>
      <w:proofErr w:type="spellEnd"/>
      <w:r w:rsidRPr="00EF0D8A">
        <w:rPr>
          <w:rFonts w:cs="Calibri"/>
          <w:b/>
          <w:bCs/>
        </w:rPr>
        <w:t xml:space="preserve"> danych z wykorzystaniem algorytmów bazujących na uczeniu maszynowym na potrzeby </w:t>
      </w:r>
      <w:proofErr w:type="spellStart"/>
      <w:r w:rsidRPr="00EF0D8A">
        <w:rPr>
          <w:rFonts w:cs="Calibri"/>
          <w:b/>
          <w:bCs/>
        </w:rPr>
        <w:t>WILiGZ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D27798C" w14:textId="77777777" w:rsidR="00EF0D8A" w:rsidRDefault="00EF0D8A" w:rsidP="00EF0D8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E6EB5EC" w14:textId="77777777" w:rsidR="00EF0D8A" w:rsidRDefault="00EF0D8A" w:rsidP="00EF0D8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45CBD7" w14:textId="77777777" w:rsidR="00EF0D8A" w:rsidRDefault="00EF0D8A" w:rsidP="00EF0D8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8A9DE48" w14:textId="77777777" w:rsidR="00EF0D8A" w:rsidRDefault="00EF0D8A" w:rsidP="00EF0D8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7C14E90" w14:textId="77777777" w:rsidR="00EF0D8A" w:rsidRDefault="00EF0D8A" w:rsidP="00EF0D8A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DEFE56B" w14:textId="77777777" w:rsidR="00EF0D8A" w:rsidRDefault="00EF0D8A" w:rsidP="00EF0D8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741246B" w14:textId="77777777" w:rsidR="00EF0D8A" w:rsidRDefault="00EF0D8A" w:rsidP="00EF0D8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F0D8A" w14:paraId="481E45DE" w14:textId="77777777" w:rsidTr="007523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021A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06235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5F07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F0D8A" w14:paraId="050000CE" w14:textId="77777777" w:rsidTr="007523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2393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94A5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5A67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</w:tr>
      <w:tr w:rsidR="00EF0D8A" w14:paraId="57291EC2" w14:textId="77777777" w:rsidTr="007523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9B13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299A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E2F9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</w:tr>
      <w:tr w:rsidR="00EF0D8A" w14:paraId="3A3A28E1" w14:textId="77777777" w:rsidTr="007523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CA12" w14:textId="77777777" w:rsidR="00EF0D8A" w:rsidRDefault="00EF0D8A" w:rsidP="0075233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0D52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FB80" w14:textId="77777777" w:rsidR="00EF0D8A" w:rsidRDefault="00EF0D8A" w:rsidP="00752336">
            <w:pPr>
              <w:widowControl w:val="0"/>
              <w:spacing w:line="360" w:lineRule="auto"/>
              <w:jc w:val="both"/>
            </w:pPr>
          </w:p>
        </w:tc>
      </w:tr>
    </w:tbl>
    <w:p w14:paraId="643F0F3C" w14:textId="77777777" w:rsidR="00EF0D8A" w:rsidRDefault="00EF0D8A" w:rsidP="00EF0D8A">
      <w:pPr>
        <w:widowControl w:val="0"/>
        <w:spacing w:line="360" w:lineRule="auto"/>
        <w:jc w:val="both"/>
      </w:pPr>
    </w:p>
    <w:p w14:paraId="62386648" w14:textId="77777777" w:rsidR="00EF0D8A" w:rsidRDefault="00EF0D8A" w:rsidP="00EF0D8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8B8D12B" w14:textId="77777777" w:rsidR="00EF0D8A" w:rsidRDefault="00EF0D8A" w:rsidP="00EF0D8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53D1F82" w14:textId="77777777" w:rsidR="00EF0D8A" w:rsidRDefault="00EF0D8A" w:rsidP="00EF0D8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4EEA39B" w14:textId="77777777" w:rsidR="00EF0D8A" w:rsidRDefault="00EF0D8A" w:rsidP="00EF0D8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20741EE" w14:textId="77777777" w:rsidR="00EF0D8A" w:rsidRDefault="00EF0D8A" w:rsidP="00EF0D8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B793263" w14:textId="77777777" w:rsidR="00EF0D8A" w:rsidRDefault="00EF0D8A" w:rsidP="00EF0D8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38EBB3C" w14:textId="77777777" w:rsidR="00EF0D8A" w:rsidRDefault="00EF0D8A" w:rsidP="00EF0D8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5B1BA45" w14:textId="77777777" w:rsidR="00EF0D8A" w:rsidRDefault="00EF0D8A" w:rsidP="00EF0D8A">
      <w:pPr>
        <w:rPr>
          <w:rFonts w:eastAsia="Times New Roman"/>
          <w:lang w:eastAsia="pl-PL"/>
        </w:rPr>
      </w:pPr>
    </w:p>
    <w:p w14:paraId="6E43E239" w14:textId="77777777" w:rsidR="00EF0D8A" w:rsidRDefault="00EF0D8A" w:rsidP="00EF0D8A"/>
    <w:p w14:paraId="3D4A99E5" w14:textId="77777777" w:rsidR="00EF0D8A" w:rsidRDefault="00EF0D8A" w:rsidP="00EF0D8A"/>
    <w:p w14:paraId="71FEC353" w14:textId="77777777" w:rsidR="00EF0D8A" w:rsidRDefault="00EF0D8A" w:rsidP="00EF0D8A"/>
    <w:p w14:paraId="55983EE3" w14:textId="77777777" w:rsidR="00EF0D8A" w:rsidRPr="00D54AE7" w:rsidRDefault="00EF0D8A" w:rsidP="00EF0D8A"/>
    <w:p w14:paraId="4CB16E7E" w14:textId="77777777" w:rsidR="00EF0D8A" w:rsidRPr="007B5051" w:rsidRDefault="00EF0D8A" w:rsidP="00EF0D8A"/>
    <w:p w14:paraId="4DE8C46B" w14:textId="77777777" w:rsidR="00EF0D8A" w:rsidRPr="00EE068C" w:rsidRDefault="00EF0D8A" w:rsidP="00EF0D8A"/>
    <w:p w14:paraId="75C4253E" w14:textId="77777777" w:rsidR="00EF0D8A" w:rsidRPr="00047001" w:rsidRDefault="00EF0D8A" w:rsidP="00EF0D8A"/>
    <w:p w14:paraId="00D5BCB4" w14:textId="77777777" w:rsidR="00EF0D8A" w:rsidRPr="00DA5B35" w:rsidRDefault="00EF0D8A" w:rsidP="00EF0D8A"/>
    <w:p w14:paraId="22B4FE90" w14:textId="77777777" w:rsidR="00EF0D8A" w:rsidRPr="00633B83" w:rsidRDefault="00EF0D8A" w:rsidP="00EF0D8A"/>
    <w:p w14:paraId="731148CC" w14:textId="7AE87990" w:rsidR="00106AC7" w:rsidRPr="00EF0D8A" w:rsidRDefault="00106AC7" w:rsidP="00EF0D8A"/>
    <w:sectPr w:rsidR="00106AC7" w:rsidRPr="00EF0D8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40B0E" w14:textId="77777777" w:rsidR="00834C74" w:rsidRDefault="00834C74">
      <w:r>
        <w:separator/>
      </w:r>
    </w:p>
  </w:endnote>
  <w:endnote w:type="continuationSeparator" w:id="0">
    <w:p w14:paraId="390F3AD3" w14:textId="77777777" w:rsidR="00834C74" w:rsidRDefault="00834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0852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60EC1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BD0E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1D9FCA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C14B7B4">
        <v:line id="_x0000_s1025" style="position:absolute;left:0;text-align:left;z-index:251657728" from="-3.85pt,8.7pt" to="455.15pt,8.7pt"/>
      </w:pict>
    </w:r>
  </w:p>
  <w:p w14:paraId="22BF024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5E9E4" w14:textId="77777777" w:rsidR="000845A6" w:rsidRDefault="000845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A2DCA" w14:textId="77777777" w:rsidR="00834C74" w:rsidRDefault="00834C74">
      <w:r>
        <w:separator/>
      </w:r>
    </w:p>
  </w:footnote>
  <w:footnote w:type="continuationSeparator" w:id="0">
    <w:p w14:paraId="493E5E22" w14:textId="77777777" w:rsidR="00834C74" w:rsidRDefault="00834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FD783" w14:textId="77777777" w:rsidR="000845A6" w:rsidRDefault="00084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75CD2" w14:textId="77777777" w:rsidR="000845A6" w:rsidRDefault="000845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6AB62" w14:textId="77777777" w:rsidR="000845A6" w:rsidRDefault="000845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3802759">
    <w:abstractNumId w:val="15"/>
  </w:num>
  <w:num w:numId="2" w16cid:durableId="242490634">
    <w:abstractNumId w:val="0"/>
  </w:num>
  <w:num w:numId="3" w16cid:durableId="1302266948">
    <w:abstractNumId w:val="13"/>
  </w:num>
  <w:num w:numId="4" w16cid:durableId="1662923364">
    <w:abstractNumId w:val="8"/>
  </w:num>
  <w:num w:numId="5" w16cid:durableId="1931893729">
    <w:abstractNumId w:val="7"/>
  </w:num>
  <w:num w:numId="6" w16cid:durableId="34432236">
    <w:abstractNumId w:val="1"/>
  </w:num>
  <w:num w:numId="7" w16cid:durableId="2128696941">
    <w:abstractNumId w:val="6"/>
  </w:num>
  <w:num w:numId="8" w16cid:durableId="1757943275">
    <w:abstractNumId w:val="3"/>
  </w:num>
  <w:num w:numId="9" w16cid:durableId="2085448886">
    <w:abstractNumId w:val="2"/>
  </w:num>
  <w:num w:numId="10" w16cid:durableId="1126503267">
    <w:abstractNumId w:val="5"/>
  </w:num>
  <w:num w:numId="11" w16cid:durableId="1799446448">
    <w:abstractNumId w:val="11"/>
  </w:num>
  <w:num w:numId="12" w16cid:durableId="873734177">
    <w:abstractNumId w:val="4"/>
  </w:num>
  <w:num w:numId="13" w16cid:durableId="1389109335">
    <w:abstractNumId w:val="10"/>
  </w:num>
  <w:num w:numId="14" w16cid:durableId="1659840937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C74"/>
    <w:rsid w:val="0000184A"/>
    <w:rsid w:val="00012997"/>
    <w:rsid w:val="000621A2"/>
    <w:rsid w:val="00075CEC"/>
    <w:rsid w:val="000845A6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C74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0D8A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8F47D76"/>
  <w15:chartTrackingRefBased/>
  <w15:docId w15:val="{EF2D265A-D083-4440-93C4-DAF8E118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F0D8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EF0D8A"/>
  </w:style>
  <w:style w:type="paragraph" w:styleId="Akapitzlist">
    <w:name w:val="List Paragraph"/>
    <w:basedOn w:val="Normalny"/>
    <w:uiPriority w:val="34"/>
    <w:qFormat/>
    <w:rsid w:val="00EF0D8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356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2024-08-30T11:34:00Z</cp:lastPrinted>
  <dcterms:created xsi:type="dcterms:W3CDTF">2024-08-30T11:34:00Z</dcterms:created>
  <dcterms:modified xsi:type="dcterms:W3CDTF">2024-08-30T11:34:00Z</dcterms:modified>
</cp:coreProperties>
</file>