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C2E60A" w14:textId="77308266" w:rsidR="0026380E" w:rsidRDefault="0026380E" w:rsidP="0026380E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</w:t>
      </w:r>
      <w:r>
        <w:rPr>
          <w:b/>
          <w:sz w:val="24"/>
        </w:rPr>
        <w:t>456</w:t>
      </w:r>
      <w:r>
        <w:rPr>
          <w:b/>
          <w:sz w:val="24"/>
        </w:rPr>
        <w:t>/24</w:t>
      </w:r>
    </w:p>
    <w:p w14:paraId="5EFFF81B" w14:textId="77777777" w:rsidR="0026380E" w:rsidRDefault="0026380E" w:rsidP="002638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1CDE01EC" w14:textId="77777777" w:rsidR="0026380E" w:rsidRDefault="0026380E" w:rsidP="0026380E">
      <w:pPr>
        <w:jc w:val="center"/>
        <w:rPr>
          <w:b/>
          <w:sz w:val="28"/>
          <w:szCs w:val="28"/>
        </w:rPr>
      </w:pPr>
    </w:p>
    <w:p w14:paraId="0BFC739C" w14:textId="77777777" w:rsidR="0026380E" w:rsidRDefault="0026380E" w:rsidP="0026380E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6EEBD5FA" w14:textId="77777777" w:rsidR="0026380E" w:rsidRDefault="0026380E" w:rsidP="0026380E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687CBB66" w14:textId="77777777" w:rsidR="0026380E" w:rsidRDefault="0026380E" w:rsidP="0026380E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42E2155" w14:textId="77777777" w:rsidR="0026380E" w:rsidRDefault="0026380E" w:rsidP="0026380E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48C17539" w14:textId="626E0F39" w:rsidR="0026380E" w:rsidRDefault="0026380E" w:rsidP="0026380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03009">
        <w:rPr>
          <w:b/>
        </w:rPr>
        <w:t xml:space="preserve">Dostawa </w:t>
      </w:r>
      <w:r>
        <w:rPr>
          <w:b/>
        </w:rPr>
        <w:t xml:space="preserve">urządzeń sieciowych – </w:t>
      </w:r>
      <w:proofErr w:type="spellStart"/>
      <w:r>
        <w:rPr>
          <w:b/>
        </w:rPr>
        <w:t>switchy</w:t>
      </w:r>
      <w:proofErr w:type="spellEnd"/>
      <w:r>
        <w:rPr>
          <w:b/>
        </w:rPr>
        <w:t xml:space="preserve"> (2 szt.) dla CRI AGH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40BAE027" w14:textId="77777777" w:rsidR="0026380E" w:rsidRDefault="0026380E" w:rsidP="0026380E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C3606D7" w14:textId="77777777" w:rsidR="0026380E" w:rsidRDefault="0026380E" w:rsidP="0026380E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FB15BAC" w14:textId="77777777" w:rsidR="0026380E" w:rsidRDefault="0026380E" w:rsidP="0026380E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721688BC" w14:textId="77777777" w:rsidR="0026380E" w:rsidRDefault="0026380E" w:rsidP="0026380E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6588776D" w14:textId="77777777" w:rsidR="0026380E" w:rsidRDefault="0026380E" w:rsidP="0026380E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3F5A766D" w14:textId="77777777" w:rsidR="0026380E" w:rsidRDefault="0026380E" w:rsidP="0026380E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0C7E07AC" w14:textId="77777777" w:rsidR="0026380E" w:rsidRDefault="0026380E" w:rsidP="0026380E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26380E" w14:paraId="72448FB8" w14:textId="77777777" w:rsidTr="00866A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8FD51" w14:textId="77777777" w:rsidR="0026380E" w:rsidRDefault="0026380E" w:rsidP="00866A51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AF03B" w14:textId="77777777" w:rsidR="0026380E" w:rsidRDefault="0026380E" w:rsidP="00866A51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EDF2C" w14:textId="77777777" w:rsidR="0026380E" w:rsidRDefault="0026380E" w:rsidP="00866A51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26380E" w14:paraId="7AED0351" w14:textId="77777777" w:rsidTr="00866A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A85E5" w14:textId="77777777" w:rsidR="0026380E" w:rsidRDefault="0026380E" w:rsidP="00866A51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F8C5E" w14:textId="77777777" w:rsidR="0026380E" w:rsidRDefault="0026380E" w:rsidP="00866A5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B462" w14:textId="77777777" w:rsidR="0026380E" w:rsidRDefault="0026380E" w:rsidP="00866A51">
            <w:pPr>
              <w:widowControl w:val="0"/>
              <w:spacing w:line="360" w:lineRule="auto"/>
              <w:jc w:val="both"/>
            </w:pPr>
          </w:p>
        </w:tc>
      </w:tr>
      <w:tr w:rsidR="0026380E" w14:paraId="39EFFA5A" w14:textId="77777777" w:rsidTr="00866A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533F5" w14:textId="77777777" w:rsidR="0026380E" w:rsidRDefault="0026380E" w:rsidP="00866A51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72FD1" w14:textId="77777777" w:rsidR="0026380E" w:rsidRDefault="0026380E" w:rsidP="00866A5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261D5" w14:textId="77777777" w:rsidR="0026380E" w:rsidRDefault="0026380E" w:rsidP="00866A51">
            <w:pPr>
              <w:widowControl w:val="0"/>
              <w:spacing w:line="360" w:lineRule="auto"/>
              <w:jc w:val="both"/>
            </w:pPr>
          </w:p>
        </w:tc>
      </w:tr>
      <w:tr w:rsidR="0026380E" w14:paraId="693250AB" w14:textId="77777777" w:rsidTr="00866A51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41D98" w14:textId="77777777" w:rsidR="0026380E" w:rsidRDefault="0026380E" w:rsidP="00866A51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3454" w14:textId="77777777" w:rsidR="0026380E" w:rsidRDefault="0026380E" w:rsidP="00866A51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2168" w14:textId="77777777" w:rsidR="0026380E" w:rsidRDefault="0026380E" w:rsidP="00866A51">
            <w:pPr>
              <w:widowControl w:val="0"/>
              <w:spacing w:line="360" w:lineRule="auto"/>
              <w:jc w:val="both"/>
            </w:pPr>
          </w:p>
        </w:tc>
      </w:tr>
    </w:tbl>
    <w:p w14:paraId="4A4DB1AC" w14:textId="77777777" w:rsidR="0026380E" w:rsidRDefault="0026380E" w:rsidP="0026380E">
      <w:pPr>
        <w:widowControl w:val="0"/>
        <w:spacing w:line="360" w:lineRule="auto"/>
        <w:jc w:val="both"/>
      </w:pPr>
    </w:p>
    <w:p w14:paraId="21A5EF80" w14:textId="77777777" w:rsidR="0026380E" w:rsidRDefault="0026380E" w:rsidP="0026380E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75E1B712" w14:textId="77777777" w:rsidR="0026380E" w:rsidRDefault="0026380E" w:rsidP="0026380E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6F3928DE" w14:textId="77777777" w:rsidR="0026380E" w:rsidRDefault="0026380E" w:rsidP="0026380E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7EE1CC3F" w14:textId="77777777" w:rsidR="0026380E" w:rsidRDefault="0026380E" w:rsidP="0026380E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76599FA" w14:textId="77777777" w:rsidR="0026380E" w:rsidRDefault="0026380E" w:rsidP="0026380E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4FD0E6DC" w14:textId="77777777" w:rsidR="0026380E" w:rsidRDefault="0026380E" w:rsidP="0026380E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1C355400" w14:textId="77777777" w:rsidR="0026380E" w:rsidRDefault="0026380E" w:rsidP="0026380E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44E441D1" w14:textId="77777777" w:rsidR="0026380E" w:rsidRDefault="0026380E" w:rsidP="0026380E">
      <w:pPr>
        <w:rPr>
          <w:rFonts w:eastAsia="Times New Roman"/>
          <w:lang w:eastAsia="pl-PL"/>
        </w:rPr>
      </w:pPr>
    </w:p>
    <w:p w14:paraId="03BDC326" w14:textId="77777777" w:rsidR="0026380E" w:rsidRDefault="0026380E" w:rsidP="0026380E"/>
    <w:p w14:paraId="21F44294" w14:textId="77777777" w:rsidR="0026380E" w:rsidRDefault="0026380E" w:rsidP="0026380E"/>
    <w:p w14:paraId="32AADCF7" w14:textId="77777777" w:rsidR="0026380E" w:rsidRDefault="0026380E" w:rsidP="0026380E"/>
    <w:p w14:paraId="5FEBC838" w14:textId="77777777" w:rsidR="0026380E" w:rsidRPr="00D54AE7" w:rsidRDefault="0026380E" w:rsidP="0026380E"/>
    <w:p w14:paraId="736CFA09" w14:textId="77777777" w:rsidR="0026380E" w:rsidRPr="007B5051" w:rsidRDefault="0026380E" w:rsidP="0026380E"/>
    <w:p w14:paraId="36C1287A" w14:textId="77777777" w:rsidR="0026380E" w:rsidRPr="00EE068C" w:rsidRDefault="0026380E" w:rsidP="0026380E"/>
    <w:p w14:paraId="2B3A97E1" w14:textId="77777777" w:rsidR="0026380E" w:rsidRPr="00047001" w:rsidRDefault="0026380E" w:rsidP="0026380E"/>
    <w:p w14:paraId="01E15820" w14:textId="77777777" w:rsidR="0026380E" w:rsidRPr="00DA5B35" w:rsidRDefault="0026380E" w:rsidP="0026380E"/>
    <w:p w14:paraId="3CFE7EBE" w14:textId="77777777" w:rsidR="0026380E" w:rsidRPr="00633B83" w:rsidRDefault="0026380E" w:rsidP="0026380E"/>
    <w:p w14:paraId="52540ACD" w14:textId="6DD55D57" w:rsidR="00106AC7" w:rsidRPr="0026380E" w:rsidRDefault="00106AC7" w:rsidP="0026380E"/>
    <w:sectPr w:rsidR="00106AC7" w:rsidRPr="0026380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423CE4" w14:textId="77777777" w:rsidR="00266F43" w:rsidRDefault="00266F43">
      <w:r>
        <w:separator/>
      </w:r>
    </w:p>
  </w:endnote>
  <w:endnote w:type="continuationSeparator" w:id="0">
    <w:p w14:paraId="3CBEF43B" w14:textId="77777777" w:rsidR="00266F43" w:rsidRDefault="00266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22A06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7132D0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EFB09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95613A1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57A0FD71">
        <v:line id="_x0000_s1025" style="position:absolute;left:0;text-align:left;z-index:251657728" from="-3.85pt,8.7pt" to="455.15pt,8.7pt"/>
      </w:pict>
    </w:r>
  </w:p>
  <w:p w14:paraId="163BD69E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7C282" w14:textId="77777777" w:rsidR="00AF4E29" w:rsidRDefault="00AF4E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93445F" w14:textId="77777777" w:rsidR="00266F43" w:rsidRDefault="00266F43">
      <w:r>
        <w:separator/>
      </w:r>
    </w:p>
  </w:footnote>
  <w:footnote w:type="continuationSeparator" w:id="0">
    <w:p w14:paraId="2221065B" w14:textId="77777777" w:rsidR="00266F43" w:rsidRDefault="00266F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A3B7DC" w14:textId="77777777" w:rsidR="00AF4E29" w:rsidRDefault="00AF4E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F8C9CD" w14:textId="77777777" w:rsidR="00AF4E29" w:rsidRDefault="00AF4E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8A5577" w14:textId="77777777" w:rsidR="00AF4E29" w:rsidRDefault="00AF4E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66325948">
    <w:abstractNumId w:val="15"/>
  </w:num>
  <w:num w:numId="2" w16cid:durableId="1721974361">
    <w:abstractNumId w:val="0"/>
  </w:num>
  <w:num w:numId="3" w16cid:durableId="598803883">
    <w:abstractNumId w:val="13"/>
  </w:num>
  <w:num w:numId="4" w16cid:durableId="354889363">
    <w:abstractNumId w:val="8"/>
  </w:num>
  <w:num w:numId="5" w16cid:durableId="1959411659">
    <w:abstractNumId w:val="7"/>
  </w:num>
  <w:num w:numId="6" w16cid:durableId="76172767">
    <w:abstractNumId w:val="1"/>
  </w:num>
  <w:num w:numId="7" w16cid:durableId="916134690">
    <w:abstractNumId w:val="6"/>
  </w:num>
  <w:num w:numId="8" w16cid:durableId="295112223">
    <w:abstractNumId w:val="3"/>
  </w:num>
  <w:num w:numId="9" w16cid:durableId="1781872132">
    <w:abstractNumId w:val="2"/>
  </w:num>
  <w:num w:numId="10" w16cid:durableId="93940655">
    <w:abstractNumId w:val="5"/>
  </w:num>
  <w:num w:numId="11" w16cid:durableId="1851947763">
    <w:abstractNumId w:val="11"/>
  </w:num>
  <w:num w:numId="12" w16cid:durableId="5442499">
    <w:abstractNumId w:val="4"/>
  </w:num>
  <w:num w:numId="13" w16cid:durableId="1884291217">
    <w:abstractNumId w:val="10"/>
  </w:num>
  <w:num w:numId="14" w16cid:durableId="1796942486">
    <w:abstractNumId w:val="14"/>
  </w:num>
  <w:num w:numId="18" w16cid:durableId="5162407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6F43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6380E"/>
    <w:rsid w:val="00266F4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AF4E29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027AE81C"/>
  <w15:chartTrackingRefBased/>
  <w15:docId w15:val="{6BD09E66-5F48-4AA6-803F-BF0EBD1D8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6380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26380E"/>
  </w:style>
  <w:style w:type="paragraph" w:styleId="Akapitzlist">
    <w:name w:val="List Paragraph"/>
    <w:basedOn w:val="Normalny"/>
    <w:uiPriority w:val="34"/>
    <w:qFormat/>
    <w:rsid w:val="0026380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337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2024-08-30T06:32:00Z</cp:lastPrinted>
  <dcterms:created xsi:type="dcterms:W3CDTF">2024-08-30T06:29:00Z</dcterms:created>
  <dcterms:modified xsi:type="dcterms:W3CDTF">2024-08-30T06:32:00Z</dcterms:modified>
</cp:coreProperties>
</file>