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A9735" w14:textId="12F67A49" w:rsidR="00025386" w:rsidRPr="0066051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660512">
        <w:rPr>
          <w:bCs/>
          <w:i w:val="0"/>
          <w:sz w:val="20"/>
        </w:rPr>
        <w:t xml:space="preserve">Załącznik nr </w:t>
      </w:r>
      <w:r w:rsidR="00660512" w:rsidRPr="00660512">
        <w:rPr>
          <w:bCs/>
          <w:i w:val="0"/>
          <w:sz w:val="20"/>
        </w:rPr>
        <w:t>5</w:t>
      </w:r>
      <w:r w:rsidR="007666D6" w:rsidRPr="0066051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660512" w14:paraId="692A22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77CB2F" w14:textId="77777777" w:rsidR="008D442B" w:rsidRPr="0066051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2BA9886" w14:textId="77777777" w:rsidR="00053927" w:rsidRPr="0066051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7A2D57" w14:textId="77777777" w:rsidR="00053927" w:rsidRPr="0066051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6051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6051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06FA05A" w14:textId="77777777" w:rsidR="00A137C9" w:rsidRPr="0066051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6051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60512" w14:paraId="617B129E" w14:textId="77777777" w:rsidTr="004F10A0">
        <w:tc>
          <w:tcPr>
            <w:tcW w:w="2269" w:type="dxa"/>
            <w:shd w:val="clear" w:color="auto" w:fill="auto"/>
          </w:tcPr>
          <w:p w14:paraId="256766A7" w14:textId="77777777" w:rsidR="00A137C9" w:rsidRPr="0066051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D9D2DD" w14:textId="10A1D002" w:rsidR="00A137C9" w:rsidRPr="00660512" w:rsidRDefault="005F196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wiat przystankowych w gminie Niepołomice</w:t>
            </w:r>
            <w:r w:rsidR="00A137C9"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F1963" w:rsidRPr="00660512" w14:paraId="3657FFAC" w14:textId="77777777" w:rsidTr="0006793E">
        <w:tc>
          <w:tcPr>
            <w:tcW w:w="2269" w:type="dxa"/>
            <w:shd w:val="clear" w:color="auto" w:fill="auto"/>
          </w:tcPr>
          <w:p w14:paraId="4A9F8339" w14:textId="77777777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79F925" w14:textId="367E82A1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0A75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30</w:t>
            </w: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373ACAE1" w14:textId="77777777" w:rsidR="00A137C9" w:rsidRPr="0066051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85F9F2" w14:textId="59C2D521" w:rsidR="003A486D" w:rsidRPr="0066051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60512">
        <w:rPr>
          <w:rFonts w:ascii="Times New Roman" w:hAnsi="Times New Roman"/>
          <w:sz w:val="20"/>
          <w:szCs w:val="20"/>
        </w:rPr>
        <w:t xml:space="preserve">prowadzonego przez </w:t>
      </w:r>
      <w:r w:rsidR="005F1963" w:rsidRPr="00660512">
        <w:rPr>
          <w:rFonts w:ascii="Times New Roman" w:hAnsi="Times New Roman"/>
          <w:b/>
          <w:sz w:val="20"/>
          <w:szCs w:val="20"/>
        </w:rPr>
        <w:t>GMINA NIEPOŁOMICE</w:t>
      </w:r>
      <w:r w:rsidRPr="00660512">
        <w:rPr>
          <w:rFonts w:ascii="Times New Roman" w:hAnsi="Times New Roman"/>
          <w:b/>
          <w:sz w:val="20"/>
          <w:szCs w:val="20"/>
        </w:rPr>
        <w:t>,</w:t>
      </w:r>
      <w:r w:rsidRPr="00660512">
        <w:rPr>
          <w:rFonts w:ascii="Times New Roman" w:hAnsi="Times New Roman"/>
          <w:sz w:val="20"/>
          <w:szCs w:val="20"/>
        </w:rPr>
        <w:t xml:space="preserve"> d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D29B71" w14:textId="77777777" w:rsidR="00A137C9" w:rsidRPr="0066051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66051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660512" w14:paraId="65CB5C11" w14:textId="77777777" w:rsidTr="00A137C9">
        <w:tc>
          <w:tcPr>
            <w:tcW w:w="617" w:type="dxa"/>
            <w:shd w:val="clear" w:color="auto" w:fill="auto"/>
            <w:vAlign w:val="center"/>
          </w:tcPr>
          <w:p w14:paraId="2DA238C9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3693EBA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79838E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60512" w14:paraId="4B7D085A" w14:textId="77777777" w:rsidTr="00A137C9">
        <w:tc>
          <w:tcPr>
            <w:tcW w:w="617" w:type="dxa"/>
            <w:shd w:val="clear" w:color="auto" w:fill="auto"/>
            <w:vAlign w:val="center"/>
          </w:tcPr>
          <w:p w14:paraId="4597DED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E4C3F02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E1A215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60512" w14:paraId="35F875CA" w14:textId="77777777" w:rsidTr="00A137C9">
        <w:tc>
          <w:tcPr>
            <w:tcW w:w="617" w:type="dxa"/>
            <w:shd w:val="clear" w:color="auto" w:fill="auto"/>
            <w:vAlign w:val="center"/>
          </w:tcPr>
          <w:p w14:paraId="16B63C2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82DE39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3808EF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CB8FBE" w14:textId="44F01528" w:rsidR="00DC652A" w:rsidRPr="0066051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6051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F1963" w:rsidRPr="00660512">
        <w:rPr>
          <w:rFonts w:ascii="Times New Roman" w:hAnsi="Times New Roman"/>
          <w:sz w:val="20"/>
          <w:szCs w:val="20"/>
        </w:rPr>
        <w:t>(t.j. Dz. U. z 2023r. poz. 1605</w:t>
      </w:r>
      <w:r w:rsidR="000A75FD">
        <w:rPr>
          <w:rFonts w:ascii="Times New Roman" w:hAnsi="Times New Roman"/>
          <w:sz w:val="20"/>
          <w:szCs w:val="20"/>
        </w:rPr>
        <w:t xml:space="preserve"> ze zm.</w:t>
      </w:r>
      <w:r w:rsidR="005F1963" w:rsidRPr="00660512">
        <w:rPr>
          <w:rFonts w:ascii="Times New Roman" w:hAnsi="Times New Roman"/>
          <w:sz w:val="20"/>
          <w:szCs w:val="20"/>
        </w:rPr>
        <w:t>)</w:t>
      </w:r>
      <w:r w:rsidRPr="00660512">
        <w:rPr>
          <w:rFonts w:ascii="Times New Roman" w:hAnsi="Times New Roman"/>
          <w:sz w:val="20"/>
          <w:szCs w:val="20"/>
        </w:rPr>
        <w:t>, że w ramach zamówienia</w:t>
      </w:r>
      <w:r w:rsidR="00A137C9" w:rsidRPr="00660512">
        <w:rPr>
          <w:rFonts w:ascii="Times New Roman" w:hAnsi="Times New Roman"/>
          <w:sz w:val="20"/>
          <w:szCs w:val="20"/>
        </w:rPr>
        <w:t>,</w:t>
      </w:r>
      <w:r w:rsidR="00A137C9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6051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660512" w14:paraId="4472D6ED" w14:textId="77777777" w:rsidTr="00A137C9">
        <w:tc>
          <w:tcPr>
            <w:tcW w:w="617" w:type="dxa"/>
            <w:shd w:val="clear" w:color="auto" w:fill="auto"/>
            <w:vAlign w:val="center"/>
          </w:tcPr>
          <w:p w14:paraId="775618D4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036EAF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B9F82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60512" w14:paraId="27AC67A8" w14:textId="77777777" w:rsidTr="00A137C9">
        <w:tc>
          <w:tcPr>
            <w:tcW w:w="617" w:type="dxa"/>
            <w:shd w:val="clear" w:color="auto" w:fill="auto"/>
            <w:vAlign w:val="center"/>
          </w:tcPr>
          <w:p w14:paraId="04AC1040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F82C08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6BE255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60512" w14:paraId="03202818" w14:textId="77777777" w:rsidTr="00A137C9">
        <w:tc>
          <w:tcPr>
            <w:tcW w:w="617" w:type="dxa"/>
            <w:shd w:val="clear" w:color="auto" w:fill="auto"/>
            <w:vAlign w:val="center"/>
          </w:tcPr>
          <w:p w14:paraId="1C117013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4054CC9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A5FAA97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AECDE8" w14:textId="77777777" w:rsidR="007A2C38" w:rsidRPr="0066051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41DDEB3" w14:textId="77777777" w:rsidR="007A2C38" w:rsidRPr="0066051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432A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7B21CD" w14:textId="77777777" w:rsidR="00660512" w:rsidRPr="00660512" w:rsidRDefault="00660512" w:rsidP="0066051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126B5886" w14:textId="77777777" w:rsidR="00660512" w:rsidRPr="00660512" w:rsidRDefault="0066051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660512" w:rsidRPr="0066051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35E72" w14:textId="77777777" w:rsidR="00EE7335" w:rsidRDefault="00EE7335" w:rsidP="00025386">
      <w:pPr>
        <w:spacing w:after="0" w:line="240" w:lineRule="auto"/>
      </w:pPr>
      <w:r>
        <w:separator/>
      </w:r>
    </w:p>
  </w:endnote>
  <w:endnote w:type="continuationSeparator" w:id="0">
    <w:p w14:paraId="4BC0DF79" w14:textId="77777777" w:rsidR="00EE7335" w:rsidRDefault="00EE73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02A09" w14:textId="77777777" w:rsidR="005F1963" w:rsidRDefault="005F1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58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6BD25" w14:textId="77777777" w:rsidR="005F1963" w:rsidRDefault="005F1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9FD03" w14:textId="77777777" w:rsidR="00EE7335" w:rsidRDefault="00EE7335" w:rsidP="00025386">
      <w:pPr>
        <w:spacing w:after="0" w:line="240" w:lineRule="auto"/>
      </w:pPr>
      <w:r>
        <w:separator/>
      </w:r>
    </w:p>
  </w:footnote>
  <w:footnote w:type="continuationSeparator" w:id="0">
    <w:p w14:paraId="20CC22A4" w14:textId="77777777" w:rsidR="00EE7335" w:rsidRDefault="00EE73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79F37" w14:textId="77777777" w:rsidR="005F1963" w:rsidRDefault="005F1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76C72" w14:textId="77777777" w:rsidR="005F1963" w:rsidRDefault="005F1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B1E32" w14:textId="77777777" w:rsidR="005F1963" w:rsidRDefault="005F1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82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335"/>
    <w:rsid w:val="00025386"/>
    <w:rsid w:val="000423B9"/>
    <w:rsid w:val="00053927"/>
    <w:rsid w:val="00084786"/>
    <w:rsid w:val="000A75FD"/>
    <w:rsid w:val="00107B54"/>
    <w:rsid w:val="0016158F"/>
    <w:rsid w:val="001C2314"/>
    <w:rsid w:val="00213980"/>
    <w:rsid w:val="0024648D"/>
    <w:rsid w:val="002F68AC"/>
    <w:rsid w:val="003A486D"/>
    <w:rsid w:val="003E6BC4"/>
    <w:rsid w:val="004374F2"/>
    <w:rsid w:val="00460705"/>
    <w:rsid w:val="00485239"/>
    <w:rsid w:val="004A0686"/>
    <w:rsid w:val="004E27D7"/>
    <w:rsid w:val="004F10A0"/>
    <w:rsid w:val="0055145C"/>
    <w:rsid w:val="005624D8"/>
    <w:rsid w:val="00597299"/>
    <w:rsid w:val="005F1963"/>
    <w:rsid w:val="00620476"/>
    <w:rsid w:val="00657A47"/>
    <w:rsid w:val="00660512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D7FC8"/>
    <w:rsid w:val="00BE3BCE"/>
    <w:rsid w:val="00CB29AC"/>
    <w:rsid w:val="00D03170"/>
    <w:rsid w:val="00D55FC4"/>
    <w:rsid w:val="00D70E0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733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A73FE"/>
  <w15:chartTrackingRefBased/>
  <w15:docId w15:val="{9184BDFC-619B-4C6A-A1D7-AA50D40B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3</cp:revision>
  <cp:lastPrinted>2024-08-13T07:54:00Z</cp:lastPrinted>
  <dcterms:created xsi:type="dcterms:W3CDTF">2024-09-02T07:21:00Z</dcterms:created>
  <dcterms:modified xsi:type="dcterms:W3CDTF">2024-09-02T08:19:00Z</dcterms:modified>
</cp:coreProperties>
</file>