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A5244E" w14:textId="77777777" w:rsidR="00AB7BAF" w:rsidRDefault="00AB7BAF" w:rsidP="00AB7BAF">
      <w:pPr>
        <w:jc w:val="right"/>
        <w:rPr>
          <w:b/>
        </w:rPr>
      </w:pPr>
      <w:r>
        <w:rPr>
          <w:noProof/>
        </w:rPr>
        <w:pict w14:anchorId="116A5814">
          <v:roundrect id="AutoShape 2" o:spid="_x0000_s1030" style="position:absolute;left:0;text-align:left;margin-left:0;margin-top:-18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>
        <w:rPr>
          <w:b/>
        </w:rPr>
        <w:t>Załącznik nr 4</w:t>
      </w:r>
    </w:p>
    <w:p w14:paraId="136E739E" w14:textId="77777777" w:rsidR="00AB7BAF" w:rsidRDefault="00AB7BAF" w:rsidP="00AB7BAF">
      <w:pPr>
        <w:jc w:val="right"/>
        <w:rPr>
          <w:rFonts w:eastAsia="MS Mincho"/>
          <w:b/>
        </w:rPr>
      </w:pPr>
    </w:p>
    <w:p w14:paraId="0F563F7B" w14:textId="77777777" w:rsidR="00AB7BAF" w:rsidRDefault="00AB7BAF" w:rsidP="00AB7BAF">
      <w:pPr>
        <w:jc w:val="right"/>
        <w:rPr>
          <w:rFonts w:eastAsia="MS Mincho"/>
          <w:b/>
        </w:rPr>
      </w:pPr>
      <w:r>
        <w:rPr>
          <w:noProof/>
        </w:rPr>
        <w:pict w14:anchorId="37C1C33E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1" type="#_x0000_t202" style="position:absolute;left:0;text-align:left;margin-left:18pt;margin-top:8.4pt;width:126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1F6C0268" w14:textId="77777777" w:rsidR="00AB7BAF" w:rsidRDefault="00AB7BAF" w:rsidP="00AB7BAF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7ACE054E" w14:textId="77777777" w:rsidR="00AB7BAF" w:rsidRDefault="00AB7BAF" w:rsidP="00AB7BAF">
      <w:pPr>
        <w:jc w:val="right"/>
        <w:rPr>
          <w:rFonts w:eastAsia="MS Mincho"/>
          <w:b/>
        </w:rPr>
      </w:pPr>
    </w:p>
    <w:p w14:paraId="4CAE874F" w14:textId="77777777" w:rsidR="00AB7BAF" w:rsidRDefault="00AB7BAF" w:rsidP="00AB7BAF">
      <w:pPr>
        <w:jc w:val="center"/>
        <w:rPr>
          <w:b/>
        </w:rPr>
      </w:pPr>
      <w:r>
        <w:rPr>
          <w:b/>
        </w:rPr>
        <w:t>Kalkulacja Cenowa</w:t>
      </w:r>
    </w:p>
    <w:p w14:paraId="5E89B2D8" w14:textId="77777777" w:rsidR="00AB7BAF" w:rsidRDefault="00AB7BAF" w:rsidP="00AB7BA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639EFDCE" w14:textId="77777777" w:rsidR="00AB7BAF" w:rsidRDefault="00AB7BAF" w:rsidP="00AB7BA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657BB2E8" w14:textId="29BB5D63" w:rsidR="00AB7BAF" w:rsidRDefault="00AB7BAF" w:rsidP="00AB7BAF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</w:t>
      </w:r>
      <w:r>
        <w:rPr>
          <w:b/>
          <w:sz w:val="22"/>
        </w:rPr>
        <w:t>457</w:t>
      </w:r>
      <w:r>
        <w:rPr>
          <w:b/>
          <w:sz w:val="22"/>
        </w:rPr>
        <w:t>/24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AB7BAF" w14:paraId="38CB00DF" w14:textId="77777777" w:rsidTr="00FD26B0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58B5DC6" w14:textId="77777777" w:rsidR="00AB7BAF" w:rsidRDefault="00AB7BAF" w:rsidP="00FD26B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E99598F" w14:textId="77777777" w:rsidR="00AB7BAF" w:rsidRDefault="00AB7BAF" w:rsidP="00FD26B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C0D9A9E" w14:textId="77777777" w:rsidR="00AB7BAF" w:rsidRDefault="00AB7BAF" w:rsidP="00FD26B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0F166CD" w14:textId="77777777" w:rsidR="00AB7BAF" w:rsidRDefault="00AB7BAF" w:rsidP="00FD26B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7801CAA5" w14:textId="77777777" w:rsidR="00AB7BAF" w:rsidRDefault="00AB7BAF" w:rsidP="00FD26B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7C805AA" w14:textId="77777777" w:rsidR="00AB7BAF" w:rsidRDefault="00AB7BAF" w:rsidP="00FD26B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4F8E2FFC" w14:textId="77777777" w:rsidR="00AB7BAF" w:rsidRDefault="00AB7BAF" w:rsidP="00FD26B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1CD3BFAC" w14:textId="77777777" w:rsidR="00AB7BAF" w:rsidRDefault="00AB7BAF" w:rsidP="00FD26B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26CFD42" w14:textId="77777777" w:rsidR="00AB7BAF" w:rsidRDefault="00AB7BAF" w:rsidP="00FD26B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A3C834D" w14:textId="77777777" w:rsidR="00AB7BAF" w:rsidRDefault="00AB7BAF" w:rsidP="00FD26B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6E85EEE6" w14:textId="77777777" w:rsidR="00AB7BAF" w:rsidRDefault="00AB7BAF" w:rsidP="00FD26B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32ADACD" w14:textId="77777777" w:rsidR="00AB7BAF" w:rsidRDefault="00AB7BAF" w:rsidP="00FD26B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3E18BE05" w14:textId="77777777" w:rsidR="00AB7BAF" w:rsidRDefault="00AB7BAF" w:rsidP="00FD26B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563E8D99" w14:textId="77777777" w:rsidR="00AB7BAF" w:rsidRDefault="00AB7BAF" w:rsidP="00FD26B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AB7BAF" w14:paraId="39CD6B01" w14:textId="77777777" w:rsidTr="00FD26B0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EED4021" w14:textId="77777777" w:rsidR="00AB7BAF" w:rsidRDefault="00AB7BAF" w:rsidP="00FD26B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EC21904" w14:textId="77777777" w:rsidR="00AB7BAF" w:rsidRDefault="00AB7BAF" w:rsidP="00FD26B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7467EEE" w14:textId="77777777" w:rsidR="00AB7BAF" w:rsidRDefault="00AB7BAF" w:rsidP="00FD26B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6802716" w14:textId="77777777" w:rsidR="00AB7BAF" w:rsidRDefault="00AB7BAF" w:rsidP="00FD26B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D683A6D" w14:textId="77777777" w:rsidR="00AB7BAF" w:rsidRDefault="00AB7BAF" w:rsidP="00FD26B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29653B8" w14:textId="77777777" w:rsidR="00AB7BAF" w:rsidRDefault="00AB7BAF" w:rsidP="00FD26B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C1697E0" w14:textId="77777777" w:rsidR="00AB7BAF" w:rsidRDefault="00AB7BAF" w:rsidP="00FD26B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AB7BAF" w14:paraId="2CF23E8E" w14:textId="77777777" w:rsidTr="00FD26B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8EDE4E" w14:textId="77777777" w:rsidR="00AB7BAF" w:rsidRDefault="00AB7BAF" w:rsidP="00FD26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F3211D" w14:textId="77777777" w:rsidR="00AB7BAF" w:rsidRDefault="00AB7BAF" w:rsidP="00FD26B0">
            <w:pPr>
              <w:rPr>
                <w:b/>
                <w:sz w:val="20"/>
                <w:szCs w:val="20"/>
              </w:rPr>
            </w:pPr>
          </w:p>
          <w:p w14:paraId="794A3A03" w14:textId="77777777" w:rsidR="00AB7BAF" w:rsidRDefault="00AB7BAF" w:rsidP="00FD26B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0752F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C5BB9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7A546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C1278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D6D98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B7BAF" w14:paraId="3B468286" w14:textId="77777777" w:rsidTr="00FD26B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569B5C" w14:textId="77777777" w:rsidR="00AB7BAF" w:rsidRDefault="00AB7BAF" w:rsidP="00FD26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930717" w14:textId="77777777" w:rsidR="00AB7BAF" w:rsidRDefault="00AB7BAF" w:rsidP="00FD26B0">
            <w:pPr>
              <w:rPr>
                <w:b/>
                <w:sz w:val="20"/>
                <w:szCs w:val="20"/>
              </w:rPr>
            </w:pPr>
          </w:p>
          <w:p w14:paraId="4883E20F" w14:textId="77777777" w:rsidR="00AB7BAF" w:rsidRDefault="00AB7BAF" w:rsidP="00FD26B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43816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86748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EECFA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61906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ACBBA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B7BAF" w14:paraId="0FA6D6A2" w14:textId="77777777" w:rsidTr="00FD26B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0A345C" w14:textId="77777777" w:rsidR="00AB7BAF" w:rsidRDefault="00AB7BAF" w:rsidP="00FD26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87738D" w14:textId="77777777" w:rsidR="00AB7BAF" w:rsidRDefault="00AB7BAF" w:rsidP="00FD26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68E906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06E4F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4B287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1B930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3F9B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B7BAF" w14:paraId="1FB14B4C" w14:textId="77777777" w:rsidTr="00FD26B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84B69C" w14:textId="77777777" w:rsidR="00AB7BAF" w:rsidRDefault="00AB7BAF" w:rsidP="00FD26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5E3A2B" w14:textId="77777777" w:rsidR="00AB7BAF" w:rsidRDefault="00AB7BAF" w:rsidP="00FD26B0">
            <w:pPr>
              <w:rPr>
                <w:sz w:val="20"/>
                <w:szCs w:val="20"/>
              </w:rPr>
            </w:pPr>
          </w:p>
          <w:p w14:paraId="7DEA3FA3" w14:textId="77777777" w:rsidR="00AB7BAF" w:rsidRDefault="00AB7BAF" w:rsidP="00FD26B0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983D03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96C0A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28E34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6412C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F1E7B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B7BAF" w14:paraId="6DBCB8EB" w14:textId="77777777" w:rsidTr="00FD26B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A26AC3" w14:textId="77777777" w:rsidR="00AB7BAF" w:rsidRDefault="00AB7BAF" w:rsidP="00FD26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E6B7F8" w14:textId="77777777" w:rsidR="00AB7BAF" w:rsidRDefault="00AB7BAF" w:rsidP="00FD26B0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622C8C1E" w14:textId="77777777" w:rsidR="00AB7BAF" w:rsidRDefault="00AB7BAF" w:rsidP="00FD26B0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0851BC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47648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A91F5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E29C2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4FBCD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B7BAF" w14:paraId="54D72DB2" w14:textId="77777777" w:rsidTr="00FD26B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0EFA37" w14:textId="77777777" w:rsidR="00AB7BAF" w:rsidRDefault="00AB7BAF" w:rsidP="00FD26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A21114" w14:textId="77777777" w:rsidR="00AB7BAF" w:rsidRDefault="00AB7BAF" w:rsidP="00FD26B0">
            <w:pPr>
              <w:rPr>
                <w:b/>
                <w:sz w:val="20"/>
                <w:szCs w:val="20"/>
              </w:rPr>
            </w:pPr>
          </w:p>
          <w:p w14:paraId="15762B46" w14:textId="77777777" w:rsidR="00AB7BAF" w:rsidRDefault="00AB7BAF" w:rsidP="00FD26B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66CB55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370D8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CD6C7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84EA2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D7B7D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B7BAF" w14:paraId="6BC85EAB" w14:textId="77777777" w:rsidTr="00FD26B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00E3D9" w14:textId="77777777" w:rsidR="00AB7BAF" w:rsidRDefault="00AB7BAF" w:rsidP="00FD26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31E208" w14:textId="77777777" w:rsidR="00AB7BAF" w:rsidRDefault="00AB7BAF" w:rsidP="00FD26B0">
            <w:pPr>
              <w:rPr>
                <w:b/>
                <w:sz w:val="20"/>
                <w:szCs w:val="20"/>
              </w:rPr>
            </w:pPr>
          </w:p>
          <w:p w14:paraId="0BB943D2" w14:textId="77777777" w:rsidR="00AB7BAF" w:rsidRDefault="00AB7BAF" w:rsidP="00FD26B0">
            <w:pPr>
              <w:rPr>
                <w:b/>
                <w:sz w:val="20"/>
                <w:szCs w:val="20"/>
              </w:rPr>
            </w:pPr>
          </w:p>
          <w:p w14:paraId="5D6B8CE1" w14:textId="77777777" w:rsidR="00AB7BAF" w:rsidRDefault="00AB7BAF" w:rsidP="00FD26B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08796C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6C402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A34CD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89688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3B520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B7BAF" w14:paraId="5C737A0E" w14:textId="77777777" w:rsidTr="00FD26B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E4C25B" w14:textId="77777777" w:rsidR="00AB7BAF" w:rsidRDefault="00AB7BAF" w:rsidP="00FD26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00D6D4" w14:textId="77777777" w:rsidR="00AB7BAF" w:rsidRDefault="00AB7BAF" w:rsidP="00FD26B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3E5E95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F37B9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97385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1A1D1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98300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B7BAF" w14:paraId="78D42D2D" w14:textId="77777777" w:rsidTr="00FD26B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E49DF" w14:textId="77777777" w:rsidR="00AB7BAF" w:rsidRDefault="00AB7BAF" w:rsidP="00FD26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04C13D" w14:textId="77777777" w:rsidR="00AB7BAF" w:rsidRDefault="00AB7BAF" w:rsidP="00FD26B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75F0BC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1699C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D75B0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8CFFC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FB15D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B7BAF" w14:paraId="6806DE68" w14:textId="77777777" w:rsidTr="00FD26B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D602DE" w14:textId="77777777" w:rsidR="00AB7BAF" w:rsidRDefault="00AB7BAF" w:rsidP="00FD26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38F1A9" w14:textId="77777777" w:rsidR="00AB7BAF" w:rsidRDefault="00AB7BAF" w:rsidP="00FD26B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9BD9B3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BAB39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4ABF0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4BDFA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8E49B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B7BAF" w14:paraId="1E4C229B" w14:textId="77777777" w:rsidTr="00FD26B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8F1C49" w14:textId="77777777" w:rsidR="00AB7BAF" w:rsidRDefault="00AB7BAF" w:rsidP="00FD26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3D1AED" w14:textId="77777777" w:rsidR="00AB7BAF" w:rsidRDefault="00AB7BAF" w:rsidP="00FD26B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3EB9FC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1C1C1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2CE58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2FFE0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F2286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B7BAF" w14:paraId="41445EE0" w14:textId="77777777" w:rsidTr="00FD26B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D8696D" w14:textId="77777777" w:rsidR="00AB7BAF" w:rsidRDefault="00AB7BAF" w:rsidP="00FD26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5161A0" w14:textId="77777777" w:rsidR="00AB7BAF" w:rsidRDefault="00AB7BAF" w:rsidP="00FD26B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1B079A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F5592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2857A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77614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9D887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B7BAF" w14:paraId="09C7CA02" w14:textId="77777777" w:rsidTr="00FD26B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F89B2D" w14:textId="77777777" w:rsidR="00AB7BAF" w:rsidRDefault="00AB7BAF" w:rsidP="00FD26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660B74" w14:textId="77777777" w:rsidR="00AB7BAF" w:rsidRDefault="00AB7BAF" w:rsidP="00FD26B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D22F96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89483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64BB8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39B6C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E664F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B7BAF" w14:paraId="0F36AA1F" w14:textId="77777777" w:rsidTr="00FD26B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9D5204" w14:textId="77777777" w:rsidR="00AB7BAF" w:rsidRDefault="00AB7BAF" w:rsidP="00FD26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60527F" w14:textId="77777777" w:rsidR="00AB7BAF" w:rsidRDefault="00AB7BAF" w:rsidP="00FD26B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49B352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11AD1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EAF72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D9B6D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09DE9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B7BAF" w14:paraId="2243C29E" w14:textId="77777777" w:rsidTr="00FD26B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291CC3" w14:textId="77777777" w:rsidR="00AB7BAF" w:rsidRDefault="00AB7BAF" w:rsidP="00FD26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4132D8" w14:textId="77777777" w:rsidR="00AB7BAF" w:rsidRDefault="00AB7BAF" w:rsidP="00FD26B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483F52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1DEC4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BE4F6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B909A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7389D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B7BAF" w14:paraId="66F80B38" w14:textId="77777777" w:rsidTr="00FD26B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8DEA3D" w14:textId="77777777" w:rsidR="00AB7BAF" w:rsidRDefault="00AB7BAF" w:rsidP="00FD26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5FDA8A" w14:textId="77777777" w:rsidR="00AB7BAF" w:rsidRDefault="00AB7BAF" w:rsidP="00FD26B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4F9255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DBB8B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0964B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28A13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7B1AC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B7BAF" w14:paraId="7DF990CD" w14:textId="77777777" w:rsidTr="00FD26B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D3475F" w14:textId="77777777" w:rsidR="00AB7BAF" w:rsidRDefault="00AB7BAF" w:rsidP="00FD26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65F428" w14:textId="77777777" w:rsidR="00AB7BAF" w:rsidRDefault="00AB7BAF" w:rsidP="00FD26B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548AE9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1C118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99542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FA8CC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B46D8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3F894BB1" w14:textId="77777777" w:rsidR="00AB7BAF" w:rsidRDefault="00AB7BAF" w:rsidP="00AB7BAF"/>
    <w:p w14:paraId="13294E32" w14:textId="77777777" w:rsidR="00AB7BAF" w:rsidRDefault="00AB7BAF" w:rsidP="00AB7BAF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AB7BAF" w14:paraId="5AD26A18" w14:textId="77777777" w:rsidTr="00FD26B0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1299DDF" w14:textId="77777777" w:rsidR="00AB7BAF" w:rsidRDefault="00AB7BAF" w:rsidP="00FD26B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49A1BF4" w14:textId="77777777" w:rsidR="00AB7BAF" w:rsidRDefault="00AB7BAF" w:rsidP="00FD26B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72F0C00" w14:textId="77777777" w:rsidR="00AB7BAF" w:rsidRDefault="00AB7BAF" w:rsidP="00FD26B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2EC23DB" w14:textId="77777777" w:rsidR="00AB7BAF" w:rsidRDefault="00AB7BAF" w:rsidP="00FD26B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482869D1" w14:textId="77777777" w:rsidR="00AB7BAF" w:rsidRDefault="00AB7BAF" w:rsidP="00FD26B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17047EC" w14:textId="77777777" w:rsidR="00AB7BAF" w:rsidRDefault="00AB7BAF" w:rsidP="00FD26B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5B841022" w14:textId="77777777" w:rsidR="00AB7BAF" w:rsidRDefault="00AB7BAF" w:rsidP="00FD26B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746BDBAA" w14:textId="77777777" w:rsidR="00AB7BAF" w:rsidRDefault="00AB7BAF" w:rsidP="00FD26B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8D6F780" w14:textId="77777777" w:rsidR="00AB7BAF" w:rsidRDefault="00AB7BAF" w:rsidP="00FD26B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19E1D553" w14:textId="77777777" w:rsidR="00AB7BAF" w:rsidRDefault="00AB7BAF" w:rsidP="00FD26B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07C1933E" w14:textId="77777777" w:rsidR="00AB7BAF" w:rsidRDefault="00AB7BAF" w:rsidP="00FD26B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83A6CF1" w14:textId="77777777" w:rsidR="00AB7BAF" w:rsidRDefault="00AB7BAF" w:rsidP="00FD26B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647234F6" w14:textId="77777777" w:rsidR="00AB7BAF" w:rsidRDefault="00AB7BAF" w:rsidP="00FD26B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0C66B24A" w14:textId="77777777" w:rsidR="00AB7BAF" w:rsidRDefault="00AB7BAF" w:rsidP="00FD26B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AB7BAF" w14:paraId="33713876" w14:textId="77777777" w:rsidTr="00FD26B0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53CF0CF" w14:textId="77777777" w:rsidR="00AB7BAF" w:rsidRDefault="00AB7BAF" w:rsidP="00FD26B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DEF2A17" w14:textId="77777777" w:rsidR="00AB7BAF" w:rsidRDefault="00AB7BAF" w:rsidP="00FD26B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B2E759D" w14:textId="77777777" w:rsidR="00AB7BAF" w:rsidRDefault="00AB7BAF" w:rsidP="00FD26B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0631041" w14:textId="77777777" w:rsidR="00AB7BAF" w:rsidRDefault="00AB7BAF" w:rsidP="00FD26B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3737025" w14:textId="77777777" w:rsidR="00AB7BAF" w:rsidRDefault="00AB7BAF" w:rsidP="00FD26B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EA20FCF" w14:textId="77777777" w:rsidR="00AB7BAF" w:rsidRDefault="00AB7BAF" w:rsidP="00FD26B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A456645" w14:textId="77777777" w:rsidR="00AB7BAF" w:rsidRDefault="00AB7BAF" w:rsidP="00FD26B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AB7BAF" w14:paraId="201631EC" w14:textId="77777777" w:rsidTr="00FD26B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8FE714" w14:textId="2DE7C331" w:rsidR="00AB7BAF" w:rsidRDefault="00AB7BAF" w:rsidP="00FD26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A0A66F" w14:textId="77777777" w:rsidR="00AB7BAF" w:rsidRDefault="00AB7BAF" w:rsidP="00FD26B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1DC4B1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FA860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B17E7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0FF7D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640F1" w14:textId="77777777" w:rsidR="00AB7BAF" w:rsidRDefault="00AB7BAF" w:rsidP="00FD26B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B7BAF" w14:paraId="4AB0E176" w14:textId="77777777" w:rsidTr="00FD26B0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467602D" w14:textId="77777777" w:rsidR="00AB7BAF" w:rsidRDefault="00AB7BAF" w:rsidP="00FD26B0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E14F6D" w14:textId="77777777" w:rsidR="00AB7BAF" w:rsidRDefault="00AB7BAF" w:rsidP="00FD26B0">
            <w:pPr>
              <w:rPr>
                <w:rFonts w:ascii="Calibri" w:hAnsi="Calibri"/>
              </w:rPr>
            </w:pPr>
          </w:p>
        </w:tc>
      </w:tr>
    </w:tbl>
    <w:p w14:paraId="7EC65609" w14:textId="77777777" w:rsidR="00AB7BAF" w:rsidRDefault="00AB7BAF" w:rsidP="00AB7BAF">
      <w:pPr>
        <w:rPr>
          <w:b/>
          <w:bCs/>
          <w:sz w:val="22"/>
          <w:szCs w:val="22"/>
        </w:rPr>
      </w:pPr>
    </w:p>
    <w:p w14:paraId="19DFA63C" w14:textId="77777777" w:rsidR="00AB7BAF" w:rsidRPr="00932BBB" w:rsidRDefault="00AB7BAF" w:rsidP="00AB7BAF">
      <w:pPr>
        <w:rPr>
          <w:b/>
          <w:bCs/>
          <w:sz w:val="22"/>
          <w:szCs w:val="22"/>
        </w:rPr>
      </w:pPr>
      <w:r w:rsidRPr="00932BBB"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33F91527" w14:textId="77777777" w:rsidR="00AB7BAF" w:rsidRDefault="00AB7BAF" w:rsidP="00AB7BAF">
      <w:pPr>
        <w:jc w:val="both"/>
        <w:rPr>
          <w:sz w:val="22"/>
          <w:szCs w:val="22"/>
        </w:rPr>
      </w:pPr>
      <w:r w:rsidRPr="00932BBB">
        <w:rPr>
          <w:sz w:val="22"/>
          <w:szCs w:val="22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75AD4C56" w14:textId="77777777" w:rsidR="00AB7BAF" w:rsidRPr="00932BBB" w:rsidRDefault="00AB7BAF" w:rsidP="00AB7BAF">
      <w:pPr>
        <w:jc w:val="center"/>
        <w:rPr>
          <w:bCs/>
          <w:i/>
          <w:iCs/>
          <w:color w:val="FF0000"/>
          <w:sz w:val="22"/>
          <w:szCs w:val="22"/>
        </w:rPr>
      </w:pPr>
      <w:r w:rsidRPr="00932BBB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145670E9" w14:textId="77777777" w:rsidR="00AB7BAF" w:rsidRPr="002506CC" w:rsidRDefault="00AB7BAF" w:rsidP="00AB7BAF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932BBB"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14:paraId="53366340" w14:textId="77777777" w:rsidR="00AB7BAF" w:rsidRPr="0087138B" w:rsidRDefault="00AB7BAF" w:rsidP="00AB7BAF"/>
    <w:p w14:paraId="07644D93" w14:textId="7EBAAC3B" w:rsidR="0014437C" w:rsidRPr="00AB7BAF" w:rsidRDefault="0014437C" w:rsidP="00AB7BAF"/>
    <w:sectPr w:rsidR="0014437C" w:rsidRPr="00AB7BA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876815" w14:textId="77777777" w:rsidR="00CD32EB" w:rsidRDefault="00CD32EB">
      <w:r>
        <w:separator/>
      </w:r>
    </w:p>
  </w:endnote>
  <w:endnote w:type="continuationSeparator" w:id="0">
    <w:p w14:paraId="094B9EFF" w14:textId="77777777" w:rsidR="00CD32EB" w:rsidRDefault="00CD3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CF7253" w14:textId="77777777" w:rsidR="00D5330B" w:rsidRDefault="00D533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CD094F" w14:textId="77777777" w:rsidR="00AB7BAF" w:rsidRPr="00CC4E7C" w:rsidRDefault="00AB7BAF" w:rsidP="00AB7BAF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15A7DB71" w14:textId="77777777" w:rsidR="00D5330B" w:rsidRDefault="00D5330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82BF88" w14:textId="77777777" w:rsidR="00D5330B" w:rsidRDefault="00D533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B93A59" w14:textId="77777777" w:rsidR="00CD32EB" w:rsidRDefault="00CD32EB">
      <w:r>
        <w:separator/>
      </w:r>
    </w:p>
  </w:footnote>
  <w:footnote w:type="continuationSeparator" w:id="0">
    <w:p w14:paraId="170E62A0" w14:textId="77777777" w:rsidR="00CD32EB" w:rsidRDefault="00CD32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DE9667" w14:textId="77777777" w:rsidR="00D5330B" w:rsidRDefault="00D533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4B27F6" w14:textId="77777777" w:rsidR="00D5330B" w:rsidRDefault="00D533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6D6291" w14:textId="77777777" w:rsidR="00D5330B" w:rsidRDefault="00D533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5292708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32EB"/>
    <w:rsid w:val="00021E1F"/>
    <w:rsid w:val="0011188B"/>
    <w:rsid w:val="00142162"/>
    <w:rsid w:val="0014437C"/>
    <w:rsid w:val="001946D8"/>
    <w:rsid w:val="001F6B73"/>
    <w:rsid w:val="00303635"/>
    <w:rsid w:val="00347293"/>
    <w:rsid w:val="00505EB1"/>
    <w:rsid w:val="00516B1B"/>
    <w:rsid w:val="005955BF"/>
    <w:rsid w:val="007054E7"/>
    <w:rsid w:val="007220EB"/>
    <w:rsid w:val="007F25C7"/>
    <w:rsid w:val="0086523D"/>
    <w:rsid w:val="008909FE"/>
    <w:rsid w:val="008F4EAF"/>
    <w:rsid w:val="008F7315"/>
    <w:rsid w:val="0091125A"/>
    <w:rsid w:val="009508B9"/>
    <w:rsid w:val="00AB7BAF"/>
    <w:rsid w:val="00CD32EB"/>
    <w:rsid w:val="00D5330B"/>
    <w:rsid w:val="00DD422F"/>
    <w:rsid w:val="00E43493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  <w14:docId w14:val="38B0006F"/>
  <w15:chartTrackingRefBased/>
  <w15:docId w15:val="{F9DF1EC7-2EF4-42F7-AE96-A4034DFB6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7BA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B7BA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533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5330B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533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5330B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B7BAF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176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1601-01-01T00:00:00Z</cp:lastPrinted>
  <dcterms:created xsi:type="dcterms:W3CDTF">2024-08-28T11:27:00Z</dcterms:created>
  <dcterms:modified xsi:type="dcterms:W3CDTF">2024-08-28T11:29:00Z</dcterms:modified>
</cp:coreProperties>
</file>