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01E75" w14:textId="50F1E8D9" w:rsidR="008D2AB8" w:rsidRPr="001356D4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b w:val="0"/>
          <w:sz w:val="18"/>
          <w:szCs w:val="18"/>
        </w:rPr>
        <w:tab/>
      </w:r>
      <w:r w:rsidRPr="001356D4">
        <w:rPr>
          <w:rFonts w:ascii="Verdana" w:hAnsi="Verdana"/>
          <w:sz w:val="18"/>
          <w:szCs w:val="18"/>
        </w:rPr>
        <w:t xml:space="preserve">Załącznik nr </w:t>
      </w:r>
      <w:r w:rsidR="00012286" w:rsidRPr="001356D4">
        <w:rPr>
          <w:rFonts w:ascii="Verdana" w:hAnsi="Verdana"/>
          <w:sz w:val="18"/>
          <w:szCs w:val="18"/>
        </w:rPr>
        <w:t>1</w:t>
      </w:r>
    </w:p>
    <w:p w14:paraId="4E8D2F77" w14:textId="77777777" w:rsidR="008D2AB8" w:rsidRPr="001356D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962D494" w14:textId="77777777" w:rsidR="008D2AB8" w:rsidRPr="001356D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FORMULARZ OFERTY</w:t>
      </w:r>
    </w:p>
    <w:p w14:paraId="7F81FE44" w14:textId="77777777" w:rsidR="008D2AB8" w:rsidRPr="001356D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7ACC7B2" w14:textId="32C1E580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…………………………………………………..</w:t>
      </w:r>
    </w:p>
    <w:p w14:paraId="1A75EAD5" w14:textId="3BCB0C4F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………………………………………………..</w:t>
      </w:r>
    </w:p>
    <w:p w14:paraId="38BEA7D3" w14:textId="77A40950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05391735" w14:textId="6B06415D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E5325D" w:rsidRPr="001356D4">
        <w:rPr>
          <w:rFonts w:ascii="Verdana" w:hAnsi="Verdana"/>
          <w:sz w:val="18"/>
          <w:szCs w:val="18"/>
        </w:rPr>
        <w:t>.........</w:t>
      </w:r>
    </w:p>
    <w:p w14:paraId="7A3BFFA7" w14:textId="161CB186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ACB9ABC" w14:textId="71A265E0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1FFBFBE2" w14:textId="6C545890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20FAE1FF" w14:textId="7AD676C8" w:rsidR="00552A5F" w:rsidRPr="001356D4" w:rsidRDefault="00552A5F" w:rsidP="00552A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E5325D" w:rsidRPr="001356D4">
        <w:rPr>
          <w:rFonts w:ascii="Verdana" w:hAnsi="Verdana"/>
          <w:sz w:val="18"/>
          <w:szCs w:val="18"/>
        </w:rPr>
        <w:t>...........................................</w:t>
      </w:r>
    </w:p>
    <w:p w14:paraId="53BCC5C2" w14:textId="5BE00274" w:rsidR="00552A5F" w:rsidRPr="001356D4" w:rsidRDefault="00552A5F" w:rsidP="00552A5F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…………………………………………………..</w:t>
      </w:r>
    </w:p>
    <w:p w14:paraId="0BFB8051" w14:textId="04763A4D" w:rsidR="00552A5F" w:rsidRPr="001356D4" w:rsidRDefault="00552A5F" w:rsidP="00552A5F">
      <w:pPr>
        <w:spacing w:line="360" w:lineRule="auto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Do: Nazwa i siedziba Zamawiającego:</w:t>
      </w:r>
    </w:p>
    <w:p w14:paraId="4A7658ED" w14:textId="77777777" w:rsidR="00552A5F" w:rsidRPr="001356D4" w:rsidRDefault="00552A5F" w:rsidP="00552A5F">
      <w:pPr>
        <w:ind w:right="-110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Akademia Górniczo - Hutnicza</w:t>
      </w:r>
    </w:p>
    <w:p w14:paraId="393E4A19" w14:textId="77777777" w:rsidR="00552A5F" w:rsidRPr="001356D4" w:rsidRDefault="00552A5F" w:rsidP="00552A5F">
      <w:pPr>
        <w:ind w:right="-110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im. Stanisława Staszica w Krakowie</w:t>
      </w:r>
    </w:p>
    <w:p w14:paraId="25AD7E4B" w14:textId="77777777" w:rsidR="00552A5F" w:rsidRPr="001356D4" w:rsidRDefault="00552A5F" w:rsidP="00552A5F">
      <w:pPr>
        <w:ind w:right="-110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BD2DB97" w14:textId="77777777" w:rsidR="00552A5F" w:rsidRPr="001356D4" w:rsidRDefault="00552A5F" w:rsidP="00552A5F">
      <w:pPr>
        <w:ind w:right="-110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Al. Mickiewicza 30 </w:t>
      </w:r>
    </w:p>
    <w:p w14:paraId="333EE940" w14:textId="77777777" w:rsidR="00552A5F" w:rsidRPr="001356D4" w:rsidRDefault="00552A5F" w:rsidP="00552A5F">
      <w:pPr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30-059 Kraków,  </w:t>
      </w:r>
    </w:p>
    <w:p w14:paraId="0F871B56" w14:textId="77777777" w:rsidR="00552A5F" w:rsidRPr="001356D4" w:rsidRDefault="00552A5F" w:rsidP="00552A5F">
      <w:pPr>
        <w:ind w:firstLine="3969"/>
        <w:rPr>
          <w:rFonts w:ascii="Verdana" w:hAnsi="Verdana"/>
          <w:b/>
          <w:sz w:val="18"/>
          <w:szCs w:val="18"/>
        </w:rPr>
      </w:pPr>
    </w:p>
    <w:p w14:paraId="4D3078F9" w14:textId="29A1159A" w:rsidR="00552A5F" w:rsidRPr="001356D4" w:rsidRDefault="00552A5F" w:rsidP="00552A5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24A26" w:rsidRPr="001356D4">
        <w:rPr>
          <w:rFonts w:ascii="Verdana" w:hAnsi="Verdana"/>
          <w:b/>
          <w:sz w:val="18"/>
          <w:szCs w:val="18"/>
        </w:rPr>
        <w:t>dostawa wyposażenia AGD do budynku D-3 AGH w Krakowie - DE-dzp.272-451/24</w:t>
      </w:r>
      <w:r w:rsidRPr="001356D4">
        <w:rPr>
          <w:rFonts w:ascii="Verdana" w:hAnsi="Verdana"/>
          <w:b/>
          <w:sz w:val="18"/>
          <w:szCs w:val="18"/>
        </w:rPr>
        <w:t xml:space="preserve">, </w:t>
      </w:r>
      <w:r w:rsidRPr="001356D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9DD447" w14:textId="77777777" w:rsidR="00552A5F" w:rsidRPr="001356D4" w:rsidRDefault="00552A5F" w:rsidP="00552A5F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CE5903E" w14:textId="61B112F9" w:rsidR="00552A5F" w:rsidRPr="001356D4" w:rsidRDefault="00552A5F" w:rsidP="00552A5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Cena netto</w:t>
      </w:r>
      <w:r w:rsidR="00710A1A" w:rsidRPr="001356D4">
        <w:rPr>
          <w:rFonts w:ascii="Verdana" w:hAnsi="Verdana"/>
          <w:b/>
          <w:sz w:val="18"/>
          <w:szCs w:val="18"/>
        </w:rPr>
        <w:t xml:space="preserve"> za całość zamówienia</w:t>
      </w:r>
      <w:r w:rsidRPr="001356D4">
        <w:rPr>
          <w:rFonts w:ascii="Verdana" w:hAnsi="Verdana"/>
          <w:b/>
          <w:sz w:val="18"/>
          <w:szCs w:val="18"/>
        </w:rPr>
        <w:t>:   ......................................................................... PLN</w:t>
      </w:r>
    </w:p>
    <w:p w14:paraId="6DDB7C4D" w14:textId="77777777" w:rsidR="00552A5F" w:rsidRPr="001356D4" w:rsidRDefault="00552A5F" w:rsidP="00552A5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83C97C0" w14:textId="392F0118" w:rsidR="00552A5F" w:rsidRPr="001356D4" w:rsidRDefault="00552A5F" w:rsidP="00552A5F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Cena brutto</w:t>
      </w:r>
      <w:r w:rsidR="00710A1A" w:rsidRPr="001356D4">
        <w:rPr>
          <w:rFonts w:ascii="Verdana" w:hAnsi="Verdana"/>
          <w:b/>
          <w:sz w:val="18"/>
          <w:szCs w:val="18"/>
        </w:rPr>
        <w:t xml:space="preserve"> za całość zamówienia</w:t>
      </w:r>
      <w:r w:rsidRPr="001356D4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14:paraId="67966B4D" w14:textId="77777777" w:rsidR="00552A5F" w:rsidRPr="001356D4" w:rsidRDefault="00552A5F" w:rsidP="00552A5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09F5EEA" w14:textId="3888E775" w:rsidR="00552A5F" w:rsidRPr="001356D4" w:rsidRDefault="00552A5F" w:rsidP="00552A5F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D08E6BD" w14:textId="77777777" w:rsidR="00552A5F" w:rsidRPr="001356D4" w:rsidRDefault="00552A5F" w:rsidP="00552A5F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988AF2F" w14:textId="77777777" w:rsidR="00552A5F" w:rsidRPr="001356D4" w:rsidRDefault="00552A5F" w:rsidP="00552A5F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3BB585B3" w14:textId="40DCCE2E" w:rsidR="00552A5F" w:rsidRPr="001356D4" w:rsidRDefault="00552A5F" w:rsidP="00552A5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Termin realizacji umowy: </w:t>
      </w:r>
      <w:r w:rsidRPr="001356D4">
        <w:rPr>
          <w:rFonts w:ascii="Verdana" w:hAnsi="Verdana"/>
          <w:b/>
          <w:bCs/>
          <w:sz w:val="18"/>
          <w:szCs w:val="18"/>
        </w:rPr>
        <w:t xml:space="preserve">do </w:t>
      </w:r>
      <w:r w:rsidR="0093603B">
        <w:rPr>
          <w:rFonts w:ascii="Verdana" w:hAnsi="Verdana"/>
          <w:b/>
          <w:bCs/>
          <w:sz w:val="18"/>
          <w:szCs w:val="18"/>
        </w:rPr>
        <w:t>10 dni od daty podpisania umowy.</w:t>
      </w:r>
    </w:p>
    <w:p w14:paraId="3DD705E2" w14:textId="0DD75CB1" w:rsidR="00552A5F" w:rsidRPr="001356D4" w:rsidRDefault="00552A5F" w:rsidP="00552A5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Okres udzielonej gwarancji na </w:t>
      </w:r>
      <w:r w:rsidR="00724A26" w:rsidRPr="001356D4">
        <w:rPr>
          <w:rFonts w:ascii="Verdana" w:hAnsi="Verdana"/>
          <w:b/>
          <w:sz w:val="18"/>
          <w:szCs w:val="18"/>
        </w:rPr>
        <w:t>wszystkie elementy dostawy</w:t>
      </w:r>
      <w:r w:rsidRPr="001356D4">
        <w:rPr>
          <w:rFonts w:ascii="Verdana" w:hAnsi="Verdana"/>
          <w:b/>
          <w:sz w:val="18"/>
          <w:szCs w:val="18"/>
        </w:rPr>
        <w:t>:</w:t>
      </w:r>
      <w:r w:rsidRPr="001356D4">
        <w:rPr>
          <w:rFonts w:ascii="Verdana" w:hAnsi="Verdana"/>
          <w:sz w:val="18"/>
          <w:szCs w:val="18"/>
        </w:rPr>
        <w:t xml:space="preserve"> </w:t>
      </w:r>
      <w:r w:rsidRPr="001356D4">
        <w:rPr>
          <w:rFonts w:ascii="Verdana" w:hAnsi="Verdana"/>
          <w:b/>
          <w:bCs/>
          <w:sz w:val="18"/>
          <w:szCs w:val="18"/>
        </w:rPr>
        <w:t>………… miesięcy</w:t>
      </w:r>
      <w:r w:rsidRPr="001356D4">
        <w:rPr>
          <w:rFonts w:ascii="Verdana" w:hAnsi="Verdana"/>
          <w:sz w:val="18"/>
          <w:szCs w:val="18"/>
        </w:rPr>
        <w:t xml:space="preserve"> (</w:t>
      </w:r>
      <w:r w:rsidRPr="001356D4">
        <w:rPr>
          <w:rFonts w:ascii="Verdana" w:hAnsi="Verdana"/>
          <w:i/>
          <w:sz w:val="18"/>
          <w:szCs w:val="18"/>
        </w:rPr>
        <w:t>kryterium oceny ofert)</w:t>
      </w:r>
    </w:p>
    <w:p w14:paraId="78B096F8" w14:textId="426AA2AD" w:rsidR="00E5325D" w:rsidRPr="001356D4" w:rsidRDefault="00E5325D" w:rsidP="00E5325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1356D4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54B5BBC1" w14:textId="77777777" w:rsidR="00E5325D" w:rsidRPr="001356D4" w:rsidRDefault="00E5325D" w:rsidP="00552A5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D09917B" w14:textId="77777777" w:rsidR="00552A5F" w:rsidRPr="001356D4" w:rsidRDefault="00552A5F" w:rsidP="00552A5F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6D4">
        <w:rPr>
          <w:rFonts w:ascii="Verdana" w:hAnsi="Verdana"/>
          <w:b/>
          <w:sz w:val="18"/>
          <w:szCs w:val="18"/>
        </w:rPr>
        <w:t xml:space="preserve"> TAK/NIE</w:t>
      </w:r>
    </w:p>
    <w:p w14:paraId="731F087A" w14:textId="77777777" w:rsidR="00552A5F" w:rsidRPr="001356D4" w:rsidRDefault="00552A5F" w:rsidP="00552A5F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1356D4">
        <w:rPr>
          <w:rFonts w:ascii="Verdana" w:hAnsi="Verdana"/>
          <w:b/>
          <w:sz w:val="18"/>
          <w:szCs w:val="18"/>
        </w:rPr>
        <w:t xml:space="preserve">Termin płatności: </w:t>
      </w:r>
      <w:r w:rsidRPr="001356D4">
        <w:rPr>
          <w:rFonts w:ascii="Verdana" w:hAnsi="Verdana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89526A3" w14:textId="77777777" w:rsidR="00552A5F" w:rsidRPr="001356D4" w:rsidRDefault="00552A5F" w:rsidP="00552A5F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CF7E77F" w14:textId="77777777" w:rsidR="00552A5F" w:rsidRPr="001356D4" w:rsidRDefault="00552A5F" w:rsidP="00552A5F">
      <w:pPr>
        <w:rPr>
          <w:rFonts w:ascii="Verdana" w:hAnsi="Verdana"/>
          <w:b/>
          <w:sz w:val="18"/>
          <w:szCs w:val="18"/>
          <w:u w:val="single"/>
        </w:rPr>
      </w:pPr>
      <w:r w:rsidRPr="001356D4">
        <w:rPr>
          <w:rFonts w:ascii="Verdana" w:hAnsi="Verdana"/>
          <w:sz w:val="18"/>
          <w:szCs w:val="18"/>
        </w:rPr>
        <w:br w:type="page"/>
      </w:r>
      <w:r w:rsidRPr="001356D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D78DA64" w14:textId="77777777" w:rsidR="00552A5F" w:rsidRPr="001356D4" w:rsidRDefault="00552A5F" w:rsidP="00552A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6D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05EED59" w14:textId="77777777" w:rsidR="00552A5F" w:rsidRPr="001356D4" w:rsidRDefault="00552A5F" w:rsidP="00552A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6D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6D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C41998" w14:textId="77777777" w:rsidR="00552A5F" w:rsidRPr="001356D4" w:rsidRDefault="00552A5F" w:rsidP="00552A5F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ascii="Verdana" w:eastAsia="Calibri" w:hAnsi="Verdana"/>
          <w:b/>
          <w:bCs/>
          <w:iCs/>
          <w:spacing w:val="-3"/>
          <w:sz w:val="18"/>
          <w:szCs w:val="18"/>
          <w:lang w:eastAsia="ar-SA"/>
        </w:rPr>
      </w:pPr>
      <w:r w:rsidRPr="001356D4">
        <w:rPr>
          <w:rFonts w:ascii="Verdana" w:eastAsia="Calibri" w:hAnsi="Verdana"/>
          <w:b/>
          <w:bCs/>
          <w:spacing w:val="-3"/>
          <w:sz w:val="18"/>
          <w:szCs w:val="18"/>
          <w:lang w:eastAsia="ar-SA"/>
        </w:rPr>
        <w:t>Oświadczamy, że oferowany przedmiot zamówienia jest fabrycznie nowy (nieużywany).</w:t>
      </w:r>
    </w:p>
    <w:p w14:paraId="1216A0C8" w14:textId="77777777" w:rsidR="00552A5F" w:rsidRPr="001356D4" w:rsidRDefault="00552A5F" w:rsidP="00552A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22D3DA" w14:textId="77777777" w:rsidR="00552A5F" w:rsidRPr="001356D4" w:rsidRDefault="00552A5F" w:rsidP="00552A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6D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2618B5" w14:textId="77777777" w:rsidR="00552A5F" w:rsidRPr="001356D4" w:rsidRDefault="00552A5F" w:rsidP="00552A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6D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8E8850" w14:textId="77777777" w:rsidR="00552A5F" w:rsidRPr="001356D4" w:rsidRDefault="00552A5F" w:rsidP="00552A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2A5F" w:rsidRPr="001356D4" w14:paraId="0D17FD47" w14:textId="77777777" w:rsidTr="004259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00D26" w14:textId="77777777" w:rsidR="00552A5F" w:rsidRPr="001356D4" w:rsidRDefault="00552A5F" w:rsidP="00552A5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54B77" w14:textId="77777777" w:rsidR="00552A5F" w:rsidRPr="001356D4" w:rsidRDefault="00552A5F" w:rsidP="00552A5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2BCD3D8" w14:textId="77777777" w:rsidR="00552A5F" w:rsidRPr="001356D4" w:rsidRDefault="00552A5F" w:rsidP="00552A5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7E77B" w14:textId="77777777" w:rsidR="00552A5F" w:rsidRPr="001356D4" w:rsidRDefault="00552A5F" w:rsidP="00552A5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6D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552A5F" w:rsidRPr="001356D4" w14:paraId="31ECFFF8" w14:textId="77777777" w:rsidTr="004259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C4AFB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581BF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F56AC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552A5F" w:rsidRPr="001356D4" w14:paraId="0C28B1E2" w14:textId="77777777" w:rsidTr="004259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8DC1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F1BF3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166A" w14:textId="77777777" w:rsidR="00552A5F" w:rsidRPr="001356D4" w:rsidRDefault="00552A5F" w:rsidP="00552A5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03CE89F" w14:textId="77777777" w:rsidR="00552A5F" w:rsidRPr="001356D4" w:rsidRDefault="00552A5F" w:rsidP="00552A5F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552A5F" w:rsidRPr="001356D4" w14:paraId="54444CF8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D41C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A006D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2FA9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 xml:space="preserve">Dostawa (zakres), którą wykonają poszczególni wykonawcy </w:t>
            </w:r>
          </w:p>
        </w:tc>
      </w:tr>
      <w:tr w:rsidR="00552A5F" w:rsidRPr="001356D4" w14:paraId="0E33E86A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B97B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9966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9F3E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52A5F" w:rsidRPr="001356D4" w14:paraId="49B943A9" w14:textId="77777777" w:rsidTr="004259C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EAA5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356D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85D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B54" w14:textId="77777777" w:rsidR="00552A5F" w:rsidRPr="001356D4" w:rsidRDefault="00552A5F" w:rsidP="00552A5F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36584AE" w14:textId="77777777" w:rsidR="00552A5F" w:rsidRPr="001356D4" w:rsidRDefault="00552A5F" w:rsidP="00552A5F">
      <w:pPr>
        <w:jc w:val="both"/>
        <w:rPr>
          <w:rFonts w:ascii="Verdana" w:hAnsi="Verdana"/>
          <w:sz w:val="18"/>
          <w:szCs w:val="18"/>
        </w:rPr>
      </w:pPr>
    </w:p>
    <w:p w14:paraId="48A002B1" w14:textId="77777777" w:rsidR="00552A5F" w:rsidRPr="001356D4" w:rsidRDefault="00552A5F" w:rsidP="00552A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3D942754" w14:textId="77777777" w:rsidR="00552A5F" w:rsidRPr="001356D4" w:rsidRDefault="00552A5F" w:rsidP="00552A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6D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  <w:r w:rsidRPr="001356D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7B591FC" w14:textId="77777777" w:rsidR="00552A5F" w:rsidRPr="001356D4" w:rsidRDefault="00552A5F" w:rsidP="00552A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6D4">
        <w:rPr>
          <w:rFonts w:ascii="Verdana" w:hAnsi="Verdana"/>
          <w:sz w:val="18"/>
          <w:szCs w:val="18"/>
        </w:rPr>
        <w:tab/>
      </w:r>
      <w:r w:rsidRPr="001356D4">
        <w:rPr>
          <w:rFonts w:ascii="Verdana" w:hAnsi="Verdana"/>
          <w:sz w:val="18"/>
          <w:szCs w:val="18"/>
        </w:rPr>
        <w:tab/>
        <w:t xml:space="preserve"> </w:t>
      </w:r>
    </w:p>
    <w:p w14:paraId="0BAE73E6" w14:textId="77777777" w:rsidR="00552A5F" w:rsidRPr="001356D4" w:rsidRDefault="00552A5F" w:rsidP="00552A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6D4">
        <w:rPr>
          <w:rFonts w:ascii="Verdana" w:hAnsi="Verdana"/>
          <w:sz w:val="18"/>
          <w:szCs w:val="18"/>
        </w:rPr>
        <w:tab/>
      </w:r>
      <w:r w:rsidRPr="001356D4">
        <w:rPr>
          <w:rFonts w:ascii="Verdana" w:hAnsi="Verdana"/>
          <w:sz w:val="18"/>
          <w:szCs w:val="18"/>
        </w:rPr>
        <w:tab/>
        <w:t xml:space="preserve"> </w:t>
      </w:r>
    </w:p>
    <w:p w14:paraId="3EA10211" w14:textId="77777777" w:rsidR="00552A5F" w:rsidRPr="001356D4" w:rsidRDefault="00552A5F" w:rsidP="00552A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6D4">
        <w:rPr>
          <w:rFonts w:ascii="Verdana" w:hAnsi="Verdana"/>
          <w:sz w:val="18"/>
          <w:szCs w:val="18"/>
        </w:rPr>
        <w:t>ych</w:t>
      </w:r>
      <w:proofErr w:type="spellEnd"/>
      <w:r w:rsidRPr="001356D4">
        <w:rPr>
          <w:rFonts w:ascii="Verdana" w:hAnsi="Verdana"/>
          <w:sz w:val="18"/>
          <w:szCs w:val="18"/>
        </w:rPr>
        <w:t>) dokumentu(ów)</w:t>
      </w:r>
    </w:p>
    <w:p w14:paraId="41D912E7" w14:textId="77777777" w:rsidR="00552A5F" w:rsidRPr="001356D4" w:rsidRDefault="00552A5F" w:rsidP="00552A5F">
      <w:pPr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B701C2" w14:textId="77777777" w:rsidR="00552A5F" w:rsidRPr="001356D4" w:rsidRDefault="00552A5F" w:rsidP="00552A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załącznikami do niniejszej oferty są:</w:t>
      </w:r>
    </w:p>
    <w:p w14:paraId="6ACB4125" w14:textId="1C67EBFF" w:rsidR="00552A5F" w:rsidRPr="001356D4" w:rsidRDefault="00552A5F" w:rsidP="00552A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…………………………………………….</w:t>
      </w:r>
    </w:p>
    <w:p w14:paraId="128F2832" w14:textId="2E89A2CD" w:rsidR="00552A5F" w:rsidRPr="001356D4" w:rsidRDefault="00552A5F" w:rsidP="00552A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  <w:r w:rsidR="00E5325D" w:rsidRPr="001356D4">
        <w:rPr>
          <w:rFonts w:ascii="Verdana" w:hAnsi="Verdana"/>
          <w:sz w:val="18"/>
          <w:szCs w:val="18"/>
        </w:rPr>
        <w:t>………………………………………….</w:t>
      </w:r>
    </w:p>
    <w:p w14:paraId="1905D478" w14:textId="1097DB35" w:rsidR="00552A5F" w:rsidRPr="001356D4" w:rsidRDefault="00552A5F" w:rsidP="00552A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0CC78924" w14:textId="77777777" w:rsidR="00E5325D" w:rsidRPr="001356D4" w:rsidRDefault="00E5325D" w:rsidP="00E5325D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FB4ABF4" w14:textId="77777777" w:rsidR="00552A5F" w:rsidRPr="001356D4" w:rsidRDefault="00552A5F" w:rsidP="00552A5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1356D4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1356D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1356D4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1356D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1356D4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1356D4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1356D4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1356D4">
        <w:rPr>
          <w:rFonts w:ascii="Verdana" w:eastAsia="Calibri" w:hAnsi="Verdana"/>
          <w:sz w:val="18"/>
          <w:szCs w:val="18"/>
          <w:lang w:eastAsia="zh-CN"/>
        </w:rPr>
        <w:t>.</w:t>
      </w:r>
    </w:p>
    <w:p w14:paraId="08C53762" w14:textId="77777777" w:rsidR="00FE545C" w:rsidRPr="001356D4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135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0CA21" w14:textId="77777777" w:rsidR="00EF59BC" w:rsidRDefault="00EF59BC">
      <w:r>
        <w:separator/>
      </w:r>
    </w:p>
  </w:endnote>
  <w:endnote w:type="continuationSeparator" w:id="0">
    <w:p w14:paraId="24B75446" w14:textId="77777777" w:rsidR="00EF59BC" w:rsidRDefault="00EF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68F7E" w14:textId="77777777" w:rsidR="00E10CCA" w:rsidRDefault="00E10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6E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021DB" w14:textId="77777777" w:rsidR="00E10CCA" w:rsidRDefault="00E10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48082" w14:textId="77777777" w:rsidR="00EF59BC" w:rsidRDefault="00EF59BC">
      <w:r>
        <w:separator/>
      </w:r>
    </w:p>
  </w:footnote>
  <w:footnote w:type="continuationSeparator" w:id="0">
    <w:p w14:paraId="5682AC39" w14:textId="77777777" w:rsidR="00EF59BC" w:rsidRDefault="00EF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D2BBA" w14:textId="77777777" w:rsidR="00E10CCA" w:rsidRDefault="00E10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07A6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24640" w14:textId="77777777" w:rsidR="00E10CCA" w:rsidRDefault="00E10C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6A668A"/>
    <w:multiLevelType w:val="hybridMultilevel"/>
    <w:tmpl w:val="119CDBCE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6F1F3D"/>
    <w:multiLevelType w:val="hybridMultilevel"/>
    <w:tmpl w:val="E722BD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3226F3"/>
    <w:multiLevelType w:val="hybridMultilevel"/>
    <w:tmpl w:val="ACEC8E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B2A86168">
      <w:start w:val="1"/>
      <w:numFmt w:val="lowerLetter"/>
      <w:lvlText w:val="%2)"/>
      <w:lvlJc w:val="left"/>
      <w:pPr>
        <w:ind w:left="927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55535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03265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0263667">
    <w:abstractNumId w:val="1"/>
  </w:num>
  <w:num w:numId="4" w16cid:durableId="1935430120">
    <w:abstractNumId w:val="5"/>
  </w:num>
  <w:num w:numId="5" w16cid:durableId="427308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3745431">
    <w:abstractNumId w:val="3"/>
  </w:num>
  <w:num w:numId="7" w16cid:durableId="212946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9BC"/>
    <w:rsid w:val="000055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56D4"/>
    <w:rsid w:val="00164A8A"/>
    <w:rsid w:val="001801DD"/>
    <w:rsid w:val="001D4612"/>
    <w:rsid w:val="001D6733"/>
    <w:rsid w:val="00207E98"/>
    <w:rsid w:val="00250791"/>
    <w:rsid w:val="002723B0"/>
    <w:rsid w:val="002D50A8"/>
    <w:rsid w:val="00315A4A"/>
    <w:rsid w:val="004B7300"/>
    <w:rsid w:val="004C6753"/>
    <w:rsid w:val="00552A5F"/>
    <w:rsid w:val="00595C87"/>
    <w:rsid w:val="005D2C65"/>
    <w:rsid w:val="005E6D94"/>
    <w:rsid w:val="0063384F"/>
    <w:rsid w:val="00643C6F"/>
    <w:rsid w:val="00646202"/>
    <w:rsid w:val="0065290F"/>
    <w:rsid w:val="006815F6"/>
    <w:rsid w:val="00710A1A"/>
    <w:rsid w:val="00724A26"/>
    <w:rsid w:val="007748F0"/>
    <w:rsid w:val="007A4321"/>
    <w:rsid w:val="00833933"/>
    <w:rsid w:val="00853083"/>
    <w:rsid w:val="008B2F0C"/>
    <w:rsid w:val="008B4928"/>
    <w:rsid w:val="008D2AB8"/>
    <w:rsid w:val="008F1C66"/>
    <w:rsid w:val="0093603B"/>
    <w:rsid w:val="00970FE4"/>
    <w:rsid w:val="009D3DE6"/>
    <w:rsid w:val="00A0022B"/>
    <w:rsid w:val="00A02875"/>
    <w:rsid w:val="00A272C5"/>
    <w:rsid w:val="00A346FE"/>
    <w:rsid w:val="00A47B4D"/>
    <w:rsid w:val="00A83018"/>
    <w:rsid w:val="00AC6136"/>
    <w:rsid w:val="00B774DC"/>
    <w:rsid w:val="00C9411A"/>
    <w:rsid w:val="00C969A6"/>
    <w:rsid w:val="00CA7D36"/>
    <w:rsid w:val="00D24208"/>
    <w:rsid w:val="00D259AE"/>
    <w:rsid w:val="00D60C38"/>
    <w:rsid w:val="00D66893"/>
    <w:rsid w:val="00D90ACB"/>
    <w:rsid w:val="00DC1500"/>
    <w:rsid w:val="00DD2F0C"/>
    <w:rsid w:val="00E10CCA"/>
    <w:rsid w:val="00E44371"/>
    <w:rsid w:val="00E5325D"/>
    <w:rsid w:val="00E767B2"/>
    <w:rsid w:val="00E949B0"/>
    <w:rsid w:val="00EB21C9"/>
    <w:rsid w:val="00EC0BEA"/>
    <w:rsid w:val="00EF59B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E8E83"/>
  <w15:chartTrackingRefBased/>
  <w15:docId w15:val="{E5927937-5D34-4F6C-AFF3-3CD9D5DFE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552A5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9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555</Words>
  <Characters>4834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2024-05-22T13:09:00Z</cp:lastPrinted>
  <dcterms:created xsi:type="dcterms:W3CDTF">2024-08-29T09:46:00Z</dcterms:created>
  <dcterms:modified xsi:type="dcterms:W3CDTF">2024-08-29T09:46:00Z</dcterms:modified>
</cp:coreProperties>
</file>