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992026" w14:textId="77777777" w:rsidR="00822B53" w:rsidRDefault="00822B53" w:rsidP="00822B53">
      <w:pPr>
        <w:pStyle w:val="Nagwek"/>
        <w:rPr>
          <w:rFonts w:ascii="Times New Roman" w:hAnsi="Times New Roman"/>
        </w:rPr>
      </w:pPr>
    </w:p>
    <w:p w14:paraId="5B73091A" w14:textId="334A6D07" w:rsidR="00822B53" w:rsidRPr="00DC7E52" w:rsidRDefault="00822B53" w:rsidP="00822B53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341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4</w:t>
      </w:r>
    </w:p>
    <w:p w14:paraId="6731063B" w14:textId="77777777" w:rsidR="00822B53" w:rsidRPr="00DC7E52" w:rsidRDefault="00822B53" w:rsidP="00822B53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5EC8F2D4" w14:textId="77777777" w:rsidR="00822B53" w:rsidRPr="00DC7E52" w:rsidRDefault="00822B53" w:rsidP="00822B53">
      <w:pPr>
        <w:jc w:val="center"/>
        <w:rPr>
          <w:rFonts w:ascii="Times New Roman" w:hAnsi="Times New Roman"/>
          <w:b/>
        </w:rPr>
      </w:pPr>
    </w:p>
    <w:p w14:paraId="5E189059" w14:textId="77777777" w:rsidR="00822B53" w:rsidRPr="00DC7E52" w:rsidRDefault="00822B53" w:rsidP="00822B53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6F667E4C" w14:textId="77777777" w:rsidR="00822B53" w:rsidRPr="00DC7E52" w:rsidRDefault="00822B53" w:rsidP="00822B53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4A080CE4" w14:textId="77777777" w:rsidR="00822B53" w:rsidRPr="00DC7E52" w:rsidRDefault="00822B53" w:rsidP="00822B53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31E3543B" w14:textId="77777777" w:rsidR="00822B53" w:rsidRPr="00DC7E52" w:rsidRDefault="00822B53" w:rsidP="00822B53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79232742" w14:textId="30226C16" w:rsidR="00822B53" w:rsidRPr="00DC7E52" w:rsidRDefault="004E564A" w:rsidP="00822B5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1C7D90">
        <w:rPr>
          <w:b/>
        </w:rPr>
        <w:t>Dostawa 1 szt. serwera kopii zapasowych, 1 szt. serwera obliczeniowego z akceleratorami operacji głębokiego uczenia m</w:t>
      </w:r>
      <w:r>
        <w:rPr>
          <w:b/>
        </w:rPr>
        <w:t>a</w:t>
      </w:r>
      <w:r w:rsidRPr="001C7D90">
        <w:rPr>
          <w:b/>
        </w:rPr>
        <w:t xml:space="preserve">szynowego oraz 2 szt. serwerów maszyn wirtualnych VDI na potrzeby </w:t>
      </w:r>
      <w:proofErr w:type="spellStart"/>
      <w:r w:rsidRPr="001C7D90">
        <w:rPr>
          <w:b/>
        </w:rPr>
        <w:t>WFiIS</w:t>
      </w:r>
      <w:proofErr w:type="spellEnd"/>
      <w:r w:rsidR="00822B53" w:rsidRPr="00DC7E52">
        <w:rPr>
          <w:rFonts w:ascii="Times New Roman" w:hAnsi="Times New Roman"/>
          <w:b/>
        </w:rPr>
        <w:t xml:space="preserve">, nr sprawy: </w:t>
      </w:r>
      <w:r w:rsidR="00822B53">
        <w:rPr>
          <w:rFonts w:ascii="Times New Roman" w:hAnsi="Times New Roman"/>
          <w:b/>
        </w:rPr>
        <w:t>DE</w:t>
      </w:r>
      <w:r w:rsidR="00822B53" w:rsidRPr="00DC7E52">
        <w:rPr>
          <w:rFonts w:ascii="Times New Roman" w:hAnsi="Times New Roman"/>
          <w:b/>
        </w:rPr>
        <w:t>-</w:t>
      </w:r>
      <w:r w:rsidR="00822B53">
        <w:rPr>
          <w:rFonts w:ascii="Times New Roman" w:hAnsi="Times New Roman"/>
          <w:b/>
        </w:rPr>
        <w:t>d</w:t>
      </w:r>
      <w:r w:rsidR="00822B53" w:rsidRPr="00DC7E52">
        <w:rPr>
          <w:rFonts w:ascii="Times New Roman" w:hAnsi="Times New Roman"/>
          <w:b/>
        </w:rPr>
        <w:t>zp.272-</w:t>
      </w:r>
      <w:r w:rsidR="00822B53">
        <w:rPr>
          <w:rFonts w:ascii="Times New Roman" w:hAnsi="Times New Roman"/>
          <w:b/>
        </w:rPr>
        <w:t>34</w:t>
      </w:r>
      <w:r>
        <w:rPr>
          <w:rFonts w:ascii="Times New Roman" w:hAnsi="Times New Roman"/>
          <w:b/>
        </w:rPr>
        <w:t>1</w:t>
      </w:r>
      <w:r w:rsidR="00822B53" w:rsidRPr="00DC7E52">
        <w:rPr>
          <w:rFonts w:ascii="Times New Roman" w:hAnsi="Times New Roman"/>
          <w:b/>
        </w:rPr>
        <w:t>/2</w:t>
      </w:r>
      <w:r w:rsidR="00822B53">
        <w:rPr>
          <w:rFonts w:ascii="Times New Roman" w:hAnsi="Times New Roman"/>
          <w:b/>
        </w:rPr>
        <w:t>4</w:t>
      </w:r>
      <w:r w:rsidR="00822B53" w:rsidRPr="00DC7E52">
        <w:rPr>
          <w:rFonts w:ascii="Times New Roman" w:hAnsi="Times New Roman"/>
          <w:b/>
          <w:bCs/>
          <w:iCs/>
        </w:rPr>
        <w:t xml:space="preserve">, </w:t>
      </w:r>
      <w:r w:rsidR="00822B53" w:rsidRPr="00DC7E52">
        <w:rPr>
          <w:rFonts w:ascii="Times New Roman" w:hAnsi="Times New Roman"/>
        </w:rPr>
        <w:t xml:space="preserve">prowadzonego przez Akademię Górniczo-Hutniczą w Krakowie, </w:t>
      </w:r>
    </w:p>
    <w:p w14:paraId="54A60849" w14:textId="77777777" w:rsidR="00822B53" w:rsidRPr="00DC7E52" w:rsidRDefault="00822B53" w:rsidP="00822B53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098B55C" w14:textId="77777777" w:rsidR="00822B53" w:rsidRPr="00DC7E52" w:rsidRDefault="00822B53" w:rsidP="00822B53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7D723FEB" w14:textId="77777777" w:rsidR="00822B53" w:rsidRPr="00DC7E52" w:rsidRDefault="00822B53" w:rsidP="00822B5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230B0EBD" w14:textId="77777777" w:rsidR="00822B53" w:rsidRPr="00DC7E52" w:rsidRDefault="00822B53" w:rsidP="00822B53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7A412B1E" w14:textId="77777777" w:rsidR="00822B53" w:rsidRPr="00DC7E52" w:rsidRDefault="00822B53" w:rsidP="00822B53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31202286" w14:textId="77777777" w:rsidR="00822B53" w:rsidRPr="00DC7E52" w:rsidRDefault="00822B53" w:rsidP="00822B53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822B53" w:rsidRPr="00DC7E52" w14:paraId="75939B2C" w14:textId="77777777" w:rsidTr="00E22D8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935A3" w14:textId="77777777" w:rsidR="00822B53" w:rsidRPr="00DC7E52" w:rsidRDefault="00822B53" w:rsidP="00E22D8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B8893" w14:textId="77777777" w:rsidR="00822B53" w:rsidRPr="00DC7E52" w:rsidRDefault="00822B53" w:rsidP="00E22D8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371DB" w14:textId="77777777" w:rsidR="00822B53" w:rsidRPr="00DC7E52" w:rsidRDefault="00822B53" w:rsidP="00E22D8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822B53" w:rsidRPr="00DC7E52" w14:paraId="43D6CA10" w14:textId="77777777" w:rsidTr="00E22D8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4E52A" w14:textId="77777777" w:rsidR="00822B53" w:rsidRPr="00DC7E52" w:rsidRDefault="00822B53" w:rsidP="00E22D8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8519A" w14:textId="77777777" w:rsidR="00822B53" w:rsidRPr="00DC7E52" w:rsidRDefault="00822B53" w:rsidP="00E22D8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5683" w14:textId="77777777" w:rsidR="00822B53" w:rsidRPr="00DC7E52" w:rsidRDefault="00822B53" w:rsidP="00E22D8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822B53" w:rsidRPr="00DC7E52" w14:paraId="5B77B76B" w14:textId="77777777" w:rsidTr="00E22D8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2A5ED" w14:textId="77777777" w:rsidR="00822B53" w:rsidRPr="00DC7E52" w:rsidRDefault="00822B53" w:rsidP="00E22D8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42DF8" w14:textId="77777777" w:rsidR="00822B53" w:rsidRPr="00DC7E52" w:rsidRDefault="00822B53" w:rsidP="00E22D8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57C3" w14:textId="77777777" w:rsidR="00822B53" w:rsidRPr="00DC7E52" w:rsidRDefault="00822B53" w:rsidP="00E22D8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822B53" w:rsidRPr="00DC7E52" w14:paraId="2E5779E0" w14:textId="77777777" w:rsidTr="00E22D8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46D13" w14:textId="77777777" w:rsidR="00822B53" w:rsidRPr="00DC7E52" w:rsidRDefault="00822B53" w:rsidP="00E22D8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92646" w14:textId="77777777" w:rsidR="00822B53" w:rsidRPr="00DC7E52" w:rsidRDefault="00822B53" w:rsidP="00E22D8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E4A5C" w14:textId="77777777" w:rsidR="00822B53" w:rsidRPr="00DC7E52" w:rsidRDefault="00822B53" w:rsidP="00E22D8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6CEB40AB" w14:textId="77777777" w:rsidR="00822B53" w:rsidRPr="00DC7E52" w:rsidRDefault="00822B53" w:rsidP="00822B53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181CC61A" w14:textId="77777777" w:rsidR="00822B53" w:rsidRPr="00DC7E52" w:rsidRDefault="00822B53" w:rsidP="00822B53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Jednocześnie przekładam następujące dokumenty lub informacje potwierdzające przygotowanie oferty </w:t>
      </w:r>
      <w:r w:rsidRPr="00DC7E52"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22E88F2A" w14:textId="77777777" w:rsidR="00822B53" w:rsidRPr="00DC7E52" w:rsidRDefault="00822B53" w:rsidP="00822B5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4EC90F2E" w14:textId="77777777" w:rsidR="00822B53" w:rsidRPr="00DC7E52" w:rsidRDefault="00822B53" w:rsidP="00822B5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12583826" w14:textId="77777777" w:rsidR="00822B53" w:rsidRPr="00DC7E52" w:rsidRDefault="00822B53" w:rsidP="00822B5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5D6EB483" w14:textId="77777777" w:rsidR="00822B53" w:rsidRPr="00DC7E52" w:rsidRDefault="00822B53" w:rsidP="00822B5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7B0FF3F5" w14:textId="77777777" w:rsidR="00822B53" w:rsidRPr="00DC7E52" w:rsidRDefault="00822B53" w:rsidP="00822B53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2E0EED33" w14:textId="77777777" w:rsidR="00822B53" w:rsidRPr="00DC7E52" w:rsidRDefault="00822B53" w:rsidP="00822B53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0DAE8649" w14:textId="77777777" w:rsidR="00822B53" w:rsidRPr="00DC7E52" w:rsidRDefault="00822B53" w:rsidP="00822B53">
      <w:pPr>
        <w:rPr>
          <w:rFonts w:ascii="Times New Roman" w:hAnsi="Times New Roman"/>
        </w:rPr>
      </w:pPr>
    </w:p>
    <w:p w14:paraId="7B62604E" w14:textId="77777777" w:rsidR="00822B53" w:rsidRPr="00DC7E52" w:rsidRDefault="00822B53" w:rsidP="00822B53">
      <w:pPr>
        <w:rPr>
          <w:rFonts w:ascii="Times New Roman" w:hAnsi="Times New Roman"/>
        </w:rPr>
      </w:pPr>
    </w:p>
    <w:p w14:paraId="08157C9C" w14:textId="77777777" w:rsidR="00822B53" w:rsidRPr="009508B4" w:rsidRDefault="00822B53" w:rsidP="00822B53"/>
    <w:p w14:paraId="3B5A3248" w14:textId="77777777" w:rsidR="00822B53" w:rsidRPr="006B41DD" w:rsidRDefault="00822B53" w:rsidP="00822B53"/>
    <w:p w14:paraId="0E47C42F" w14:textId="77777777" w:rsidR="00822B53" w:rsidRPr="009B4FF9" w:rsidRDefault="00822B53" w:rsidP="00822B53"/>
    <w:p w14:paraId="723DF23F" w14:textId="77777777" w:rsidR="00822B53" w:rsidRPr="009F485C" w:rsidRDefault="00822B53" w:rsidP="00822B53"/>
    <w:p w14:paraId="4D835D69" w14:textId="77777777" w:rsidR="00822B53" w:rsidRPr="00DC67FD" w:rsidRDefault="00822B53" w:rsidP="00822B53"/>
    <w:p w14:paraId="43A36F2B" w14:textId="77777777" w:rsidR="00822B53" w:rsidRPr="00980A9E" w:rsidRDefault="00822B53" w:rsidP="00822B53"/>
    <w:p w14:paraId="6FEC9F48" w14:textId="77777777" w:rsidR="00822B53" w:rsidRPr="004362D4" w:rsidRDefault="00822B53" w:rsidP="00822B53"/>
    <w:p w14:paraId="63A7851D" w14:textId="77777777" w:rsidR="00822B53" w:rsidRPr="00EA0D6C" w:rsidRDefault="00822B53" w:rsidP="00822B53"/>
    <w:p w14:paraId="2CAAA265" w14:textId="77777777" w:rsidR="00822B53" w:rsidRPr="004A1DE6" w:rsidRDefault="00822B53" w:rsidP="00822B53"/>
    <w:p w14:paraId="2924D602" w14:textId="77777777" w:rsidR="00822B53" w:rsidRPr="003F16EA" w:rsidRDefault="00822B53" w:rsidP="00822B53"/>
    <w:p w14:paraId="3A30C308" w14:textId="6B5FA596" w:rsidR="00106AC7" w:rsidRPr="00822B53" w:rsidRDefault="00106AC7" w:rsidP="00822B53"/>
    <w:sectPr w:rsidR="00106AC7" w:rsidRPr="00822B5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E5745C" w14:textId="77777777" w:rsidR="00544752" w:rsidRDefault="00544752">
      <w:r>
        <w:separator/>
      </w:r>
    </w:p>
  </w:endnote>
  <w:endnote w:type="continuationSeparator" w:id="0">
    <w:p w14:paraId="5C31EAF2" w14:textId="77777777" w:rsidR="00544752" w:rsidRDefault="00544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E9C3A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0395F1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FF4CE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637064E" w14:textId="77777777" w:rsidR="00336EEB" w:rsidRDefault="004E564A" w:rsidP="00336EEB">
    <w:pPr>
      <w:pStyle w:val="Stopka"/>
      <w:tabs>
        <w:tab w:val="clear" w:pos="4536"/>
      </w:tabs>
      <w:jc w:val="center"/>
    </w:pPr>
    <w:r>
      <w:rPr>
        <w:noProof/>
      </w:rPr>
      <w:pict w14:anchorId="61D650BE">
        <v:line id="_x0000_s1025" style="position:absolute;left:0;text-align:left;z-index:251657728" from="-3.85pt,8.7pt" to="455.15pt,8.7pt"/>
      </w:pict>
    </w:r>
  </w:p>
  <w:p w14:paraId="07F98886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6B7C0" w14:textId="77777777" w:rsidR="00033957" w:rsidRDefault="000339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8B2835" w14:textId="77777777" w:rsidR="00544752" w:rsidRDefault="00544752">
      <w:r>
        <w:separator/>
      </w:r>
    </w:p>
  </w:footnote>
  <w:footnote w:type="continuationSeparator" w:id="0">
    <w:p w14:paraId="7F7B587C" w14:textId="77777777" w:rsidR="00544752" w:rsidRDefault="005447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773E9" w14:textId="77777777" w:rsidR="00033957" w:rsidRDefault="000339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CB6FBB" w14:textId="77777777" w:rsidR="00033957" w:rsidRDefault="000339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34EBE" w14:textId="77777777" w:rsidR="00033957" w:rsidRDefault="000339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3268872">
    <w:abstractNumId w:val="14"/>
  </w:num>
  <w:num w:numId="2" w16cid:durableId="825629634">
    <w:abstractNumId w:val="0"/>
  </w:num>
  <w:num w:numId="3" w16cid:durableId="304244960">
    <w:abstractNumId w:val="12"/>
  </w:num>
  <w:num w:numId="4" w16cid:durableId="724060372">
    <w:abstractNumId w:val="8"/>
  </w:num>
  <w:num w:numId="5" w16cid:durableId="754059166">
    <w:abstractNumId w:val="7"/>
  </w:num>
  <w:num w:numId="6" w16cid:durableId="1549410287">
    <w:abstractNumId w:val="1"/>
  </w:num>
  <w:num w:numId="7" w16cid:durableId="980312085">
    <w:abstractNumId w:val="6"/>
  </w:num>
  <w:num w:numId="8" w16cid:durableId="1121650666">
    <w:abstractNumId w:val="3"/>
  </w:num>
  <w:num w:numId="9" w16cid:durableId="1169172610">
    <w:abstractNumId w:val="2"/>
  </w:num>
  <w:num w:numId="10" w16cid:durableId="1297686336">
    <w:abstractNumId w:val="5"/>
  </w:num>
  <w:num w:numId="11" w16cid:durableId="136337675">
    <w:abstractNumId w:val="11"/>
  </w:num>
  <w:num w:numId="12" w16cid:durableId="900754638">
    <w:abstractNumId w:val="4"/>
  </w:num>
  <w:num w:numId="13" w16cid:durableId="1453937355">
    <w:abstractNumId w:val="10"/>
  </w:num>
  <w:num w:numId="14" w16cid:durableId="197275879">
    <w:abstractNumId w:val="13"/>
  </w:num>
  <w:num w:numId="15" w16cid:durableId="12643380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4752"/>
    <w:rsid w:val="0000184A"/>
    <w:rsid w:val="00012997"/>
    <w:rsid w:val="0003395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564A"/>
    <w:rsid w:val="00533E9F"/>
    <w:rsid w:val="00542D0B"/>
    <w:rsid w:val="00544752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2B53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B103F"/>
    <w:rsid w:val="00BE6092"/>
    <w:rsid w:val="00C33407"/>
    <w:rsid w:val="00C527C7"/>
    <w:rsid w:val="00C606B9"/>
    <w:rsid w:val="00CB6204"/>
    <w:rsid w:val="00CC527A"/>
    <w:rsid w:val="00D74F94"/>
    <w:rsid w:val="00D96223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62900B"/>
  <w15:chartTrackingRefBased/>
  <w15:docId w15:val="{96C3D7D3-5A46-408C-AD7A-93D158418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22B53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822B53"/>
  </w:style>
  <w:style w:type="paragraph" w:styleId="Akapitzlist">
    <w:name w:val="List Paragraph"/>
    <w:basedOn w:val="Normalny"/>
    <w:uiPriority w:val="34"/>
    <w:qFormat/>
    <w:rsid w:val="00822B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357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2024-07-04T06:37:00Z</cp:lastPrinted>
  <dcterms:created xsi:type="dcterms:W3CDTF">2024-07-04T06:36:00Z</dcterms:created>
  <dcterms:modified xsi:type="dcterms:W3CDTF">2024-07-04T06:37:00Z</dcterms:modified>
</cp:coreProperties>
</file>