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0DB8A3F3" w14:textId="20799A64" w:rsidR="00494506" w:rsidRDefault="008D2AB8" w:rsidP="006B423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AD164C" w:rsidRPr="00AD164C">
        <w:rPr>
          <w:b/>
          <w:bCs/>
          <w:sz w:val="20"/>
          <w:szCs w:val="20"/>
        </w:rPr>
        <w:t xml:space="preserve">usługa transportowa dla </w:t>
      </w:r>
      <w:proofErr w:type="spellStart"/>
      <w:r w:rsidR="00AD164C" w:rsidRPr="00AD164C">
        <w:rPr>
          <w:b/>
          <w:bCs/>
          <w:sz w:val="20"/>
          <w:szCs w:val="20"/>
        </w:rPr>
        <w:t>WEiP</w:t>
      </w:r>
      <w:proofErr w:type="spellEnd"/>
      <w:r w:rsidR="00AD164C" w:rsidRPr="00AD164C">
        <w:rPr>
          <w:b/>
          <w:bCs/>
          <w:sz w:val="20"/>
          <w:szCs w:val="20"/>
        </w:rPr>
        <w:t xml:space="preserve"> AGH – </w:t>
      </w:r>
      <w:r w:rsidR="00F10CF0" w:rsidRPr="00F10CF0">
        <w:rPr>
          <w:b/>
          <w:bCs/>
          <w:sz w:val="20"/>
          <w:szCs w:val="20"/>
        </w:rPr>
        <w:t>DE-dzp.272-353/24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11080A38" w14:textId="7C7CD2C4" w:rsidR="004D3849" w:rsidRDefault="004D3849" w:rsidP="006B4238">
      <w:pPr>
        <w:jc w:val="both"/>
        <w:rPr>
          <w:sz w:val="20"/>
          <w:szCs w:val="20"/>
        </w:rPr>
      </w:pPr>
    </w:p>
    <w:p w14:paraId="5BAEB3E5" w14:textId="58383A6C" w:rsidR="004D3849" w:rsidRDefault="004D3849" w:rsidP="006B4238">
      <w:pPr>
        <w:jc w:val="both"/>
        <w:rPr>
          <w:sz w:val="20"/>
          <w:szCs w:val="20"/>
        </w:rPr>
      </w:pPr>
    </w:p>
    <w:p w14:paraId="00262019" w14:textId="1D4B2DB3" w:rsidR="004D3849" w:rsidRPr="00646C15" w:rsidRDefault="004D3849" w:rsidP="004D3849">
      <w:pPr>
        <w:pStyle w:val="Tekstpodstawowy"/>
        <w:spacing w:line="240" w:lineRule="auto"/>
        <w:rPr>
          <w:sz w:val="20"/>
          <w:szCs w:val="20"/>
        </w:rPr>
      </w:pPr>
      <w:r w:rsidRPr="001665E6">
        <w:rPr>
          <w:sz w:val="22"/>
          <w:szCs w:val="22"/>
        </w:rPr>
        <w:t>Cena brutto za maksymalną ilość  km</w:t>
      </w:r>
      <w:r w:rsidRPr="004D3849">
        <w:rPr>
          <w:b w:val="0"/>
          <w:sz w:val="22"/>
          <w:szCs w:val="22"/>
        </w:rPr>
        <w:t xml:space="preserve"> </w:t>
      </w:r>
      <w:r w:rsidRPr="004D3849">
        <w:rPr>
          <w:sz w:val="22"/>
          <w:szCs w:val="22"/>
        </w:rPr>
        <w:t xml:space="preserve">tj. </w:t>
      </w:r>
      <w:r w:rsidR="00860EB4">
        <w:rPr>
          <w:sz w:val="22"/>
          <w:szCs w:val="22"/>
        </w:rPr>
        <w:t>7</w:t>
      </w:r>
      <w:r w:rsidR="00AD164C">
        <w:rPr>
          <w:sz w:val="22"/>
          <w:szCs w:val="22"/>
        </w:rPr>
        <w:t>90</w:t>
      </w:r>
      <w:r w:rsidRPr="00646C15">
        <w:rPr>
          <w:sz w:val="22"/>
          <w:szCs w:val="22"/>
        </w:rPr>
        <w:t xml:space="preserve"> km</w:t>
      </w:r>
      <w:r w:rsidRPr="00646C15">
        <w:rPr>
          <w:b w:val="0"/>
          <w:sz w:val="22"/>
          <w:szCs w:val="22"/>
        </w:rPr>
        <w:t xml:space="preserve"> -  </w:t>
      </w:r>
      <w:r w:rsidRPr="00646C15">
        <w:rPr>
          <w:sz w:val="22"/>
          <w:szCs w:val="22"/>
        </w:rPr>
        <w:t>…………….…… zł</w:t>
      </w:r>
    </w:p>
    <w:p w14:paraId="7F765640" w14:textId="5E2D18FD" w:rsidR="00494506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646C15">
        <w:t>(słownie brutto: ………………………………………….)</w:t>
      </w:r>
    </w:p>
    <w:p w14:paraId="46E6E14D" w14:textId="225E3006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126522FC" w14:textId="2E453DCF" w:rsidR="004D3849" w:rsidRDefault="004D3849" w:rsidP="00494506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Cena netto za 1 km trasy …………… zł</w:t>
      </w:r>
    </w:p>
    <w:p w14:paraId="3161068A" w14:textId="7244BBE3" w:rsid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</w:p>
    <w:p w14:paraId="51E8F8E9" w14:textId="3AE5FC7A" w:rsidR="004D3849" w:rsidRPr="004D3849" w:rsidRDefault="004D3849" w:rsidP="00494506">
      <w:pPr>
        <w:widowControl w:val="0"/>
        <w:jc w:val="both"/>
        <w:rPr>
          <w:b/>
          <w:sz w:val="22"/>
          <w:szCs w:val="22"/>
          <w:u w:val="single"/>
        </w:rPr>
      </w:pPr>
      <w:r w:rsidRPr="004D3849">
        <w:rPr>
          <w:b/>
          <w:sz w:val="22"/>
          <w:szCs w:val="22"/>
        </w:rPr>
        <w:t xml:space="preserve">Termin realizacji: </w:t>
      </w:r>
      <w:r w:rsidR="00860EB4">
        <w:rPr>
          <w:b/>
          <w:sz w:val="22"/>
          <w:szCs w:val="22"/>
        </w:rPr>
        <w:t>16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>.202</w:t>
      </w:r>
      <w:r w:rsidR="00860EB4">
        <w:rPr>
          <w:b/>
          <w:sz w:val="22"/>
          <w:szCs w:val="22"/>
        </w:rPr>
        <w:t>4</w:t>
      </w:r>
      <w:r w:rsidRPr="004D3849">
        <w:rPr>
          <w:b/>
          <w:sz w:val="22"/>
          <w:szCs w:val="22"/>
        </w:rPr>
        <w:t xml:space="preserve"> i </w:t>
      </w:r>
      <w:r w:rsidR="00860EB4">
        <w:rPr>
          <w:b/>
          <w:sz w:val="22"/>
          <w:szCs w:val="22"/>
        </w:rPr>
        <w:t>17</w:t>
      </w:r>
      <w:r w:rsidRPr="004D3849">
        <w:rPr>
          <w:b/>
          <w:sz w:val="22"/>
          <w:szCs w:val="22"/>
        </w:rPr>
        <w:t>.</w:t>
      </w:r>
      <w:r w:rsidR="00AD164C">
        <w:rPr>
          <w:b/>
          <w:sz w:val="22"/>
          <w:szCs w:val="22"/>
        </w:rPr>
        <w:t>10</w:t>
      </w:r>
      <w:r w:rsidRPr="004D3849">
        <w:rPr>
          <w:b/>
          <w:sz w:val="22"/>
          <w:szCs w:val="22"/>
        </w:rPr>
        <w:t>.202</w:t>
      </w:r>
      <w:r w:rsidR="00860EB4">
        <w:rPr>
          <w:b/>
          <w:sz w:val="22"/>
          <w:szCs w:val="22"/>
        </w:rPr>
        <w:t>4</w:t>
      </w:r>
    </w:p>
    <w:p w14:paraId="3311E366" w14:textId="77777777" w:rsidR="00824643" w:rsidRDefault="00824643" w:rsidP="00AB7D71">
      <w:pPr>
        <w:jc w:val="both"/>
        <w:rPr>
          <w:b/>
        </w:rPr>
      </w:pPr>
    </w:p>
    <w:p w14:paraId="7F42716E" w14:textId="48221504" w:rsidR="006B4238" w:rsidRDefault="006B4238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>
        <w:rPr>
          <w:b/>
          <w:color w:val="FF0000"/>
          <w:sz w:val="22"/>
          <w:szCs w:val="22"/>
          <w:u w:val="single"/>
        </w:rPr>
        <w:t>– rok produkcji pojazd</w:t>
      </w:r>
      <w:r w:rsidR="00AD164C">
        <w:rPr>
          <w:b/>
          <w:color w:val="FF0000"/>
          <w:sz w:val="22"/>
          <w:szCs w:val="22"/>
          <w:u w:val="single"/>
        </w:rPr>
        <w:t>ów</w:t>
      </w:r>
      <w:r>
        <w:rPr>
          <w:b/>
          <w:color w:val="FF0000"/>
          <w:sz w:val="22"/>
          <w:szCs w:val="22"/>
          <w:u w:val="single"/>
        </w:rPr>
        <w:t xml:space="preserve"> przeznaczon</w:t>
      </w:r>
      <w:r w:rsidR="00AD164C">
        <w:rPr>
          <w:b/>
          <w:color w:val="FF0000"/>
          <w:sz w:val="22"/>
          <w:szCs w:val="22"/>
          <w:u w:val="single"/>
        </w:rPr>
        <w:t>ych</w:t>
      </w:r>
      <w:r>
        <w:rPr>
          <w:b/>
          <w:color w:val="FF0000"/>
          <w:sz w:val="22"/>
          <w:szCs w:val="22"/>
          <w:u w:val="single"/>
        </w:rPr>
        <w:t xml:space="preserve"> do realizacji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5"/>
        <w:gridCol w:w="2265"/>
      </w:tblGrid>
      <w:tr w:rsidR="00AD164C" w14:paraId="5D54C9A2" w14:textId="77777777" w:rsidTr="00AD164C">
        <w:tc>
          <w:tcPr>
            <w:tcW w:w="2265" w:type="dxa"/>
          </w:tcPr>
          <w:p w14:paraId="46D8306D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54A231D5" w14:textId="3C261D92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</w:t>
            </w:r>
            <w:r w:rsidR="0061131F">
              <w:rPr>
                <w:b/>
                <w:sz w:val="22"/>
                <w:szCs w:val="22"/>
              </w:rPr>
              <w:br/>
              <w:t>(min. 30 miejsc)</w:t>
            </w:r>
          </w:p>
          <w:p w14:paraId="6EC693F8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2B906C5" w14:textId="770D05F5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II</w:t>
            </w:r>
          </w:p>
          <w:p w14:paraId="55BA42B3" w14:textId="77777777" w:rsidR="0061131F" w:rsidRDefault="0061131F" w:rsidP="0061131F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(min. 30 miejsc)</w:t>
            </w:r>
          </w:p>
          <w:p w14:paraId="53279125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0F4577AE" w14:textId="2CB9DC47" w:rsidR="00AD164C" w:rsidRDefault="00AD164C" w:rsidP="00AD164C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Autobus III</w:t>
            </w:r>
          </w:p>
          <w:p w14:paraId="659DA956" w14:textId="5A6F44C7" w:rsidR="0061131F" w:rsidRDefault="0061131F" w:rsidP="0061131F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(min. 49 miejsc)</w:t>
            </w:r>
          </w:p>
          <w:p w14:paraId="2FF8229E" w14:textId="77777777" w:rsidR="00AD164C" w:rsidRDefault="00AD164C" w:rsidP="00AD164C">
            <w:pPr>
              <w:widowControl w:val="0"/>
              <w:ind w:right="1"/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18FAF2F3" w14:textId="77777777" w:rsidTr="00AD164C">
        <w:tc>
          <w:tcPr>
            <w:tcW w:w="2265" w:type="dxa"/>
          </w:tcPr>
          <w:p w14:paraId="18C83B93" w14:textId="42C94C5C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265" w:type="dxa"/>
          </w:tcPr>
          <w:p w14:paraId="54A22335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6B2D99E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F76BB4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3F9078D0" w14:textId="77777777" w:rsidTr="00AD164C">
        <w:tc>
          <w:tcPr>
            <w:tcW w:w="2265" w:type="dxa"/>
          </w:tcPr>
          <w:p w14:paraId="6E47268C" w14:textId="443677A0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265" w:type="dxa"/>
          </w:tcPr>
          <w:p w14:paraId="3A9EB3A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755E218B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3739CD94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  <w:tr w:rsidR="00AD164C" w14:paraId="591463D8" w14:textId="77777777" w:rsidTr="00AD164C">
        <w:tc>
          <w:tcPr>
            <w:tcW w:w="2265" w:type="dxa"/>
          </w:tcPr>
          <w:p w14:paraId="3D218B6E" w14:textId="731A0A59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646C15">
              <w:rPr>
                <w:b/>
                <w:sz w:val="22"/>
                <w:szCs w:val="22"/>
              </w:rPr>
              <w:t xml:space="preserve">Nr rejestracyjny  </w:t>
            </w:r>
          </w:p>
        </w:tc>
        <w:tc>
          <w:tcPr>
            <w:tcW w:w="2265" w:type="dxa"/>
          </w:tcPr>
          <w:p w14:paraId="4AEEC032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45011B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  <w:tc>
          <w:tcPr>
            <w:tcW w:w="2265" w:type="dxa"/>
          </w:tcPr>
          <w:p w14:paraId="4EC43AE6" w14:textId="77777777" w:rsidR="00AD164C" w:rsidRDefault="00AD164C" w:rsidP="006B4238">
            <w:pPr>
              <w:widowControl w:val="0"/>
              <w:ind w:right="1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14:paraId="029A7190" w14:textId="7A0356BC" w:rsidR="004D3849" w:rsidRDefault="004D3849" w:rsidP="006B4238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</w:p>
    <w:p w14:paraId="2A9B9FB3" w14:textId="490BE1FB" w:rsidR="006B4238" w:rsidRPr="003A3C62" w:rsidRDefault="006B4238" w:rsidP="004D3849">
      <w:pPr>
        <w:widowControl w:val="0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1515BC2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FBEABDB" w14:textId="77777777" w:rsidR="006B4238" w:rsidRDefault="006B4238" w:rsidP="006B4238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1E6AAA1D" w14:textId="3939F6D2" w:rsidR="006B4238" w:rsidRPr="00C81224" w:rsidRDefault="006B4238" w:rsidP="006B4238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CF5EDC6" w14:textId="77777777" w:rsidR="00824643" w:rsidRDefault="00824643" w:rsidP="00AB7D71">
      <w:pPr>
        <w:jc w:val="both"/>
        <w:rPr>
          <w:b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23384C8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3FD8D2DC" w14:textId="0D600720" w:rsidR="0021292F" w:rsidRPr="00AD164C" w:rsidRDefault="0021292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u w:val="single"/>
        </w:rPr>
      </w:pPr>
      <w:r w:rsidRPr="00AD164C">
        <w:rPr>
          <w:b/>
          <w:color w:val="000000"/>
          <w:u w:val="single"/>
        </w:rPr>
        <w:t>Oświadczam, iż posiadam licencję uprawniająca do wykonania przewozów krajowych</w:t>
      </w:r>
      <w:r w:rsidR="00646C15" w:rsidRPr="00AD164C">
        <w:rPr>
          <w:b/>
          <w:color w:val="000000"/>
          <w:u w:val="single"/>
        </w:rPr>
        <w:t xml:space="preserve"> </w:t>
      </w:r>
    </w:p>
    <w:p w14:paraId="4D9B2359" w14:textId="70CE928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lastRenderedPageBreak/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566D6AF3" w14:textId="1E580FC1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2A34F" w14:textId="77777777" w:rsidR="00D84D0A" w:rsidRDefault="00D84D0A">
      <w:r>
        <w:separator/>
      </w:r>
    </w:p>
  </w:endnote>
  <w:endnote w:type="continuationSeparator" w:id="0">
    <w:p w14:paraId="78200D76" w14:textId="77777777" w:rsidR="00D84D0A" w:rsidRDefault="00D8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C80E1" w14:textId="77777777" w:rsidR="00D84D0A" w:rsidRDefault="00D84D0A">
      <w:r>
        <w:separator/>
      </w:r>
    </w:p>
  </w:footnote>
  <w:footnote w:type="continuationSeparator" w:id="0">
    <w:p w14:paraId="2C84625A" w14:textId="77777777" w:rsidR="00D84D0A" w:rsidRDefault="00D84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58780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06390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118699">
    <w:abstractNumId w:val="0"/>
  </w:num>
  <w:num w:numId="4" w16cid:durableId="1103191370">
    <w:abstractNumId w:val="3"/>
  </w:num>
  <w:num w:numId="5" w16cid:durableId="2032951199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58B5"/>
    <w:rsid w:val="000D6134"/>
    <w:rsid w:val="000E09C7"/>
    <w:rsid w:val="000E1ECC"/>
    <w:rsid w:val="000F6589"/>
    <w:rsid w:val="00106636"/>
    <w:rsid w:val="00107DF0"/>
    <w:rsid w:val="00110B84"/>
    <w:rsid w:val="00111F31"/>
    <w:rsid w:val="00116EC6"/>
    <w:rsid w:val="001234FD"/>
    <w:rsid w:val="0013221F"/>
    <w:rsid w:val="0013406B"/>
    <w:rsid w:val="00140616"/>
    <w:rsid w:val="00143F97"/>
    <w:rsid w:val="00165A31"/>
    <w:rsid w:val="001665E6"/>
    <w:rsid w:val="001801DD"/>
    <w:rsid w:val="001944F6"/>
    <w:rsid w:val="001D4612"/>
    <w:rsid w:val="001E1CEF"/>
    <w:rsid w:val="001E263A"/>
    <w:rsid w:val="00200728"/>
    <w:rsid w:val="00207E98"/>
    <w:rsid w:val="0021292F"/>
    <w:rsid w:val="002331CB"/>
    <w:rsid w:val="0023496B"/>
    <w:rsid w:val="00241290"/>
    <w:rsid w:val="0024527A"/>
    <w:rsid w:val="00262852"/>
    <w:rsid w:val="00266FA8"/>
    <w:rsid w:val="00270341"/>
    <w:rsid w:val="002723B0"/>
    <w:rsid w:val="0027647B"/>
    <w:rsid w:val="002908FD"/>
    <w:rsid w:val="002A48B7"/>
    <w:rsid w:val="002D5698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94506"/>
    <w:rsid w:val="004A3F70"/>
    <w:rsid w:val="004B7300"/>
    <w:rsid w:val="004C6753"/>
    <w:rsid w:val="004D3849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1131F"/>
    <w:rsid w:val="00631C71"/>
    <w:rsid w:val="0063384F"/>
    <w:rsid w:val="00643C6F"/>
    <w:rsid w:val="00646202"/>
    <w:rsid w:val="00646C15"/>
    <w:rsid w:val="0065290F"/>
    <w:rsid w:val="006570B4"/>
    <w:rsid w:val="006815F6"/>
    <w:rsid w:val="006846B1"/>
    <w:rsid w:val="006A6BB2"/>
    <w:rsid w:val="006B34F8"/>
    <w:rsid w:val="006B4238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9596A"/>
    <w:rsid w:val="007A4321"/>
    <w:rsid w:val="007A5149"/>
    <w:rsid w:val="007B059E"/>
    <w:rsid w:val="007B6362"/>
    <w:rsid w:val="0080087E"/>
    <w:rsid w:val="00824643"/>
    <w:rsid w:val="00833933"/>
    <w:rsid w:val="008365A9"/>
    <w:rsid w:val="008423B0"/>
    <w:rsid w:val="00846B4D"/>
    <w:rsid w:val="00853083"/>
    <w:rsid w:val="00860EB4"/>
    <w:rsid w:val="00873C62"/>
    <w:rsid w:val="008B2F0C"/>
    <w:rsid w:val="008B4928"/>
    <w:rsid w:val="008C4BAD"/>
    <w:rsid w:val="008C6A42"/>
    <w:rsid w:val="008D2AB8"/>
    <w:rsid w:val="008F1C66"/>
    <w:rsid w:val="00907315"/>
    <w:rsid w:val="0091676D"/>
    <w:rsid w:val="0092548C"/>
    <w:rsid w:val="00936716"/>
    <w:rsid w:val="00941A07"/>
    <w:rsid w:val="00960965"/>
    <w:rsid w:val="00960A6A"/>
    <w:rsid w:val="00962D25"/>
    <w:rsid w:val="00970134"/>
    <w:rsid w:val="00970FE4"/>
    <w:rsid w:val="009D31E3"/>
    <w:rsid w:val="009D651F"/>
    <w:rsid w:val="00A0022B"/>
    <w:rsid w:val="00A346FE"/>
    <w:rsid w:val="00A44B13"/>
    <w:rsid w:val="00A47B4D"/>
    <w:rsid w:val="00A579C2"/>
    <w:rsid w:val="00A83018"/>
    <w:rsid w:val="00AA2081"/>
    <w:rsid w:val="00AA33D0"/>
    <w:rsid w:val="00AB7D71"/>
    <w:rsid w:val="00AD164C"/>
    <w:rsid w:val="00B00728"/>
    <w:rsid w:val="00B03152"/>
    <w:rsid w:val="00B04FA9"/>
    <w:rsid w:val="00B620F9"/>
    <w:rsid w:val="00B770B9"/>
    <w:rsid w:val="00B774DC"/>
    <w:rsid w:val="00BA79C6"/>
    <w:rsid w:val="00BB5BCB"/>
    <w:rsid w:val="00BB6B97"/>
    <w:rsid w:val="00BC3299"/>
    <w:rsid w:val="00BE23DB"/>
    <w:rsid w:val="00BF6F0A"/>
    <w:rsid w:val="00C1016D"/>
    <w:rsid w:val="00C40145"/>
    <w:rsid w:val="00C81224"/>
    <w:rsid w:val="00C969A6"/>
    <w:rsid w:val="00CA1452"/>
    <w:rsid w:val="00CA6924"/>
    <w:rsid w:val="00CA7D36"/>
    <w:rsid w:val="00CB50A5"/>
    <w:rsid w:val="00CC326E"/>
    <w:rsid w:val="00CC6B7A"/>
    <w:rsid w:val="00CF4E2B"/>
    <w:rsid w:val="00D162F5"/>
    <w:rsid w:val="00D24208"/>
    <w:rsid w:val="00D537A2"/>
    <w:rsid w:val="00D572B5"/>
    <w:rsid w:val="00D60C38"/>
    <w:rsid w:val="00D6115E"/>
    <w:rsid w:val="00D66893"/>
    <w:rsid w:val="00D84D0A"/>
    <w:rsid w:val="00D90ACB"/>
    <w:rsid w:val="00DC1500"/>
    <w:rsid w:val="00E018BF"/>
    <w:rsid w:val="00E44371"/>
    <w:rsid w:val="00E85B62"/>
    <w:rsid w:val="00E949B0"/>
    <w:rsid w:val="00EB3E67"/>
    <w:rsid w:val="00ED171D"/>
    <w:rsid w:val="00ED3CC2"/>
    <w:rsid w:val="00EE3FB1"/>
    <w:rsid w:val="00F00591"/>
    <w:rsid w:val="00F014EA"/>
    <w:rsid w:val="00F10CF0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B06A2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1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9C8F8-1EA2-402A-A23D-93FCBFCCC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525</Words>
  <Characters>3982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2023-10-03T06:47:00Z</cp:lastPrinted>
  <dcterms:created xsi:type="dcterms:W3CDTF">2024-08-02T08:17:00Z</dcterms:created>
  <dcterms:modified xsi:type="dcterms:W3CDTF">2024-08-02T08:17:00Z</dcterms:modified>
</cp:coreProperties>
</file>