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DB9FF" w14:textId="2B6C0375" w:rsidR="00FB242D" w:rsidRPr="00AA2F47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0C61E2D" w14:textId="77777777" w:rsidR="00AA2F47" w:rsidRDefault="00AA2F47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39BDFCE6" w14:textId="77777777" w:rsidR="00AA2F47" w:rsidRDefault="00AA2F47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60351871" w14:textId="6B8072B8" w:rsidR="00FB242D" w:rsidRPr="00AA2F47" w:rsidRDefault="00FB242D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FF798B7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8AA9361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12E49D20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676C8088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88BCC2E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3624D455" w14:textId="78E4169A" w:rsidR="00FB242D" w:rsidRPr="00AA2F47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3DF28FA1" w14:textId="77777777" w:rsidR="00FB242D" w:rsidRPr="00AA2F47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D7CE9A9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5C1CA786" w14:textId="2C349926" w:rsidR="00FB242D" w:rsidRPr="00AA2F47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5253A32F" w14:textId="34078FE5" w:rsidR="00FB242D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(imię, nazwisko,</w:t>
      </w:r>
      <w:r w:rsidR="00F73213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stanowisko/podstawa</w:t>
      </w:r>
      <w:r w:rsidR="00850554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do</w:t>
      </w:r>
      <w:r w:rsidR="00440D7E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reprezentacji)</w:t>
      </w:r>
    </w:p>
    <w:p w14:paraId="1B3C2363" w14:textId="77777777" w:rsidR="00AA2F47" w:rsidRDefault="00AA2F47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</w:p>
    <w:p w14:paraId="72CA5AF5" w14:textId="77777777" w:rsidR="00AA2F47" w:rsidRPr="00AA2F47" w:rsidRDefault="00AA2F47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</w:p>
    <w:p w14:paraId="6DA8244E" w14:textId="77777777" w:rsidR="00FB242D" w:rsidRPr="00AA2F47" w:rsidRDefault="00FB242D" w:rsidP="00BE6E2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685A331" w14:textId="77777777" w:rsidR="00FB242D" w:rsidRPr="00AA2F47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A2F47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6EF94BD8" w14:textId="6715454D" w:rsidR="00FB242D" w:rsidRPr="00AA2F47" w:rsidRDefault="00FB242D" w:rsidP="00BE6E2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CDF8A90" w14:textId="0A9EAAD0" w:rsidR="00FB242D" w:rsidRPr="00AA2F47" w:rsidRDefault="00FB242D" w:rsidP="00BE6E2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82655F" w:rsidRPr="00AA2F47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</w:t>
      </w:r>
      <w:r w:rsidR="00293E82">
        <w:rPr>
          <w:rFonts w:ascii="Verdana" w:hAnsi="Verdana"/>
          <w:b/>
          <w:sz w:val="18"/>
          <w:szCs w:val="18"/>
        </w:rPr>
        <w:t>423</w:t>
      </w:r>
      <w:r w:rsidR="0082655F" w:rsidRPr="00AA2F47">
        <w:rPr>
          <w:rFonts w:ascii="Verdana" w:hAnsi="Verdana"/>
          <w:b/>
          <w:sz w:val="18"/>
          <w:szCs w:val="18"/>
        </w:rPr>
        <w:t>/24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AA2F47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56D3A222" w14:textId="77777777" w:rsidR="00FB242D" w:rsidRPr="00AA2F47" w:rsidRDefault="00FB242D" w:rsidP="00BE6E2C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3DD0AA02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0916D264" w14:textId="571584A8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AA2F47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4B91FAA1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1"/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podjąłem następujące środki naprawcze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2"/>
      </w:r>
      <w:r w:rsidRPr="00AA2F47">
        <w:rPr>
          <w:rFonts w:ascii="Verdana" w:eastAsia="Times New Roman" w:hAnsi="Verdana"/>
          <w:sz w:val="18"/>
          <w:szCs w:val="18"/>
          <w:lang w:eastAsia="pl-PL"/>
        </w:rPr>
        <w:t>: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t xml:space="preserve"> </w:t>
      </w:r>
    </w:p>
    <w:p w14:paraId="3A48C416" w14:textId="7A5A791C" w:rsidR="00F72064" w:rsidRPr="00AA2F47" w:rsidRDefault="009A2CF1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A2F47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47AC62F0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A2F47" w:rsidRDefault="00F72064" w:rsidP="00BE6E2C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61F60F0F" w14:textId="77777777" w:rsidR="00F72064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7900D6" w14:textId="77777777" w:rsidR="00AA2F47" w:rsidRDefault="00AA2F47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869F499" w14:textId="77777777" w:rsidR="00AA2F47" w:rsidRPr="00AA2F47" w:rsidRDefault="00AA2F47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3595A278" w14:textId="0D31F799" w:rsidR="005103B9" w:rsidRPr="00AA2F47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="00BE6E2C"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</w:t>
      </w: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podpisem elektronicznym lub podpisem zaufanym lub </w:t>
      </w:r>
      <w:r w:rsidR="00BE6E2C"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sectPr w:rsidR="005103B9" w:rsidRPr="00AA2F4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DE486" w14:textId="77777777" w:rsidR="00380747" w:rsidRDefault="00380747" w:rsidP="0038231F">
      <w:pPr>
        <w:spacing w:after="0" w:line="240" w:lineRule="auto"/>
      </w:pPr>
      <w:r>
        <w:separator/>
      </w:r>
    </w:p>
  </w:endnote>
  <w:endnote w:type="continuationSeparator" w:id="0">
    <w:p w14:paraId="6EFFD999" w14:textId="77777777" w:rsidR="00380747" w:rsidRDefault="00380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5A833" w14:textId="77777777" w:rsidR="00380747" w:rsidRDefault="00380747" w:rsidP="0038231F">
      <w:pPr>
        <w:spacing w:after="0" w:line="240" w:lineRule="auto"/>
      </w:pPr>
      <w:r>
        <w:separator/>
      </w:r>
    </w:p>
  </w:footnote>
  <w:footnote w:type="continuationSeparator" w:id="0">
    <w:p w14:paraId="4C84C46F" w14:textId="77777777" w:rsidR="00380747" w:rsidRDefault="0038074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131397">
    <w:abstractNumId w:val="8"/>
  </w:num>
  <w:num w:numId="2" w16cid:durableId="2077429891">
    <w:abstractNumId w:val="0"/>
  </w:num>
  <w:num w:numId="3" w16cid:durableId="197594030">
    <w:abstractNumId w:val="7"/>
  </w:num>
  <w:num w:numId="4" w16cid:durableId="769665437">
    <w:abstractNumId w:val="10"/>
  </w:num>
  <w:num w:numId="5" w16cid:durableId="1201743">
    <w:abstractNumId w:val="9"/>
  </w:num>
  <w:num w:numId="6" w16cid:durableId="1390686163">
    <w:abstractNumId w:val="6"/>
  </w:num>
  <w:num w:numId="7" w16cid:durableId="27607261">
    <w:abstractNumId w:val="1"/>
  </w:num>
  <w:num w:numId="8" w16cid:durableId="564990161">
    <w:abstractNumId w:val="3"/>
  </w:num>
  <w:num w:numId="9" w16cid:durableId="1852142357">
    <w:abstractNumId w:val="2"/>
  </w:num>
  <w:num w:numId="10" w16cid:durableId="1480656883">
    <w:abstractNumId w:val="5"/>
  </w:num>
  <w:num w:numId="11" w16cid:durableId="65931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63537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902D2"/>
    <w:rsid w:val="001C6945"/>
    <w:rsid w:val="001F027E"/>
    <w:rsid w:val="00203A40"/>
    <w:rsid w:val="00206426"/>
    <w:rsid w:val="002157A2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93E82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747"/>
    <w:rsid w:val="0038231F"/>
    <w:rsid w:val="003B2070"/>
    <w:rsid w:val="003B214C"/>
    <w:rsid w:val="003B7238"/>
    <w:rsid w:val="003C3B64"/>
    <w:rsid w:val="003F024C"/>
    <w:rsid w:val="00430D8D"/>
    <w:rsid w:val="004349F3"/>
    <w:rsid w:val="00434CC2"/>
    <w:rsid w:val="00440D7E"/>
    <w:rsid w:val="004541F9"/>
    <w:rsid w:val="004609F1"/>
    <w:rsid w:val="004651B5"/>
    <w:rsid w:val="00471A5A"/>
    <w:rsid w:val="00474E03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B410F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4E3"/>
    <w:rsid w:val="00804F07"/>
    <w:rsid w:val="00825A09"/>
    <w:rsid w:val="0082655F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5B4"/>
    <w:rsid w:val="00997D0F"/>
    <w:rsid w:val="009A2CF1"/>
    <w:rsid w:val="009B56EA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A2F47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19816-7B5F-4BFC-96EC-D8E80973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Joanna Kraińska</cp:lastModifiedBy>
  <cp:revision>2</cp:revision>
  <cp:lastPrinted>2022-06-02T10:05:00Z</cp:lastPrinted>
  <dcterms:created xsi:type="dcterms:W3CDTF">2024-08-02T10:44:00Z</dcterms:created>
  <dcterms:modified xsi:type="dcterms:W3CDTF">2024-08-02T10:44:00Z</dcterms:modified>
</cp:coreProperties>
</file>