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CC1A33" w14:textId="77777777" w:rsidR="00E82800" w:rsidRPr="00550E66" w:rsidRDefault="00E82800" w:rsidP="00E82800">
      <w:pPr>
        <w:pStyle w:val="Nagwek3"/>
        <w:jc w:val="right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Załącznik nr 1</w:t>
      </w:r>
    </w:p>
    <w:p w14:paraId="1915BC25" w14:textId="77777777" w:rsidR="00E82800" w:rsidRPr="00550E66" w:rsidRDefault="00E82800" w:rsidP="00E8280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1DF91F5" w14:textId="77777777" w:rsidR="00E82800" w:rsidRPr="00550E66" w:rsidRDefault="00E82800" w:rsidP="00E8280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FORMULARZ OFERTY</w:t>
      </w:r>
    </w:p>
    <w:p w14:paraId="28EF5EE3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218001D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6DC8FD3F" w14:textId="77777777" w:rsidR="00E82800" w:rsidRPr="00550E66" w:rsidRDefault="00E82800" w:rsidP="00E82800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2A85A3E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1F9ACCC6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</w:p>
    <w:p w14:paraId="10AE9004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550E66">
        <w:rPr>
          <w:rFonts w:ascii="Verdana" w:hAnsi="Verdana"/>
          <w:sz w:val="18"/>
          <w:szCs w:val="18"/>
          <w:lang w:val="de-DE"/>
        </w:rPr>
        <w:t>TEL.</w:t>
      </w:r>
      <w:r w:rsidRPr="00550E66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3D792E4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550E66">
        <w:rPr>
          <w:rFonts w:ascii="Verdana" w:hAnsi="Verdana"/>
          <w:sz w:val="18"/>
          <w:szCs w:val="18"/>
          <w:lang w:val="de-DE"/>
        </w:rPr>
        <w:t xml:space="preserve">FAX </w:t>
      </w:r>
      <w:r w:rsidRPr="00550E66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02AF976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550E66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BB10C65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550E66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2354113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00E7390" w14:textId="77777777" w:rsidR="00E82800" w:rsidRPr="00550E66" w:rsidRDefault="00E82800" w:rsidP="00E82800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4573FFF4" w14:textId="77777777" w:rsidR="00E82800" w:rsidRPr="00550E66" w:rsidRDefault="00E82800" w:rsidP="00E82800">
      <w:pPr>
        <w:spacing w:line="36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Do: Nazwa i siedziba Zamawiającego:</w:t>
      </w:r>
    </w:p>
    <w:p w14:paraId="0E2F06AA" w14:textId="77777777" w:rsidR="00E82800" w:rsidRPr="00550E66" w:rsidRDefault="00E82800" w:rsidP="00E82800">
      <w:pPr>
        <w:ind w:right="-110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Akademia Górniczo - Hutnicza</w:t>
      </w:r>
    </w:p>
    <w:p w14:paraId="3D1F72C3" w14:textId="77777777" w:rsidR="00E82800" w:rsidRPr="00550E66" w:rsidRDefault="00E82800" w:rsidP="00E82800">
      <w:pPr>
        <w:ind w:right="-110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im. Stanisława Staszica w Krakowie</w:t>
      </w:r>
    </w:p>
    <w:p w14:paraId="7A8275DB" w14:textId="77777777" w:rsidR="00E82800" w:rsidRPr="00550E66" w:rsidRDefault="00E82800" w:rsidP="00E82800">
      <w:pPr>
        <w:ind w:right="-110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79F05CA6" w14:textId="77777777" w:rsidR="00E82800" w:rsidRPr="00550E66" w:rsidRDefault="00E82800" w:rsidP="00E82800">
      <w:pPr>
        <w:ind w:right="-110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Al. Mickiewicza 30 </w:t>
      </w:r>
    </w:p>
    <w:p w14:paraId="151F4385" w14:textId="77777777" w:rsidR="00E82800" w:rsidRPr="00550E66" w:rsidRDefault="00E82800" w:rsidP="00E82800">
      <w:pPr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30-059 Kraków,  </w:t>
      </w:r>
    </w:p>
    <w:p w14:paraId="6B6DF87D" w14:textId="77777777" w:rsidR="00E82800" w:rsidRPr="00550E66" w:rsidRDefault="00E82800" w:rsidP="00E82800">
      <w:pPr>
        <w:ind w:firstLine="3969"/>
        <w:rPr>
          <w:rFonts w:ascii="Verdana" w:hAnsi="Verdana"/>
          <w:b/>
          <w:sz w:val="18"/>
          <w:szCs w:val="18"/>
        </w:rPr>
      </w:pPr>
    </w:p>
    <w:p w14:paraId="74E2D5EF" w14:textId="284AD7F7" w:rsidR="00E82800" w:rsidRPr="00550E66" w:rsidRDefault="00E82800" w:rsidP="00E8280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13370" w:rsidRPr="00550E66">
        <w:rPr>
          <w:rFonts w:ascii="Verdana" w:hAnsi="Verdana"/>
          <w:b/>
          <w:sz w:val="18"/>
          <w:szCs w:val="18"/>
        </w:rPr>
        <w:t>sprzedaż i d</w:t>
      </w:r>
      <w:r w:rsidRPr="00550E66">
        <w:rPr>
          <w:rFonts w:ascii="Verdana" w:hAnsi="Verdana"/>
          <w:b/>
          <w:sz w:val="18"/>
          <w:szCs w:val="18"/>
        </w:rPr>
        <w:t>ostawa licencji oprogramowań dla jednostek AGH</w:t>
      </w:r>
      <w:r w:rsidR="00713370" w:rsidRPr="00550E66">
        <w:rPr>
          <w:rFonts w:ascii="Verdana" w:hAnsi="Verdana"/>
          <w:b/>
          <w:sz w:val="18"/>
          <w:szCs w:val="18"/>
        </w:rPr>
        <w:t xml:space="preserve"> –</w:t>
      </w:r>
      <w:r w:rsidRPr="00550E66">
        <w:rPr>
          <w:rFonts w:ascii="Verdana" w:hAnsi="Verdana"/>
          <w:b/>
          <w:sz w:val="18"/>
          <w:szCs w:val="18"/>
        </w:rPr>
        <w:t xml:space="preserve"> </w:t>
      </w:r>
      <w:r w:rsidR="00713370" w:rsidRPr="00550E66">
        <w:rPr>
          <w:rFonts w:ascii="Verdana" w:hAnsi="Verdana"/>
          <w:b/>
          <w:sz w:val="18"/>
          <w:szCs w:val="18"/>
        </w:rPr>
        <w:t>De</w:t>
      </w:r>
      <w:r w:rsidR="00713370" w:rsidRPr="00550E66">
        <w:rPr>
          <w:rFonts w:ascii="Verdana" w:hAnsi="Verdana"/>
          <w:b/>
          <w:sz w:val="18"/>
          <w:szCs w:val="18"/>
        </w:rPr>
        <w:noBreakHyphen/>
        <w:t>d</w:t>
      </w:r>
      <w:r w:rsidRPr="00550E66">
        <w:rPr>
          <w:rFonts w:ascii="Verdana" w:hAnsi="Verdana"/>
          <w:b/>
          <w:sz w:val="18"/>
          <w:szCs w:val="18"/>
        </w:rPr>
        <w:t>zp.272</w:t>
      </w:r>
      <w:r w:rsidR="00713370" w:rsidRPr="00550E66">
        <w:rPr>
          <w:rFonts w:ascii="Verdana" w:hAnsi="Verdana"/>
          <w:b/>
          <w:sz w:val="18"/>
          <w:szCs w:val="18"/>
        </w:rPr>
        <w:noBreakHyphen/>
        <w:t>411</w:t>
      </w:r>
      <w:r w:rsidRPr="00550E66">
        <w:rPr>
          <w:rFonts w:ascii="Verdana" w:hAnsi="Verdana"/>
          <w:b/>
          <w:sz w:val="18"/>
          <w:szCs w:val="18"/>
        </w:rPr>
        <w:t>/2</w:t>
      </w:r>
      <w:r w:rsidR="00713370" w:rsidRPr="00550E66">
        <w:rPr>
          <w:rFonts w:ascii="Verdana" w:hAnsi="Verdana"/>
          <w:b/>
          <w:sz w:val="18"/>
          <w:szCs w:val="18"/>
        </w:rPr>
        <w:t>4</w:t>
      </w:r>
      <w:r w:rsidRPr="00550E66">
        <w:rPr>
          <w:rFonts w:ascii="Verdana" w:hAnsi="Verdana"/>
          <w:b/>
          <w:sz w:val="18"/>
          <w:szCs w:val="18"/>
        </w:rPr>
        <w:t xml:space="preserve">, </w:t>
      </w:r>
      <w:r w:rsidRPr="00550E66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7B5978" w14:textId="77777777" w:rsidR="00E82800" w:rsidRPr="00550E66" w:rsidRDefault="00E82800" w:rsidP="00E82800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13DC0974" w14:textId="77777777" w:rsidR="00550E66" w:rsidRPr="00550E66" w:rsidRDefault="00550E66" w:rsidP="00550E6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Cena netto za całość przedmiotu zamówienia:   ................................. PLN</w:t>
      </w:r>
    </w:p>
    <w:p w14:paraId="7B6356F1" w14:textId="77777777" w:rsidR="00550E66" w:rsidRPr="00550E66" w:rsidRDefault="00550E66" w:rsidP="00550E6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D0B5769" w14:textId="77777777" w:rsidR="00550E66" w:rsidRPr="00550E66" w:rsidRDefault="00550E66" w:rsidP="00550E6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Cena brutto za całość przedmiotu zamówienia: ..................................PLN</w:t>
      </w:r>
    </w:p>
    <w:p w14:paraId="139E955E" w14:textId="77777777" w:rsidR="00E82800" w:rsidRPr="00550E66" w:rsidRDefault="00E82800" w:rsidP="00E82800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</w:p>
    <w:p w14:paraId="2D674265" w14:textId="0B5D414B" w:rsidR="00E82800" w:rsidRPr="00550E66" w:rsidRDefault="00E82800" w:rsidP="00E82800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08A401CD" w14:textId="77777777" w:rsidR="00E82800" w:rsidRPr="00550E66" w:rsidRDefault="00E82800" w:rsidP="00E8280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D6AE48C" w14:textId="6EECAC89" w:rsidR="00E82800" w:rsidRPr="00550E66" w:rsidRDefault="00E82800" w:rsidP="00E8280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Termin realizacji umowy: </w:t>
      </w:r>
      <w:r w:rsidRPr="00550E66">
        <w:rPr>
          <w:rFonts w:ascii="Verdana" w:hAnsi="Verdana"/>
          <w:sz w:val="18"/>
          <w:szCs w:val="18"/>
        </w:rPr>
        <w:t xml:space="preserve">12 miesięcy.                              </w:t>
      </w:r>
    </w:p>
    <w:p w14:paraId="338776FE" w14:textId="77777777" w:rsidR="00E82800" w:rsidRPr="00550E66" w:rsidRDefault="00E82800" w:rsidP="00E8280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38CEB01E" w14:textId="77DB4F8B" w:rsidR="00E82800" w:rsidRPr="00550E66" w:rsidRDefault="00E82800" w:rsidP="00E8280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Termin realizacji zamówienia cząstkowego </w:t>
      </w:r>
      <w:r w:rsidRPr="00550E66">
        <w:rPr>
          <w:rFonts w:ascii="Verdana" w:hAnsi="Verdana"/>
          <w:b/>
          <w:sz w:val="18"/>
          <w:szCs w:val="18"/>
          <w:highlight w:val="yellow"/>
        </w:rPr>
        <w:t>(Kryterium oceny ofert):</w:t>
      </w:r>
      <w:r w:rsidRPr="00550E66">
        <w:rPr>
          <w:rFonts w:ascii="Verdana" w:hAnsi="Verdana"/>
          <w:sz w:val="18"/>
          <w:szCs w:val="18"/>
        </w:rPr>
        <w:t xml:space="preserve"> …… dni robocze</w:t>
      </w:r>
    </w:p>
    <w:p w14:paraId="079B9CCE" w14:textId="77777777" w:rsidR="00E82800" w:rsidRPr="00550E66" w:rsidRDefault="00E82800" w:rsidP="00E8280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C47400B" w14:textId="4FAEFFE4" w:rsidR="00E82800" w:rsidRPr="00550E66" w:rsidRDefault="00E82800" w:rsidP="00E8280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>Okres udzielonej gwarancji na nośnik wynosi:</w:t>
      </w:r>
      <w:r w:rsidRPr="00550E66">
        <w:rPr>
          <w:rFonts w:ascii="Verdana" w:hAnsi="Verdana"/>
          <w:sz w:val="18"/>
          <w:szCs w:val="18"/>
        </w:rPr>
        <w:t xml:space="preserve"> ……… miesięcy </w:t>
      </w:r>
    </w:p>
    <w:p w14:paraId="108EC1D7" w14:textId="77777777" w:rsidR="00E82800" w:rsidRPr="00550E66" w:rsidRDefault="00E82800" w:rsidP="00E8280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0470DB56" w14:textId="723FB1A3" w:rsidR="00E82800" w:rsidRPr="00550E66" w:rsidRDefault="00E82800" w:rsidP="00E8280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50E66">
        <w:rPr>
          <w:rFonts w:ascii="Verdana" w:hAnsi="Verdana"/>
          <w:b/>
          <w:sz w:val="18"/>
          <w:szCs w:val="18"/>
        </w:rPr>
        <w:t xml:space="preserve"> TAK/NIE</w:t>
      </w:r>
    </w:p>
    <w:p w14:paraId="0C35425D" w14:textId="77777777" w:rsidR="00E82800" w:rsidRPr="00550E66" w:rsidRDefault="00E82800" w:rsidP="00E8280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79A4A7DC" w14:textId="16E5DD08" w:rsidR="00266E36" w:rsidRPr="00550E66" w:rsidRDefault="00E82800" w:rsidP="00E82800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b/>
          <w:sz w:val="18"/>
          <w:szCs w:val="18"/>
        </w:rPr>
        <w:t xml:space="preserve">Termin płatności: </w:t>
      </w:r>
      <w:r w:rsidRPr="00550E6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5321EB7" w14:textId="77777777" w:rsidR="00550E66" w:rsidRPr="00550E66" w:rsidRDefault="00266E36" w:rsidP="00266E36">
      <w:pPr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br w:type="page"/>
      </w:r>
    </w:p>
    <w:p w14:paraId="63A4DC43" w14:textId="155FCB2D" w:rsidR="00550E66" w:rsidRPr="007D4789" w:rsidRDefault="00550E66" w:rsidP="007D4789">
      <w:pPr>
        <w:jc w:val="both"/>
        <w:rPr>
          <w:rFonts w:ascii="Verdana" w:hAnsi="Verdana"/>
          <w:b/>
          <w:bCs/>
          <w:sz w:val="18"/>
          <w:szCs w:val="18"/>
        </w:rPr>
      </w:pPr>
      <w:r w:rsidRPr="007D4789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FE83D12" w14:textId="77777777" w:rsidR="00550E66" w:rsidRPr="00550E66" w:rsidRDefault="00550E66" w:rsidP="00266E36">
      <w:pPr>
        <w:rPr>
          <w:rFonts w:ascii="Verdana" w:hAnsi="Verdana"/>
          <w:b/>
          <w:sz w:val="18"/>
          <w:szCs w:val="18"/>
          <w:u w:val="single"/>
        </w:rPr>
      </w:pPr>
    </w:p>
    <w:p w14:paraId="3CC8908B" w14:textId="46A2D593" w:rsidR="00266E36" w:rsidRPr="00550E66" w:rsidRDefault="00266E36" w:rsidP="00266E36">
      <w:pPr>
        <w:rPr>
          <w:rFonts w:ascii="Verdana" w:hAnsi="Verdana"/>
          <w:b/>
          <w:sz w:val="18"/>
          <w:szCs w:val="18"/>
          <w:u w:val="single"/>
        </w:rPr>
      </w:pPr>
      <w:r w:rsidRPr="00550E6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55DFFFB" w14:textId="77777777" w:rsidR="00266E36" w:rsidRPr="00550E66" w:rsidRDefault="00266E36" w:rsidP="00266E3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50E6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do upływu terminu wskazanego w SWZ</w:t>
      </w:r>
    </w:p>
    <w:p w14:paraId="32323812" w14:textId="77777777" w:rsidR="00266E36" w:rsidRPr="00550E66" w:rsidRDefault="00266E36" w:rsidP="00266E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50E6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550E6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12747BF" w14:textId="77777777" w:rsidR="00266E36" w:rsidRPr="00550E66" w:rsidRDefault="00266E36" w:rsidP="00266E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AF80F06" w14:textId="77777777" w:rsidR="00266E36" w:rsidRPr="00550E66" w:rsidRDefault="00266E36" w:rsidP="00266E3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E6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9655290" w14:textId="77777777" w:rsidR="00266E36" w:rsidRPr="00550E66" w:rsidRDefault="00266E36" w:rsidP="00266E3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50E6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275576" w14:textId="77777777" w:rsidR="00550E66" w:rsidRPr="00550E66" w:rsidRDefault="00550E66" w:rsidP="00550E66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Oświadczenie, w przypadku </w:t>
      </w:r>
      <w:r w:rsidRPr="00550E66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550E66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550E66">
        <w:rPr>
          <w:rFonts w:ascii="Verdana" w:hAnsi="Verdana"/>
          <w:sz w:val="18"/>
          <w:szCs w:val="18"/>
        </w:rPr>
        <w:t>zgodnie z pkt 10.1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550E66" w:rsidRPr="00550E66" w14:paraId="0E1597D8" w14:textId="77777777">
        <w:trPr>
          <w:divId w:val="61415627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067CD1" w14:textId="77777777" w:rsidR="00550E66" w:rsidRPr="00550E66" w:rsidRDefault="00550E66" w:rsidP="00550E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3EF1572" w14:textId="77777777" w:rsidR="00550E66" w:rsidRPr="00550E66" w:rsidRDefault="00550E66" w:rsidP="00550E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6A71B" w14:textId="77777777" w:rsidR="00550E66" w:rsidRPr="00550E66" w:rsidRDefault="00550E66" w:rsidP="00550E66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550E66" w:rsidRPr="00550E66" w14:paraId="4135D384" w14:textId="77777777">
        <w:trPr>
          <w:divId w:val="61415627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D6EF58F" w14:textId="77777777" w:rsidR="00550E66" w:rsidRPr="00550E66" w:rsidRDefault="00550E66" w:rsidP="00550E66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CF62B6" w14:textId="77777777" w:rsidR="00550E66" w:rsidRPr="00550E66" w:rsidRDefault="00550E66" w:rsidP="00550E66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AD262" w14:textId="77777777" w:rsidR="00550E66" w:rsidRPr="00550E66" w:rsidRDefault="00550E66" w:rsidP="00550E66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550E66" w:rsidRPr="00550E66" w14:paraId="4A993C52" w14:textId="77777777">
        <w:trPr>
          <w:divId w:val="61415627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9004798" w14:textId="77777777" w:rsidR="00550E66" w:rsidRPr="00550E66" w:rsidRDefault="00550E66" w:rsidP="00550E66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C7677D" w14:textId="77777777" w:rsidR="00550E66" w:rsidRPr="00550E66" w:rsidRDefault="00550E66" w:rsidP="00550E66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9F503" w14:textId="77777777" w:rsidR="00550E66" w:rsidRPr="00550E66" w:rsidRDefault="00550E66" w:rsidP="00550E66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3ABF386" w14:textId="77777777" w:rsidR="00550E66" w:rsidRPr="00550E66" w:rsidRDefault="00550E66" w:rsidP="00550E66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66E36" w:rsidRPr="00550E66" w14:paraId="6C001171" w14:textId="77777777" w:rsidTr="00CF501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33CFB" w14:textId="77777777" w:rsidR="00266E36" w:rsidRPr="00550E66" w:rsidRDefault="00266E36" w:rsidP="00CF501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75155" w14:textId="77777777" w:rsidR="00266E36" w:rsidRPr="00550E66" w:rsidRDefault="00266E36" w:rsidP="00CF501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DB81627" w14:textId="77777777" w:rsidR="00266E36" w:rsidRPr="00550E66" w:rsidRDefault="00266E36" w:rsidP="00CF501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69BB4" w14:textId="77777777" w:rsidR="00266E36" w:rsidRPr="00550E66" w:rsidRDefault="00266E36" w:rsidP="00CF501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50E66">
              <w:rPr>
                <w:rFonts w:ascii="Verdana" w:hAnsi="Verdana"/>
                <w:sz w:val="18"/>
                <w:szCs w:val="18"/>
              </w:rPr>
              <w:t>Nazwa podwykonawcy</w:t>
            </w:r>
            <w:r w:rsidRPr="00550E6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66E36" w:rsidRPr="00550E66" w14:paraId="56E65F24" w14:textId="77777777" w:rsidTr="00CF50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A2013" w14:textId="77777777" w:rsidR="00266E36" w:rsidRPr="00550E66" w:rsidRDefault="00266E36" w:rsidP="00CF501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D54D6" w14:textId="77777777" w:rsidR="00266E36" w:rsidRPr="00550E66" w:rsidRDefault="00266E36" w:rsidP="00CF501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C9113" w14:textId="77777777" w:rsidR="00266E36" w:rsidRPr="00550E66" w:rsidRDefault="00266E36" w:rsidP="00CF501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66E36" w:rsidRPr="00550E66" w14:paraId="34A72FDD" w14:textId="77777777" w:rsidTr="00CF501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CCEBA" w14:textId="77777777" w:rsidR="00266E36" w:rsidRPr="00550E66" w:rsidRDefault="00266E36" w:rsidP="00CF501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3AFED" w14:textId="77777777" w:rsidR="00266E36" w:rsidRPr="00550E66" w:rsidRDefault="00266E36" w:rsidP="00CF501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108B1" w14:textId="77777777" w:rsidR="00266E36" w:rsidRPr="00550E66" w:rsidRDefault="00266E36" w:rsidP="00CF501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CE408A8" w14:textId="77777777" w:rsidR="00266E36" w:rsidRPr="00550E66" w:rsidRDefault="00266E36" w:rsidP="00266E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Umocowanymi do reprezentowania naszej firmy są następujące osoby:</w:t>
      </w:r>
    </w:p>
    <w:p w14:paraId="232CC091" w14:textId="77777777" w:rsidR="00266E36" w:rsidRPr="00550E66" w:rsidRDefault="00266E36" w:rsidP="00266E36">
      <w:pPr>
        <w:pStyle w:val="Nagwek1"/>
        <w:rPr>
          <w:rFonts w:ascii="Verdana" w:hAnsi="Verdana" w:cs="Times New Roman"/>
          <w:sz w:val="18"/>
          <w:szCs w:val="18"/>
        </w:rPr>
      </w:pPr>
      <w:r w:rsidRPr="00550E66">
        <w:rPr>
          <w:rFonts w:ascii="Verdana" w:hAnsi="Verdana" w:cs="Times New Roman"/>
          <w:sz w:val="18"/>
          <w:szCs w:val="18"/>
        </w:rPr>
        <w:tab/>
        <w:t>Imię i Nazwisko</w:t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  <w:r w:rsidRPr="00550E66">
        <w:rPr>
          <w:rFonts w:ascii="Verdana" w:hAnsi="Verdana" w:cs="Times New Roman"/>
          <w:sz w:val="18"/>
          <w:szCs w:val="18"/>
        </w:rPr>
        <w:tab/>
      </w:r>
    </w:p>
    <w:p w14:paraId="06E4429C" w14:textId="77777777" w:rsidR="00266E36" w:rsidRPr="00550E66" w:rsidRDefault="00266E36" w:rsidP="00266E3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E66">
        <w:rPr>
          <w:rFonts w:ascii="Verdana" w:hAnsi="Verdana"/>
          <w:sz w:val="18"/>
          <w:szCs w:val="18"/>
        </w:rPr>
        <w:tab/>
      </w:r>
      <w:r w:rsidRPr="00550E66">
        <w:rPr>
          <w:rFonts w:ascii="Verdana" w:hAnsi="Verdana"/>
          <w:sz w:val="18"/>
          <w:szCs w:val="18"/>
        </w:rPr>
        <w:tab/>
        <w:t xml:space="preserve"> </w:t>
      </w:r>
    </w:p>
    <w:p w14:paraId="7DDC1C88" w14:textId="77777777" w:rsidR="00266E36" w:rsidRPr="00550E66" w:rsidRDefault="00266E36" w:rsidP="00266E3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50E66">
        <w:rPr>
          <w:rFonts w:ascii="Verdana" w:hAnsi="Verdana"/>
          <w:sz w:val="18"/>
          <w:szCs w:val="18"/>
        </w:rPr>
        <w:tab/>
      </w:r>
      <w:r w:rsidRPr="00550E66">
        <w:rPr>
          <w:rFonts w:ascii="Verdana" w:hAnsi="Verdana"/>
          <w:sz w:val="18"/>
          <w:szCs w:val="18"/>
        </w:rPr>
        <w:tab/>
        <w:t xml:space="preserve"> .</w:t>
      </w:r>
    </w:p>
    <w:p w14:paraId="003F80A6" w14:textId="77777777" w:rsidR="00266E36" w:rsidRPr="00550E66" w:rsidRDefault="00266E36" w:rsidP="00266E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Umocowanie dla powyżej wskazanych osób wynika z następującego (</w:t>
      </w:r>
      <w:proofErr w:type="spellStart"/>
      <w:r w:rsidRPr="00550E66">
        <w:rPr>
          <w:rFonts w:ascii="Verdana" w:hAnsi="Verdana"/>
          <w:sz w:val="18"/>
          <w:szCs w:val="18"/>
        </w:rPr>
        <w:t>ych</w:t>
      </w:r>
      <w:proofErr w:type="spellEnd"/>
      <w:r w:rsidRPr="00550E66">
        <w:rPr>
          <w:rFonts w:ascii="Verdana" w:hAnsi="Verdana"/>
          <w:sz w:val="18"/>
          <w:szCs w:val="18"/>
        </w:rPr>
        <w:t>) dokumentu(ów)</w:t>
      </w:r>
    </w:p>
    <w:p w14:paraId="1F3721DF" w14:textId="77777777" w:rsidR="00266E36" w:rsidRPr="00550E66" w:rsidRDefault="00266E36" w:rsidP="00266E36">
      <w:p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11B1905" w14:textId="77777777" w:rsidR="00266E36" w:rsidRPr="00550E66" w:rsidRDefault="00266E36" w:rsidP="00266E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załącznikami do niniejszej oferty są:</w:t>
      </w:r>
    </w:p>
    <w:p w14:paraId="279B8EBD" w14:textId="77777777" w:rsidR="00266E36" w:rsidRPr="00550E66" w:rsidRDefault="00266E36" w:rsidP="00266E3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5BFABCC" w14:textId="77777777" w:rsidR="00266E36" w:rsidRPr="00550E66" w:rsidRDefault="00266E36" w:rsidP="00266E36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50E6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52E815B" w14:textId="77777777" w:rsidR="00266E36" w:rsidRPr="00550E66" w:rsidRDefault="00266E36" w:rsidP="00266E36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550E66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4256E82" w14:textId="77777777" w:rsidR="00266E36" w:rsidRPr="00550E66" w:rsidRDefault="00266E36" w:rsidP="00266E36">
      <w:pPr>
        <w:rPr>
          <w:rFonts w:ascii="Verdana" w:hAnsi="Verdana"/>
          <w:sz w:val="18"/>
          <w:szCs w:val="18"/>
        </w:rPr>
      </w:pPr>
    </w:p>
    <w:p w14:paraId="1B4D41B0" w14:textId="77777777" w:rsidR="00FE545C" w:rsidRPr="00550E66" w:rsidRDefault="00FE545C" w:rsidP="00266E36">
      <w:pPr>
        <w:rPr>
          <w:rFonts w:ascii="Verdana" w:hAnsi="Verdana"/>
          <w:sz w:val="18"/>
          <w:szCs w:val="18"/>
        </w:rPr>
      </w:pPr>
    </w:p>
    <w:sectPr w:rsidR="00FE545C" w:rsidRPr="00550E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454CD" w14:textId="77777777" w:rsidR="003F0043" w:rsidRDefault="003F0043">
      <w:r>
        <w:separator/>
      </w:r>
    </w:p>
  </w:endnote>
  <w:endnote w:type="continuationSeparator" w:id="0">
    <w:p w14:paraId="246A22B9" w14:textId="77777777" w:rsidR="003F0043" w:rsidRDefault="003F0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CB604" w14:textId="77777777" w:rsidR="00DC6A81" w:rsidRDefault="00DC6A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DED1D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F5067" w14:textId="77777777" w:rsidR="00DC6A81" w:rsidRDefault="00DC6A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D04A9F" w14:textId="77777777" w:rsidR="003F0043" w:rsidRDefault="003F0043">
      <w:r>
        <w:separator/>
      </w:r>
    </w:p>
  </w:footnote>
  <w:footnote w:type="continuationSeparator" w:id="0">
    <w:p w14:paraId="5A70B117" w14:textId="77777777" w:rsidR="003F0043" w:rsidRDefault="003F0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23709" w14:textId="77777777" w:rsidR="00DC6A81" w:rsidRDefault="00DC6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FD6D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61601" w14:textId="77777777" w:rsidR="00DC6A81" w:rsidRDefault="00DC6A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10A999C"/>
    <w:lvl w:ilvl="0" w:tplc="9806C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40177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72656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5437702">
    <w:abstractNumId w:val="0"/>
  </w:num>
  <w:num w:numId="4" w16cid:durableId="544831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48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6E36"/>
    <w:rsid w:val="002723B0"/>
    <w:rsid w:val="002D2C23"/>
    <w:rsid w:val="00315A4A"/>
    <w:rsid w:val="003F0043"/>
    <w:rsid w:val="004B7300"/>
    <w:rsid w:val="004C6753"/>
    <w:rsid w:val="00550E66"/>
    <w:rsid w:val="00595C87"/>
    <w:rsid w:val="005D2C65"/>
    <w:rsid w:val="005E6D94"/>
    <w:rsid w:val="0063384F"/>
    <w:rsid w:val="00643C6F"/>
    <w:rsid w:val="00646202"/>
    <w:rsid w:val="0065290F"/>
    <w:rsid w:val="006815F6"/>
    <w:rsid w:val="0069591F"/>
    <w:rsid w:val="00713370"/>
    <w:rsid w:val="00730F19"/>
    <w:rsid w:val="007748F0"/>
    <w:rsid w:val="007A4321"/>
    <w:rsid w:val="007D4789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3595C"/>
    <w:rsid w:val="00D60C38"/>
    <w:rsid w:val="00D66893"/>
    <w:rsid w:val="00D90ACB"/>
    <w:rsid w:val="00DA6D93"/>
    <w:rsid w:val="00DC1500"/>
    <w:rsid w:val="00DC6A81"/>
    <w:rsid w:val="00E44371"/>
    <w:rsid w:val="00E82800"/>
    <w:rsid w:val="00E949B0"/>
    <w:rsid w:val="00EC0BEA"/>
    <w:rsid w:val="00ED5D8B"/>
    <w:rsid w:val="00F00591"/>
    <w:rsid w:val="00F047E5"/>
    <w:rsid w:val="00F51688"/>
    <w:rsid w:val="00F53146"/>
    <w:rsid w:val="00F91018"/>
    <w:rsid w:val="00FA0F30"/>
    <w:rsid w:val="00FA51A4"/>
    <w:rsid w:val="00FC748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4DD34"/>
  <w15:chartTrackingRefBased/>
  <w15:docId w15:val="{7708E8DF-AB02-459A-A89D-48595596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6E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F0B77-6189-4931-B6E4-386645F80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567</Words>
  <Characters>4391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Dorota Achremowicz</cp:lastModifiedBy>
  <cp:revision>2</cp:revision>
  <cp:lastPrinted>2024-07-30T10:58:00Z</cp:lastPrinted>
  <dcterms:created xsi:type="dcterms:W3CDTF">2024-07-30T10:58:00Z</dcterms:created>
  <dcterms:modified xsi:type="dcterms:W3CDTF">2024-07-30T10:58:00Z</dcterms:modified>
</cp:coreProperties>
</file>