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1AA99" w14:textId="77777777" w:rsidR="00AE73CA" w:rsidRPr="002A16E2" w:rsidRDefault="00AE73CA" w:rsidP="00AE73C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A1A87DA" w14:textId="77777777" w:rsidR="00AE73CA" w:rsidRPr="002A16E2" w:rsidRDefault="00AE73CA" w:rsidP="00AE73C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6DA689F" w14:textId="77777777" w:rsidR="00AE73CA" w:rsidRPr="002A16E2" w:rsidRDefault="00AE73CA" w:rsidP="00AE73C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3EC7EF7" w14:textId="77777777" w:rsidR="00AE73CA" w:rsidRPr="002A16E2" w:rsidRDefault="00AE73CA" w:rsidP="00AE73C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2CFB673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5974933" w14:textId="77777777" w:rsidR="00AE73CA" w:rsidRPr="00FA50AF" w:rsidRDefault="00AE73CA" w:rsidP="00AE73C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7DFE0D4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2C0DA72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B88E815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E3C4EF7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AAE2256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5681775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558B1A7" w14:textId="77777777" w:rsidR="00AE73CA" w:rsidRPr="002A16E2" w:rsidRDefault="00AE73CA" w:rsidP="00AE73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6A43ED0" w14:textId="77777777" w:rsidR="00AE73CA" w:rsidRPr="002A16E2" w:rsidRDefault="00AE73CA" w:rsidP="00AE73C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60AA807" w14:textId="77777777" w:rsidR="00AE73CA" w:rsidRPr="002A16E2" w:rsidRDefault="00AE73CA" w:rsidP="00AE73C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1DCCEC3" w14:textId="77777777" w:rsidR="00AE73CA" w:rsidRPr="002A16E2" w:rsidRDefault="00AE73CA" w:rsidP="00AE73C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EF4EDD8" w14:textId="77777777" w:rsidR="00AE73CA" w:rsidRPr="002A16E2" w:rsidRDefault="00AE73CA" w:rsidP="00AE73C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55583F6" w14:textId="77777777" w:rsidR="00AE73CA" w:rsidRPr="002A16E2" w:rsidRDefault="00AE73CA" w:rsidP="00AE73C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CB43E06" w14:textId="77777777" w:rsidR="00AE73CA" w:rsidRPr="002A16E2" w:rsidRDefault="00AE73CA" w:rsidP="00AE73C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9BC34DB" w14:textId="77777777" w:rsidR="00AE73CA" w:rsidRPr="002A16E2" w:rsidRDefault="00AE73CA" w:rsidP="00AE73CA">
      <w:pPr>
        <w:ind w:firstLine="3969"/>
        <w:rPr>
          <w:b/>
          <w:sz w:val="22"/>
          <w:szCs w:val="22"/>
        </w:rPr>
      </w:pPr>
    </w:p>
    <w:p w14:paraId="4444BD1B" w14:textId="0AD2717A" w:rsidR="00AE73CA" w:rsidRPr="00AE73CA" w:rsidRDefault="00AE73CA" w:rsidP="00AE73CA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9C7FAD">
        <w:rPr>
          <w:b/>
          <w:bCs/>
        </w:rPr>
        <w:t xml:space="preserve">Dostawa </w:t>
      </w:r>
      <w:r>
        <w:rPr>
          <w:b/>
          <w:bCs/>
        </w:rPr>
        <w:t>serwera</w:t>
      </w:r>
      <w:r>
        <w:rPr>
          <w:b/>
          <w:bCs/>
        </w:rPr>
        <w:t xml:space="preserve"> </w:t>
      </w:r>
      <w:r w:rsidRPr="009C7FAD">
        <w:rPr>
          <w:b/>
          <w:bCs/>
        </w:rPr>
        <w:t xml:space="preserve">na potrzeby </w:t>
      </w:r>
      <w:proofErr w:type="spellStart"/>
      <w:r>
        <w:rPr>
          <w:b/>
          <w:bCs/>
        </w:rPr>
        <w:t>WIMiIP</w:t>
      </w:r>
      <w:proofErr w:type="spellEnd"/>
      <w:r>
        <w:rPr>
          <w:b/>
          <w:sz w:val="22"/>
          <w:szCs w:val="22"/>
        </w:rPr>
        <w:t>, 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68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E73CA" w:rsidRPr="002A16E2" w14:paraId="2D98010C" w14:textId="77777777" w:rsidTr="008E4B6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177EEA" w14:textId="77777777" w:rsidR="00AE73CA" w:rsidRPr="002A16E2" w:rsidRDefault="00AE73CA" w:rsidP="008E4B6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6CA322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EBB3E2B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4CEA42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C3E2E2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2E3CA25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CEE9AC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E74B78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F470838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132D14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1B51ED9" w14:textId="77777777" w:rsidR="00AE73CA" w:rsidRPr="008A2B7D" w:rsidRDefault="00AE73CA" w:rsidP="008E4B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C6D48B8" w14:textId="77777777" w:rsidR="00AE73CA" w:rsidRPr="008A2B7D" w:rsidRDefault="00AE73CA" w:rsidP="008E4B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8B852C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E80CA05" w14:textId="77777777" w:rsidR="00AE73CA" w:rsidRPr="008A2B7D" w:rsidRDefault="00AE73CA" w:rsidP="008E4B6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DD2DDE9" w14:textId="77777777" w:rsidR="00AE73CA" w:rsidRPr="008A2B7D" w:rsidRDefault="00AE73CA" w:rsidP="008E4B6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E73CA" w:rsidRPr="002A16E2" w14:paraId="34725D59" w14:textId="77777777" w:rsidTr="008E4B6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6CF530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070562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665D5D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188DAE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001E54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987FB7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686B6A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DBCD7" w14:textId="77777777" w:rsidR="00AE73CA" w:rsidRPr="002A16E2" w:rsidRDefault="00AE73CA" w:rsidP="008E4B6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E73CA" w:rsidRPr="002A16E2" w14:paraId="05AC696A" w14:textId="77777777" w:rsidTr="00AE73CA">
        <w:trPr>
          <w:trHeight w:val="22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73DF9F" w14:textId="77777777" w:rsidR="00AE73CA" w:rsidRPr="002A16E2" w:rsidRDefault="00AE73CA" w:rsidP="008E4B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AAC1" w14:textId="77777777" w:rsidR="00AE73CA" w:rsidRDefault="00AE73CA" w:rsidP="008E4B66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  <w:p w14:paraId="61E19FB4" w14:textId="77777777" w:rsidR="00AE73CA" w:rsidRPr="00897BDE" w:rsidRDefault="00AE73CA" w:rsidP="008E4B6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A451" w14:textId="77777777" w:rsidR="00AE73CA" w:rsidRDefault="00AE73CA" w:rsidP="008E4B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5EC46C1C" w14:textId="77777777" w:rsidR="00AE73CA" w:rsidRPr="00A47B30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3074476A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4CB7A1E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0D187312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4154B87" w14:textId="77777777" w:rsidR="00AE73CA" w:rsidRPr="00A47B30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FFF5FCB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6C0F8CB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F7E6A93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71FBAA62" w14:textId="5FCB7646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39AC7C0" w14:textId="7D6947EA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23E62F9C" w14:textId="6E08E913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10227AF8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5D42B27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SSD:</w:t>
            </w:r>
          </w:p>
          <w:p w14:paraId="07882D58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E4048F6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151CE24E" w14:textId="77777777" w:rsidR="00AE73CA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1848ECA" w14:textId="1D65CBB1" w:rsidR="00AE73CA" w:rsidRDefault="00AE73CA" w:rsidP="008E4B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 xml:space="preserve">Karta graficzna </w:t>
            </w:r>
          </w:p>
          <w:p w14:paraId="0566D3A6" w14:textId="77777777" w:rsidR="00AE73CA" w:rsidRDefault="00AE73CA" w:rsidP="008E4B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3D6C7F69" w14:textId="5F9DB18D" w:rsidR="00AE73CA" w:rsidRPr="00A47B30" w:rsidRDefault="00AE73CA" w:rsidP="00AE73C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B34B" w14:textId="77777777" w:rsidR="00AE73CA" w:rsidRPr="00A352F2" w:rsidRDefault="00AE73CA" w:rsidP="008E4B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F70C" w14:textId="77777777" w:rsidR="00AE73CA" w:rsidRPr="002A16E2" w:rsidRDefault="00AE73CA" w:rsidP="008E4B6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670A" w14:textId="77777777" w:rsidR="00AE73CA" w:rsidRPr="002A16E2" w:rsidRDefault="00AE73CA" w:rsidP="008E4B6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A1E91C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78C864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</w:tr>
      <w:tr w:rsidR="00AE73CA" w:rsidRPr="002A16E2" w14:paraId="30864EFD" w14:textId="77777777" w:rsidTr="008E4B6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54CD1E" w14:textId="77777777" w:rsidR="00AE73CA" w:rsidRDefault="00AE73CA" w:rsidP="008E4B6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A4DC7EC" w14:textId="77777777" w:rsidR="00AE73CA" w:rsidRDefault="00AE73CA" w:rsidP="008E4B66">
            <w:pPr>
              <w:ind w:right="425"/>
              <w:rPr>
                <w:sz w:val="22"/>
                <w:szCs w:val="22"/>
              </w:rPr>
            </w:pPr>
          </w:p>
          <w:p w14:paraId="24FB8247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  <w:p w14:paraId="5FC19397" w14:textId="77777777" w:rsidR="00AE73CA" w:rsidRDefault="00AE73CA" w:rsidP="008E4B6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047F1BB" w14:textId="77777777" w:rsidR="00AE73CA" w:rsidRPr="002A16E2" w:rsidRDefault="00AE73CA" w:rsidP="008E4B6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5FAA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8FB03C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68BF79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</w:tr>
      <w:tr w:rsidR="00AE73CA" w:rsidRPr="002A16E2" w14:paraId="6D83F2BF" w14:textId="77777777" w:rsidTr="008E4B6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910512" w14:textId="77777777" w:rsidR="00AE73CA" w:rsidRPr="002A16E2" w:rsidRDefault="00AE73CA" w:rsidP="008E4B6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57C501D" w14:textId="77777777" w:rsidR="00AE73CA" w:rsidRPr="002A16E2" w:rsidRDefault="00AE73CA" w:rsidP="008E4B66">
            <w:pPr>
              <w:rPr>
                <w:sz w:val="22"/>
                <w:szCs w:val="22"/>
              </w:rPr>
            </w:pPr>
          </w:p>
          <w:p w14:paraId="3D1A5ACD" w14:textId="77777777" w:rsidR="00AE73CA" w:rsidRPr="002A16E2" w:rsidRDefault="00AE73CA" w:rsidP="008E4B6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71A4476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427B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201377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7B192" w14:textId="77777777" w:rsidR="00AE73CA" w:rsidRPr="002A16E2" w:rsidRDefault="00AE73CA" w:rsidP="008E4B6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A0478E0" w14:textId="05DF4404" w:rsidR="00AE73CA" w:rsidRPr="002A16E2" w:rsidRDefault="00AE73CA" w:rsidP="00AE73C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89E345F" w14:textId="77777777" w:rsidR="00AE73CA" w:rsidRPr="002A16E2" w:rsidRDefault="00AE73CA" w:rsidP="00AE73CA">
      <w:pPr>
        <w:tabs>
          <w:tab w:val="right" w:pos="9000"/>
        </w:tabs>
        <w:rPr>
          <w:sz w:val="22"/>
          <w:szCs w:val="22"/>
        </w:rPr>
      </w:pPr>
    </w:p>
    <w:p w14:paraId="3EA8A6B0" w14:textId="77777777" w:rsidR="00AE73CA" w:rsidRPr="005B5A90" w:rsidRDefault="00AE73CA" w:rsidP="00AE73CA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…………………..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84BD1E5" w14:textId="670F8C32" w:rsidR="00AE73CA" w:rsidRDefault="00AE73CA" w:rsidP="00AE73C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5FBFE634" w14:textId="77777777" w:rsidR="00AE73CA" w:rsidRPr="002A16E2" w:rsidRDefault="00AE73CA" w:rsidP="00AE73C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A3C6CC1" w14:textId="77777777" w:rsidR="00AE73CA" w:rsidRPr="005B5A90" w:rsidRDefault="00AE73CA" w:rsidP="00AE73CA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</w:t>
      </w:r>
      <w:r w:rsidRPr="009B4BB5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FEF3294" w14:textId="1B24E003" w:rsidR="00AE73CA" w:rsidRDefault="00AE73CA" w:rsidP="00AE73CA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5FA7277F" w14:textId="77777777" w:rsidR="00AE73CA" w:rsidRPr="002A16E2" w:rsidRDefault="00AE73CA" w:rsidP="00AE73C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AA32435" w14:textId="77777777" w:rsidR="00AE73CA" w:rsidRPr="00E63BA7" w:rsidRDefault="00AE73CA" w:rsidP="00AE73CA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B0BC67" w14:textId="77777777" w:rsidR="00AE73CA" w:rsidRPr="002A16E2" w:rsidRDefault="00AE73CA" w:rsidP="00AE73C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A388945" w14:textId="77777777" w:rsidR="00AE73CA" w:rsidRPr="002A16E2" w:rsidRDefault="00AE73CA" w:rsidP="00AE73CA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5F6EB56" w14:textId="77777777" w:rsidR="00AE73CA" w:rsidRPr="002A16E2" w:rsidRDefault="00AE73CA" w:rsidP="00AE73C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1CAF4931" w14:textId="77777777" w:rsidR="00AE73CA" w:rsidRDefault="00AE73CA" w:rsidP="00AE73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B979586" w14:textId="77777777" w:rsidR="00AE73CA" w:rsidRDefault="00AE73CA" w:rsidP="00AE73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14FFC69" w14:textId="0ACA6E06" w:rsidR="00AE73CA" w:rsidRPr="002A16E2" w:rsidRDefault="00AE73CA" w:rsidP="00AE73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49333F8" w14:textId="4EE02801" w:rsidR="00AE73CA" w:rsidRPr="002A16E2" w:rsidRDefault="00AE73CA" w:rsidP="00AE73C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serwera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E3D732F" w14:textId="77777777" w:rsidR="00AE73CA" w:rsidRPr="002A16E2" w:rsidRDefault="00AE73CA" w:rsidP="00AE7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788D7E" w14:textId="77777777" w:rsidR="00AE73CA" w:rsidRPr="002A16E2" w:rsidRDefault="00AE73CA" w:rsidP="00AE73C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D8F630" w14:textId="77777777" w:rsidR="00AE73CA" w:rsidRPr="002A16E2" w:rsidRDefault="00AE73CA" w:rsidP="00AE73C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6959FE" w14:textId="77777777" w:rsidR="00AE73CA" w:rsidRPr="002A16E2" w:rsidRDefault="00AE73CA" w:rsidP="00AE7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E73CA" w:rsidRPr="002A16E2" w14:paraId="73073ED2" w14:textId="77777777" w:rsidTr="008E4B6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E34DA" w14:textId="77777777" w:rsidR="00AE73CA" w:rsidRPr="002A16E2" w:rsidRDefault="00AE73CA" w:rsidP="008E4B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E3EEE" w14:textId="77777777" w:rsidR="00AE73CA" w:rsidRPr="002A16E2" w:rsidRDefault="00AE73CA" w:rsidP="008E4B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A30D89F" w14:textId="77777777" w:rsidR="00AE73CA" w:rsidRPr="002A16E2" w:rsidRDefault="00AE73CA" w:rsidP="008E4B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33364" w14:textId="77777777" w:rsidR="00AE73CA" w:rsidRPr="002A16E2" w:rsidRDefault="00AE73CA" w:rsidP="008E4B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E73CA" w:rsidRPr="002A16E2" w14:paraId="34883D33" w14:textId="77777777" w:rsidTr="008E4B6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1E0AB" w14:textId="77777777" w:rsidR="00AE73CA" w:rsidRPr="002A16E2" w:rsidRDefault="00AE73CA" w:rsidP="008E4B6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4ECFD" w14:textId="77777777" w:rsidR="00AE73CA" w:rsidRPr="002A16E2" w:rsidRDefault="00AE73CA" w:rsidP="008E4B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4A343" w14:textId="77777777" w:rsidR="00AE73CA" w:rsidRPr="002A16E2" w:rsidRDefault="00AE73CA" w:rsidP="008E4B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9A08ABE" w14:textId="77777777" w:rsidR="00AE73CA" w:rsidRPr="002A16E2" w:rsidRDefault="00AE73CA" w:rsidP="00AE7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EF78439" w14:textId="77777777" w:rsidR="00AE73CA" w:rsidRPr="002A16E2" w:rsidRDefault="00AE73CA" w:rsidP="00AE73C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8985973" w14:textId="77777777" w:rsidR="00AE73CA" w:rsidRPr="002A16E2" w:rsidRDefault="00AE73CA" w:rsidP="00AE73C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7AC42FA" w14:textId="77777777" w:rsidR="00AE73CA" w:rsidRPr="002A16E2" w:rsidRDefault="00AE73CA" w:rsidP="00AE73C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692657D" w14:textId="77777777" w:rsidR="00AE73CA" w:rsidRPr="002A16E2" w:rsidRDefault="00AE73CA" w:rsidP="00AE7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94C18C5" w14:textId="77777777" w:rsidR="00AE73CA" w:rsidRPr="002A16E2" w:rsidRDefault="00AE73CA" w:rsidP="00AE73C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75F056C" w14:textId="77777777" w:rsidR="00AE73CA" w:rsidRPr="002A16E2" w:rsidRDefault="00AE73CA" w:rsidP="00AE7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35FE17E" w14:textId="77777777" w:rsidR="00AE73CA" w:rsidRPr="002A16E2" w:rsidRDefault="00AE73CA" w:rsidP="00AE73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05A6FC6" w14:textId="77777777" w:rsidR="00AE73CA" w:rsidRPr="002A16E2" w:rsidRDefault="00AE73CA" w:rsidP="00AE73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87EBFF8" w14:textId="77777777" w:rsidR="00AE73CA" w:rsidRPr="00CB093E" w:rsidRDefault="00AE73CA" w:rsidP="00AE73CA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1975A0C" w14:textId="77777777" w:rsidR="00AE73CA" w:rsidRPr="00A352F2" w:rsidRDefault="00AE73CA" w:rsidP="00AE73CA"/>
    <w:p w14:paraId="666646BD" w14:textId="77777777" w:rsidR="00AE73CA" w:rsidRPr="00F80954" w:rsidRDefault="00AE73CA" w:rsidP="00AE73CA"/>
    <w:p w14:paraId="7CB4AC54" w14:textId="77777777" w:rsidR="00AE73CA" w:rsidRPr="00CE2671" w:rsidRDefault="00AE73CA" w:rsidP="00AE73CA"/>
    <w:p w14:paraId="3A441365" w14:textId="77777777" w:rsidR="00AE73CA" w:rsidRPr="00A32E12" w:rsidRDefault="00AE73CA" w:rsidP="00AE73CA"/>
    <w:p w14:paraId="42B23F40" w14:textId="77777777" w:rsidR="00FE545C" w:rsidRPr="00AE73CA" w:rsidRDefault="00FE545C" w:rsidP="00AE73CA"/>
    <w:sectPr w:rsidR="00FE545C" w:rsidRPr="00AE73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D093C" w14:textId="77777777" w:rsidR="00E601EE" w:rsidRDefault="00E601EE">
      <w:r>
        <w:separator/>
      </w:r>
    </w:p>
  </w:endnote>
  <w:endnote w:type="continuationSeparator" w:id="0">
    <w:p w14:paraId="6D187C79" w14:textId="77777777" w:rsidR="00E601EE" w:rsidRDefault="00E6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DCDC1" w14:textId="77777777" w:rsidR="007F22A3" w:rsidRDefault="007F22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5EB6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22724" w14:textId="77777777" w:rsidR="007F22A3" w:rsidRDefault="007F22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45CD5" w14:textId="77777777" w:rsidR="00E601EE" w:rsidRDefault="00E601EE">
      <w:r>
        <w:separator/>
      </w:r>
    </w:p>
  </w:footnote>
  <w:footnote w:type="continuationSeparator" w:id="0">
    <w:p w14:paraId="156F89CD" w14:textId="77777777" w:rsidR="00E601EE" w:rsidRDefault="00E60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38748" w14:textId="77777777" w:rsidR="007F22A3" w:rsidRDefault="007F2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30A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89181" w14:textId="77777777" w:rsidR="007F22A3" w:rsidRDefault="007F2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50922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4080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548933">
    <w:abstractNumId w:val="0"/>
  </w:num>
  <w:num w:numId="4" w16cid:durableId="685910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1E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22A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73C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01E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D2EBE0"/>
  <w15:chartTrackingRefBased/>
  <w15:docId w15:val="{F29609BF-4283-4B4A-814B-026E00BA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3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789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2024-07-12T11:14:00Z</cp:lastPrinted>
  <dcterms:created xsi:type="dcterms:W3CDTF">2024-07-12T11:05:00Z</dcterms:created>
  <dcterms:modified xsi:type="dcterms:W3CDTF">2024-07-12T11:15:00Z</dcterms:modified>
</cp:coreProperties>
</file>