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5BB7B" w14:textId="77777777" w:rsidR="00255C82" w:rsidRDefault="00255C82" w:rsidP="00255C82">
      <w:pPr>
        <w:pStyle w:val="Nagwek"/>
        <w:rPr>
          <w:rFonts w:ascii="Times New Roman" w:hAnsi="Times New Roman"/>
        </w:rPr>
      </w:pPr>
    </w:p>
    <w:p w14:paraId="2F6620D2" w14:textId="478B0598" w:rsidR="00255C82" w:rsidRPr="00DC7E52" w:rsidRDefault="00255C82" w:rsidP="00255C82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68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7C05E889" w14:textId="77777777" w:rsidR="00255C82" w:rsidRPr="00DC7E52" w:rsidRDefault="00255C82" w:rsidP="00255C82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9B6BE38" w14:textId="77777777" w:rsidR="00255C82" w:rsidRPr="00DC7E52" w:rsidRDefault="00255C82" w:rsidP="00255C82">
      <w:pPr>
        <w:jc w:val="center"/>
        <w:rPr>
          <w:rFonts w:ascii="Times New Roman" w:hAnsi="Times New Roman"/>
          <w:b/>
        </w:rPr>
      </w:pPr>
    </w:p>
    <w:p w14:paraId="42AC13EE" w14:textId="77777777" w:rsidR="00255C82" w:rsidRPr="00DC7E52" w:rsidRDefault="00255C82" w:rsidP="00255C82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E856408" w14:textId="77777777" w:rsidR="00255C82" w:rsidRPr="00DC7E52" w:rsidRDefault="00255C82" w:rsidP="00255C82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3E5B6731" w14:textId="77777777" w:rsidR="00255C82" w:rsidRPr="00DC7E52" w:rsidRDefault="00255C82" w:rsidP="00255C8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39285F0" w14:textId="77777777" w:rsidR="00255C82" w:rsidRPr="00DC7E52" w:rsidRDefault="00255C82" w:rsidP="00255C82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37291870" w14:textId="1D86EDB9" w:rsidR="00255C82" w:rsidRPr="00DC7E52" w:rsidRDefault="00255C82" w:rsidP="00255C8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9C7FAD">
        <w:rPr>
          <w:b/>
          <w:bCs/>
        </w:rPr>
        <w:t>Dostaw</w:t>
      </w:r>
      <w:r>
        <w:rPr>
          <w:b/>
          <w:bCs/>
        </w:rPr>
        <w:t>ę</w:t>
      </w:r>
      <w:r w:rsidRPr="009C7FAD">
        <w:rPr>
          <w:b/>
          <w:bCs/>
        </w:rPr>
        <w:t xml:space="preserve"> </w:t>
      </w:r>
      <w:r>
        <w:rPr>
          <w:b/>
          <w:bCs/>
        </w:rPr>
        <w:t>serwera</w:t>
      </w:r>
      <w:r>
        <w:rPr>
          <w:b/>
          <w:bCs/>
        </w:rPr>
        <w:t xml:space="preserve">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WIMiIP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68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3E9B48C5" w14:textId="77777777" w:rsidR="00255C82" w:rsidRPr="00DC7E52" w:rsidRDefault="00255C82" w:rsidP="00255C8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6437D5D" w14:textId="77777777" w:rsidR="00255C82" w:rsidRPr="00DC7E52" w:rsidRDefault="00255C82" w:rsidP="00255C82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62D43C8" w14:textId="77777777" w:rsidR="00255C82" w:rsidRPr="00DC7E52" w:rsidRDefault="00255C82" w:rsidP="00255C8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518E382E" w14:textId="77777777" w:rsidR="00255C82" w:rsidRPr="00DC7E52" w:rsidRDefault="00255C82" w:rsidP="00255C82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80E2576" w14:textId="77777777" w:rsidR="00255C82" w:rsidRPr="00DC7E52" w:rsidRDefault="00255C82" w:rsidP="00255C82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1BFF729" w14:textId="77777777" w:rsidR="00255C82" w:rsidRPr="00DC7E52" w:rsidRDefault="00255C82" w:rsidP="00255C82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55C82" w:rsidRPr="00DC7E52" w14:paraId="234A63EC" w14:textId="77777777" w:rsidTr="008E4B6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9AAD3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2CB4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DD3E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255C82" w:rsidRPr="00DC7E52" w14:paraId="3110E201" w14:textId="77777777" w:rsidTr="008E4B6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82AC0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F5AC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8CF2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55C82" w:rsidRPr="00DC7E52" w14:paraId="7F222C5D" w14:textId="77777777" w:rsidTr="008E4B6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AFBC7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0311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9417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55C82" w:rsidRPr="00DC7E52" w14:paraId="07B0CC0C" w14:textId="77777777" w:rsidTr="008E4B6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EF35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B52C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288E" w14:textId="77777777" w:rsidR="00255C82" w:rsidRPr="00DC7E52" w:rsidRDefault="00255C82" w:rsidP="008E4B66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4909099" w14:textId="77777777" w:rsidR="00255C82" w:rsidRPr="00DC7E52" w:rsidRDefault="00255C82" w:rsidP="00255C82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90805D0" w14:textId="77777777" w:rsidR="00255C82" w:rsidRPr="00DC7E52" w:rsidRDefault="00255C82" w:rsidP="00255C82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23D3DA4D" w14:textId="77777777" w:rsidR="00255C82" w:rsidRPr="00DC7E52" w:rsidRDefault="00255C82" w:rsidP="00255C8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16A785E" w14:textId="77777777" w:rsidR="00255C82" w:rsidRPr="00DC7E52" w:rsidRDefault="00255C82" w:rsidP="00255C8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3C98710F" w14:textId="77777777" w:rsidR="00255C82" w:rsidRPr="00DC7E52" w:rsidRDefault="00255C82" w:rsidP="00255C82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F362E28" w14:textId="77777777" w:rsidR="00255C82" w:rsidRPr="00DC7E52" w:rsidRDefault="00255C82" w:rsidP="00255C8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C9588FA" w14:textId="77777777" w:rsidR="00255C82" w:rsidRPr="00DC7E52" w:rsidRDefault="00255C82" w:rsidP="00255C82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2FB4AD7F" w14:textId="77777777" w:rsidR="00255C82" w:rsidRPr="00DC7E52" w:rsidRDefault="00255C82" w:rsidP="00255C8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170B056" w14:textId="77777777" w:rsidR="00255C82" w:rsidRPr="00DC7E52" w:rsidRDefault="00255C82" w:rsidP="00255C82">
      <w:pPr>
        <w:rPr>
          <w:rFonts w:ascii="Times New Roman" w:hAnsi="Times New Roman"/>
        </w:rPr>
      </w:pPr>
    </w:p>
    <w:p w14:paraId="1B29ACDC" w14:textId="77777777" w:rsidR="00255C82" w:rsidRPr="00DC7E52" w:rsidRDefault="00255C82" w:rsidP="00255C82">
      <w:pPr>
        <w:rPr>
          <w:rFonts w:ascii="Times New Roman" w:hAnsi="Times New Roman"/>
        </w:rPr>
      </w:pPr>
    </w:p>
    <w:p w14:paraId="28D930B1" w14:textId="77777777" w:rsidR="00255C82" w:rsidRPr="009508B4" w:rsidRDefault="00255C82" w:rsidP="00255C82"/>
    <w:p w14:paraId="2F2DB5B1" w14:textId="77777777" w:rsidR="00255C82" w:rsidRPr="006B41DD" w:rsidRDefault="00255C82" w:rsidP="00255C82"/>
    <w:p w14:paraId="07A01468" w14:textId="77777777" w:rsidR="00255C82" w:rsidRPr="009B4FF9" w:rsidRDefault="00255C82" w:rsidP="00255C82"/>
    <w:p w14:paraId="233B89BD" w14:textId="77777777" w:rsidR="00255C82" w:rsidRPr="009F485C" w:rsidRDefault="00255C82" w:rsidP="00255C82"/>
    <w:p w14:paraId="3E1FD4BA" w14:textId="77777777" w:rsidR="00255C82" w:rsidRPr="00DC67FD" w:rsidRDefault="00255C82" w:rsidP="00255C82"/>
    <w:p w14:paraId="6630BED5" w14:textId="77777777" w:rsidR="00255C82" w:rsidRPr="00980A9E" w:rsidRDefault="00255C82" w:rsidP="00255C82"/>
    <w:p w14:paraId="7715D45B" w14:textId="77777777" w:rsidR="00255C82" w:rsidRPr="004362D4" w:rsidRDefault="00255C82" w:rsidP="00255C82"/>
    <w:p w14:paraId="1B80A53E" w14:textId="77777777" w:rsidR="00255C82" w:rsidRPr="00EA0D6C" w:rsidRDefault="00255C82" w:rsidP="00255C82"/>
    <w:p w14:paraId="314FEA81" w14:textId="77777777" w:rsidR="00255C82" w:rsidRPr="004A1DE6" w:rsidRDefault="00255C82" w:rsidP="00255C82"/>
    <w:p w14:paraId="61E42C6E" w14:textId="77777777" w:rsidR="00255C82" w:rsidRPr="003F16EA" w:rsidRDefault="00255C82" w:rsidP="00255C82"/>
    <w:p w14:paraId="21C2F02B" w14:textId="1537050C" w:rsidR="00106AC7" w:rsidRPr="00255C82" w:rsidRDefault="00106AC7" w:rsidP="00255C82"/>
    <w:sectPr w:rsidR="00106AC7" w:rsidRPr="00255C8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EEFDD" w14:textId="77777777" w:rsidR="0050383E" w:rsidRDefault="0050383E">
      <w:r>
        <w:separator/>
      </w:r>
    </w:p>
  </w:endnote>
  <w:endnote w:type="continuationSeparator" w:id="0">
    <w:p w14:paraId="0F8F7B57" w14:textId="77777777" w:rsidR="0050383E" w:rsidRDefault="00503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1997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0A141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6897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2E552E8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49106DB">
        <v:line id="_x0000_s1025" style="position:absolute;left:0;text-align:left;z-index:251657728" from="-3.85pt,8.7pt" to="455.15pt,8.7pt"/>
      </w:pict>
    </w:r>
  </w:p>
  <w:p w14:paraId="12AA679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1E56D" w14:textId="77777777" w:rsidR="004D6F08" w:rsidRDefault="004D6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1947D1" w14:textId="77777777" w:rsidR="0050383E" w:rsidRDefault="0050383E">
      <w:r>
        <w:separator/>
      </w:r>
    </w:p>
  </w:footnote>
  <w:footnote w:type="continuationSeparator" w:id="0">
    <w:p w14:paraId="11FE0D54" w14:textId="77777777" w:rsidR="0050383E" w:rsidRDefault="00503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0290" w14:textId="77777777" w:rsidR="004D6F08" w:rsidRDefault="004D6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8C816" w14:textId="77777777" w:rsidR="004D6F08" w:rsidRDefault="004D6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4AFB" w14:textId="77777777" w:rsidR="004D6F08" w:rsidRDefault="004D6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1840408">
    <w:abstractNumId w:val="15"/>
  </w:num>
  <w:num w:numId="2" w16cid:durableId="1299993102">
    <w:abstractNumId w:val="0"/>
  </w:num>
  <w:num w:numId="3" w16cid:durableId="857695675">
    <w:abstractNumId w:val="13"/>
  </w:num>
  <w:num w:numId="4" w16cid:durableId="253636589">
    <w:abstractNumId w:val="8"/>
  </w:num>
  <w:num w:numId="5" w16cid:durableId="1299841195">
    <w:abstractNumId w:val="7"/>
  </w:num>
  <w:num w:numId="6" w16cid:durableId="1099912709">
    <w:abstractNumId w:val="1"/>
  </w:num>
  <w:num w:numId="7" w16cid:durableId="1350331149">
    <w:abstractNumId w:val="6"/>
  </w:num>
  <w:num w:numId="8" w16cid:durableId="696809442">
    <w:abstractNumId w:val="3"/>
  </w:num>
  <w:num w:numId="9" w16cid:durableId="2064012804">
    <w:abstractNumId w:val="2"/>
  </w:num>
  <w:num w:numId="10" w16cid:durableId="613635439">
    <w:abstractNumId w:val="5"/>
  </w:num>
  <w:num w:numId="11" w16cid:durableId="1095830841">
    <w:abstractNumId w:val="11"/>
  </w:num>
  <w:num w:numId="12" w16cid:durableId="1973637748">
    <w:abstractNumId w:val="4"/>
  </w:num>
  <w:num w:numId="13" w16cid:durableId="1944410314">
    <w:abstractNumId w:val="10"/>
  </w:num>
  <w:num w:numId="14" w16cid:durableId="65420645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83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55C8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6F08"/>
    <w:rsid w:val="0050383E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BA48BBC"/>
  <w15:chartTrackingRefBased/>
  <w15:docId w15:val="{64F6FE64-7E2B-4259-9C0D-7102C2A9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5C82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55C82"/>
  </w:style>
  <w:style w:type="paragraph" w:styleId="Akapitzlist">
    <w:name w:val="List Paragraph"/>
    <w:basedOn w:val="Normalny"/>
    <w:uiPriority w:val="34"/>
    <w:qFormat/>
    <w:rsid w:val="00255C8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2024-07-12T11:18:00Z</dcterms:created>
  <dcterms:modified xsi:type="dcterms:W3CDTF">2024-07-12T11:20:00Z</dcterms:modified>
</cp:coreProperties>
</file>