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F718C" w14:textId="77777777" w:rsidR="005103B9" w:rsidRPr="0019552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95528">
        <w:rPr>
          <w:bCs/>
          <w:i w:val="0"/>
          <w:sz w:val="20"/>
        </w:rPr>
        <w:t xml:space="preserve">Załącznik nr </w:t>
      </w:r>
      <w:r w:rsidR="00AB7ECB" w:rsidRPr="00195528">
        <w:rPr>
          <w:bCs/>
          <w:i w:val="0"/>
          <w:sz w:val="20"/>
        </w:rPr>
        <w:t>4</w:t>
      </w:r>
      <w:r w:rsidR="00B36ABD" w:rsidRPr="00195528">
        <w:rPr>
          <w:bCs/>
          <w:i w:val="0"/>
          <w:sz w:val="20"/>
        </w:rPr>
        <w:t xml:space="preserve"> do SWZ</w:t>
      </w:r>
    </w:p>
    <w:p w14:paraId="0F040EA9" w14:textId="77777777" w:rsidR="00C4103F" w:rsidRPr="0019552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195528">
        <w:rPr>
          <w:rFonts w:ascii="Times New Roman" w:hAnsi="Times New Roman"/>
          <w:b/>
          <w:sz w:val="20"/>
          <w:szCs w:val="20"/>
        </w:rPr>
        <w:t>Zamawiający</w:t>
      </w:r>
      <w:r w:rsidR="007936D6" w:rsidRPr="00195528">
        <w:rPr>
          <w:rFonts w:ascii="Times New Roman" w:hAnsi="Times New Roman"/>
          <w:b/>
          <w:sz w:val="20"/>
          <w:szCs w:val="20"/>
        </w:rPr>
        <w:t>:</w:t>
      </w:r>
    </w:p>
    <w:p w14:paraId="29B3142E" w14:textId="77777777" w:rsidR="006676AE" w:rsidRPr="00195528" w:rsidRDefault="00AB7ECB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95528">
        <w:rPr>
          <w:sz w:val="20"/>
          <w:szCs w:val="20"/>
        </w:rPr>
        <w:t>GMINA NIEPOŁOMICE</w:t>
      </w:r>
    </w:p>
    <w:p w14:paraId="5619F7AF" w14:textId="77777777" w:rsidR="006676AE" w:rsidRPr="00195528" w:rsidRDefault="00AB7ECB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95528">
        <w:rPr>
          <w:sz w:val="20"/>
          <w:szCs w:val="20"/>
        </w:rPr>
        <w:t>Pl. Zwycięstwa</w:t>
      </w:r>
      <w:r w:rsidR="006676AE" w:rsidRPr="00195528">
        <w:rPr>
          <w:sz w:val="20"/>
          <w:szCs w:val="20"/>
        </w:rPr>
        <w:t xml:space="preserve"> </w:t>
      </w:r>
      <w:r w:rsidRPr="00195528">
        <w:rPr>
          <w:sz w:val="20"/>
          <w:szCs w:val="20"/>
        </w:rPr>
        <w:t>13</w:t>
      </w:r>
      <w:r w:rsidR="006676AE" w:rsidRPr="00195528">
        <w:rPr>
          <w:sz w:val="20"/>
          <w:szCs w:val="20"/>
        </w:rPr>
        <w:t xml:space="preserve"> </w:t>
      </w:r>
    </w:p>
    <w:p w14:paraId="719D224E" w14:textId="60904C41" w:rsidR="002578E4" w:rsidRPr="00195528" w:rsidRDefault="00AB7ECB" w:rsidP="0019552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5528">
        <w:rPr>
          <w:sz w:val="20"/>
          <w:szCs w:val="20"/>
        </w:rPr>
        <w:t>32-005</w:t>
      </w:r>
      <w:r w:rsidR="006676AE" w:rsidRPr="00195528">
        <w:rPr>
          <w:sz w:val="20"/>
          <w:szCs w:val="20"/>
        </w:rPr>
        <w:t xml:space="preserve"> </w:t>
      </w:r>
      <w:r w:rsidRPr="0019552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95528" w14:paraId="48F1CACB" w14:textId="77777777" w:rsidTr="0018769E">
        <w:tc>
          <w:tcPr>
            <w:tcW w:w="2800" w:type="dxa"/>
            <w:shd w:val="clear" w:color="auto" w:fill="auto"/>
          </w:tcPr>
          <w:p w14:paraId="3439F81B" w14:textId="77777777" w:rsidR="002578E4" w:rsidRPr="0019552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19552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EF001B2" w14:textId="77777777" w:rsidR="002578E4" w:rsidRPr="0019552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87DD3FE" w14:textId="77777777" w:rsidR="002578E4" w:rsidRPr="0019552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3A984F" w14:textId="77777777" w:rsidR="002578E4" w:rsidRPr="0019552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955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195528" w14:paraId="5D4BD2E7" w14:textId="77777777" w:rsidTr="0018769E">
        <w:tc>
          <w:tcPr>
            <w:tcW w:w="2800" w:type="dxa"/>
            <w:shd w:val="clear" w:color="auto" w:fill="auto"/>
          </w:tcPr>
          <w:p w14:paraId="7EFD9B25" w14:textId="77777777" w:rsidR="002578E4" w:rsidRPr="0019552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35CCA1" w14:textId="77777777" w:rsidR="002578E4" w:rsidRPr="0019552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F835CC" w14:textId="77777777" w:rsidR="002578E4" w:rsidRPr="0019552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34AFE0" w14:textId="77777777" w:rsidR="002578E4" w:rsidRPr="0019552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9552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0E6E067" w14:textId="77777777" w:rsidR="002578E4" w:rsidRPr="00195528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7ECB" w:rsidRPr="00195528" w14:paraId="2E24E041" w14:textId="77777777" w:rsidTr="004F40A5">
        <w:tc>
          <w:tcPr>
            <w:tcW w:w="9104" w:type="dxa"/>
            <w:shd w:val="clear" w:color="auto" w:fill="D9D9D9"/>
          </w:tcPr>
          <w:p w14:paraId="743BB7B7" w14:textId="77777777" w:rsidR="00AB7ECB" w:rsidRPr="00195528" w:rsidRDefault="00AB7ECB" w:rsidP="004F40A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203E1B1" w14:textId="77777777" w:rsidR="00AB7ECB" w:rsidRPr="00195528" w:rsidRDefault="00AB7ECB" w:rsidP="004F40A5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19552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9552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95528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19552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19552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9552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9F600AA" w14:textId="77777777" w:rsidR="00AB7ECB" w:rsidRPr="00195528" w:rsidRDefault="00AB7ECB" w:rsidP="004F40A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4D8470E5" w14:textId="77777777" w:rsidR="00AB7ECB" w:rsidRPr="00195528" w:rsidRDefault="00AB7ECB" w:rsidP="004F40A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CEBD3AF" w14:textId="77777777" w:rsidR="00AB7ECB" w:rsidRPr="00195528" w:rsidRDefault="00AB7ECB" w:rsidP="004F40A5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7BBE4DE" w14:textId="77777777" w:rsidR="00E50194" w:rsidRPr="00195528" w:rsidRDefault="001F027E" w:rsidP="0019552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Na potrzeby postę</w:t>
      </w:r>
      <w:r w:rsidR="008D0487" w:rsidRPr="0019552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95528">
        <w:rPr>
          <w:rFonts w:ascii="Times New Roman" w:hAnsi="Times New Roman"/>
          <w:sz w:val="20"/>
          <w:szCs w:val="20"/>
        </w:rPr>
        <w:t>zamówienia publicznego</w:t>
      </w:r>
      <w:r w:rsidR="00E50194" w:rsidRPr="0019552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95528" w14:paraId="18D9FE95" w14:textId="77777777" w:rsidTr="0018769E">
        <w:tc>
          <w:tcPr>
            <w:tcW w:w="2269" w:type="dxa"/>
            <w:shd w:val="clear" w:color="auto" w:fill="auto"/>
          </w:tcPr>
          <w:p w14:paraId="5E480EE2" w14:textId="77777777" w:rsidR="002578E4" w:rsidRPr="0019552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6FE612" w14:textId="77777777" w:rsidR="002578E4" w:rsidRPr="00195528" w:rsidRDefault="00AB7E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560569K w Zakrzowcu</w:t>
            </w:r>
            <w:r w:rsidR="002578E4"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B7ECB" w:rsidRPr="00195528" w14:paraId="39664C6B" w14:textId="77777777" w:rsidTr="004F40A5">
        <w:tc>
          <w:tcPr>
            <w:tcW w:w="2269" w:type="dxa"/>
            <w:shd w:val="clear" w:color="auto" w:fill="auto"/>
          </w:tcPr>
          <w:p w14:paraId="7E085CE3" w14:textId="77777777" w:rsidR="00AB7ECB" w:rsidRPr="00195528" w:rsidRDefault="00AB7ECB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E06A9A" w14:textId="77777777" w:rsidR="00AB7ECB" w:rsidRPr="00195528" w:rsidRDefault="00AB7ECB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552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ZP.271.22.2024</w:t>
            </w:r>
          </w:p>
        </w:tc>
      </w:tr>
    </w:tbl>
    <w:p w14:paraId="248E80BC" w14:textId="77777777" w:rsidR="002578E4" w:rsidRPr="0019552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9ED7A4D" w14:textId="77777777" w:rsidR="00F90CD1" w:rsidRPr="0019552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 xml:space="preserve">prowadzonego przez </w:t>
      </w:r>
      <w:r w:rsidR="00AB7ECB" w:rsidRPr="00195528">
        <w:rPr>
          <w:rFonts w:ascii="Times New Roman" w:hAnsi="Times New Roman"/>
          <w:b/>
          <w:sz w:val="20"/>
          <w:szCs w:val="20"/>
        </w:rPr>
        <w:t>GMINA NIEPOŁOMICE</w:t>
      </w:r>
      <w:r w:rsidRPr="00195528">
        <w:rPr>
          <w:rFonts w:ascii="Times New Roman" w:hAnsi="Times New Roman"/>
          <w:b/>
          <w:sz w:val="20"/>
          <w:szCs w:val="20"/>
        </w:rPr>
        <w:t>,</w:t>
      </w:r>
      <w:r w:rsidR="002B2AD9" w:rsidRPr="00195528">
        <w:rPr>
          <w:rFonts w:ascii="Times New Roman" w:hAnsi="Times New Roman"/>
          <w:sz w:val="20"/>
          <w:szCs w:val="20"/>
        </w:rPr>
        <w:t xml:space="preserve"> </w:t>
      </w:r>
      <w:r w:rsidR="00E65685" w:rsidRPr="00195528">
        <w:rPr>
          <w:rFonts w:ascii="Times New Roman" w:hAnsi="Times New Roman"/>
          <w:sz w:val="20"/>
          <w:szCs w:val="20"/>
        </w:rPr>
        <w:t>oświa</w:t>
      </w:r>
      <w:r w:rsidR="00825A09" w:rsidRPr="00195528">
        <w:rPr>
          <w:rFonts w:ascii="Times New Roman" w:hAnsi="Times New Roman"/>
          <w:sz w:val="20"/>
          <w:szCs w:val="20"/>
        </w:rPr>
        <w:t>dczam</w:t>
      </w:r>
      <w:r w:rsidR="00E65685" w:rsidRPr="00195528">
        <w:rPr>
          <w:rFonts w:ascii="Times New Roman" w:hAnsi="Times New Roman"/>
          <w:sz w:val="20"/>
          <w:szCs w:val="20"/>
        </w:rPr>
        <w:t>,</w:t>
      </w:r>
      <w:r w:rsidR="002B2AD9" w:rsidRPr="0019552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95528" w14:paraId="31025AA1" w14:textId="77777777" w:rsidTr="00650D6C">
        <w:tc>
          <w:tcPr>
            <w:tcW w:w="9104" w:type="dxa"/>
            <w:shd w:val="clear" w:color="auto" w:fill="D9D9D9"/>
          </w:tcPr>
          <w:p w14:paraId="767992D1" w14:textId="77777777" w:rsidR="00E50194" w:rsidRPr="0019552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25BB252" w14:textId="77777777" w:rsidR="00C113BF" w:rsidRPr="00195528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95528">
        <w:rPr>
          <w:rFonts w:ascii="Times New Roman" w:hAnsi="Times New Roman"/>
          <w:sz w:val="20"/>
          <w:szCs w:val="20"/>
        </w:rPr>
        <w:t xml:space="preserve">dstawie </w:t>
      </w:r>
      <w:r w:rsidR="002C4137" w:rsidRPr="0019552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95528">
        <w:rPr>
          <w:rFonts w:ascii="Times New Roman" w:hAnsi="Times New Roman"/>
          <w:sz w:val="20"/>
          <w:szCs w:val="20"/>
        </w:rPr>
        <w:t>108</w:t>
      </w:r>
      <w:r w:rsidR="002C4137" w:rsidRPr="00195528">
        <w:rPr>
          <w:rFonts w:ascii="Times New Roman" w:hAnsi="Times New Roman"/>
          <w:sz w:val="20"/>
          <w:szCs w:val="20"/>
        </w:rPr>
        <w:t xml:space="preserve"> ust 1 </w:t>
      </w:r>
      <w:r w:rsidRPr="00195528">
        <w:rPr>
          <w:rFonts w:ascii="Times New Roman" w:hAnsi="Times New Roman"/>
          <w:sz w:val="20"/>
          <w:szCs w:val="20"/>
        </w:rPr>
        <w:t>ustawy Pzp</w:t>
      </w:r>
      <w:r w:rsidR="00641874" w:rsidRPr="00195528">
        <w:rPr>
          <w:rFonts w:ascii="Times New Roman" w:hAnsi="Times New Roman"/>
          <w:sz w:val="20"/>
          <w:szCs w:val="20"/>
        </w:rPr>
        <w:t>.</w:t>
      </w:r>
    </w:p>
    <w:p w14:paraId="41AE4976" w14:textId="77777777" w:rsidR="00023477" w:rsidRPr="0019552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64518CB" w14:textId="2D9067B2" w:rsidR="00992BD8" w:rsidRPr="0019552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552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9552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9552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19552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95528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3D51749" w14:textId="17E6DB7A" w:rsidR="00023477" w:rsidRPr="0019552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9552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9552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95528">
        <w:rPr>
          <w:rFonts w:ascii="Times New Roman" w:hAnsi="Times New Roman"/>
          <w:i/>
          <w:sz w:val="20"/>
          <w:szCs w:val="20"/>
        </w:rPr>
        <w:t>)</w:t>
      </w:r>
      <w:r w:rsidRPr="00195528">
        <w:rPr>
          <w:rFonts w:ascii="Times New Roman" w:hAnsi="Times New Roman"/>
          <w:i/>
          <w:sz w:val="20"/>
          <w:szCs w:val="20"/>
        </w:rPr>
        <w:t>.</w:t>
      </w:r>
      <w:r w:rsidRPr="0019552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95528">
        <w:rPr>
          <w:rFonts w:ascii="Times New Roman" w:hAnsi="Times New Roman"/>
          <w:sz w:val="20"/>
          <w:szCs w:val="20"/>
        </w:rPr>
        <w:t>110</w:t>
      </w:r>
      <w:r w:rsidRPr="00195528">
        <w:rPr>
          <w:rFonts w:ascii="Times New Roman" w:hAnsi="Times New Roman"/>
          <w:sz w:val="20"/>
          <w:szCs w:val="20"/>
        </w:rPr>
        <w:t xml:space="preserve"> ust. </w:t>
      </w:r>
      <w:r w:rsidR="00710937" w:rsidRPr="00195528">
        <w:rPr>
          <w:rFonts w:ascii="Times New Roman" w:hAnsi="Times New Roman"/>
          <w:sz w:val="20"/>
          <w:szCs w:val="20"/>
        </w:rPr>
        <w:t>2</w:t>
      </w:r>
      <w:r w:rsidRPr="0019552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95528">
        <w:rPr>
          <w:rFonts w:ascii="Times New Roman" w:hAnsi="Times New Roman"/>
          <w:sz w:val="20"/>
          <w:szCs w:val="20"/>
        </w:rPr>
        <w:t xml:space="preserve"> i zapobiegawcze</w:t>
      </w:r>
      <w:r w:rsidRPr="00195528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95528">
        <w:rPr>
          <w:rFonts w:ascii="Times New Roman" w:hAnsi="Times New Roman"/>
          <w:sz w:val="20"/>
          <w:szCs w:val="20"/>
        </w:rPr>
        <w:t>..</w:t>
      </w:r>
      <w:r w:rsidRPr="00195528">
        <w:rPr>
          <w:rFonts w:ascii="Times New Roman" w:hAnsi="Times New Roman"/>
          <w:sz w:val="20"/>
          <w:szCs w:val="20"/>
        </w:rPr>
        <w:t>……………</w:t>
      </w:r>
      <w:r w:rsidR="00023477" w:rsidRPr="00195528">
        <w:rPr>
          <w:rFonts w:ascii="Times New Roman" w:hAnsi="Times New Roman"/>
          <w:sz w:val="20"/>
          <w:szCs w:val="20"/>
        </w:rPr>
        <w:t>…</w:t>
      </w:r>
      <w:r w:rsidRPr="0019552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95528">
        <w:rPr>
          <w:rFonts w:ascii="Times New Roman" w:hAnsi="Times New Roman"/>
          <w:sz w:val="20"/>
          <w:szCs w:val="20"/>
        </w:rPr>
        <w:t>.</w:t>
      </w:r>
      <w:r w:rsidRPr="00195528">
        <w:rPr>
          <w:rFonts w:ascii="Times New Roman" w:hAnsi="Times New Roman"/>
          <w:sz w:val="20"/>
          <w:szCs w:val="20"/>
        </w:rPr>
        <w:t>…</w:t>
      </w:r>
      <w:r w:rsidR="007A2BCB" w:rsidRPr="00195528">
        <w:rPr>
          <w:rFonts w:ascii="Times New Roman" w:hAnsi="Times New Roman"/>
          <w:sz w:val="20"/>
          <w:szCs w:val="20"/>
        </w:rPr>
        <w:t>.</w:t>
      </w:r>
    </w:p>
    <w:p w14:paraId="10EB28CF" w14:textId="77777777" w:rsidR="007A2BCB" w:rsidRPr="0019552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8894625" w14:textId="77777777" w:rsidR="0011306C" w:rsidRPr="0019552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95528">
        <w:rPr>
          <w:rFonts w:ascii="Times New Roman" w:hAnsi="Times New Roman"/>
          <w:sz w:val="20"/>
          <w:szCs w:val="20"/>
        </w:rPr>
        <w:t xml:space="preserve">t.j. </w:t>
      </w:r>
      <w:r w:rsidRPr="00195528">
        <w:rPr>
          <w:rFonts w:ascii="Times New Roman" w:hAnsi="Times New Roman"/>
          <w:sz w:val="20"/>
          <w:szCs w:val="20"/>
        </w:rPr>
        <w:t xml:space="preserve">Dz. U. </w:t>
      </w:r>
      <w:r w:rsidR="000C2F90" w:rsidRPr="00195528">
        <w:rPr>
          <w:rFonts w:ascii="Times New Roman" w:hAnsi="Times New Roman"/>
          <w:sz w:val="20"/>
          <w:szCs w:val="20"/>
        </w:rPr>
        <w:t xml:space="preserve">z 2023r. </w:t>
      </w:r>
      <w:r w:rsidRPr="00195528">
        <w:rPr>
          <w:rFonts w:ascii="Times New Roman" w:hAnsi="Times New Roman"/>
          <w:sz w:val="20"/>
          <w:szCs w:val="20"/>
        </w:rPr>
        <w:t xml:space="preserve">poz. </w:t>
      </w:r>
      <w:r w:rsidR="007020E3" w:rsidRPr="00195528">
        <w:rPr>
          <w:rFonts w:ascii="Times New Roman" w:hAnsi="Times New Roman"/>
          <w:sz w:val="20"/>
          <w:szCs w:val="20"/>
        </w:rPr>
        <w:t>1497</w:t>
      </w:r>
      <w:r w:rsidRPr="00195528">
        <w:rPr>
          <w:rFonts w:ascii="Times New Roman" w:hAnsi="Times New Roman"/>
          <w:sz w:val="20"/>
          <w:szCs w:val="20"/>
        </w:rPr>
        <w:t>)</w:t>
      </w:r>
      <w:r w:rsidR="0011306C" w:rsidRPr="0019552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9552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95528" w14:paraId="127F3FBA" w14:textId="77777777" w:rsidTr="00CD4DD1">
        <w:tc>
          <w:tcPr>
            <w:tcW w:w="9104" w:type="dxa"/>
            <w:shd w:val="clear" w:color="auto" w:fill="D9D9D9"/>
          </w:tcPr>
          <w:p w14:paraId="3554D514" w14:textId="77777777" w:rsidR="0011306C" w:rsidRPr="0019552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9552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6BC85C8" w14:textId="77777777" w:rsidR="00D2702A" w:rsidRPr="0019552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Oświadczam,</w:t>
      </w:r>
      <w:r w:rsidR="00313417" w:rsidRPr="0019552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9552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9552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9552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5528" w14:paraId="3492B4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20DF" w14:textId="77777777" w:rsidR="00D2702A" w:rsidRPr="0019552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F556" w14:textId="77777777" w:rsidR="00D2702A" w:rsidRPr="0019552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B7ECB" w:rsidRPr="00195528" w14:paraId="7E6DFBB8" w14:textId="77777777" w:rsidTr="004F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30DDA" w14:textId="77777777" w:rsidR="00AB7ECB" w:rsidRPr="00195528" w:rsidRDefault="00AB7ECB" w:rsidP="004F40A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5A5C" w14:textId="77777777" w:rsidR="00AB7ECB" w:rsidRPr="00195528" w:rsidRDefault="00AB7ECB" w:rsidP="004F40A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2B24023" w14:textId="77777777" w:rsidR="00AB7ECB" w:rsidRPr="00195528" w:rsidRDefault="00AB7ECB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B53217C" w14:textId="77777777" w:rsidR="00AB7ECB" w:rsidRPr="00195528" w:rsidRDefault="00AB7ECB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1,2 km, a jego realizacja powinna być na etapie, co najmniej zakończonego postępowania przetargowego na roboty budowlane</w:t>
            </w:r>
          </w:p>
          <w:p w14:paraId="0F385051" w14:textId="77777777" w:rsidR="00AB7ECB" w:rsidRPr="00195528" w:rsidRDefault="00AB7ECB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52BF1891" w14:textId="6BACF079" w:rsidR="00195528" w:rsidRPr="00195528" w:rsidRDefault="00195528" w:rsidP="00195528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195528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081E4ED7" w14:textId="77777777" w:rsidR="00195528" w:rsidRPr="00195528" w:rsidRDefault="00195528" w:rsidP="0019552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95528">
        <w:rPr>
          <w:rFonts w:ascii="Times New Roman" w:hAnsi="Times New Roman"/>
          <w:bCs/>
          <w:sz w:val="20"/>
          <w:szCs w:val="20"/>
        </w:rPr>
        <w:t xml:space="preserve">□ </w:t>
      </w:r>
      <w:r w:rsidRPr="00195528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DC3519F" w14:textId="77777777" w:rsidR="00195528" w:rsidRPr="00195528" w:rsidRDefault="00195528" w:rsidP="0019552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95528">
        <w:rPr>
          <w:rFonts w:ascii="Times New Roman" w:hAnsi="Times New Roman"/>
          <w:bCs/>
          <w:sz w:val="20"/>
          <w:szCs w:val="20"/>
        </w:rPr>
        <w:t xml:space="preserve">□ </w:t>
      </w:r>
      <w:r w:rsidRPr="00195528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191EE721" w14:textId="77777777" w:rsidR="00195528" w:rsidRPr="00195528" w:rsidRDefault="00195528" w:rsidP="0019552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95528" w:rsidRPr="00195528" w14:paraId="6D0B05FF" w14:textId="77777777" w:rsidTr="001955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9077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F6E6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D54E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195528" w:rsidRPr="00195528" w14:paraId="757D51A1" w14:textId="77777777" w:rsidTr="001955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00CB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6103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6DD4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95528" w:rsidRPr="00195528" w14:paraId="379C2685" w14:textId="77777777" w:rsidTr="001955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71D1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4129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7A65" w14:textId="77777777" w:rsidR="00195528" w:rsidRPr="00195528" w:rsidRDefault="00195528" w:rsidP="00195528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7E8E22" w14:textId="48D16151" w:rsidR="00195528" w:rsidRPr="00195528" w:rsidRDefault="00195528" w:rsidP="0019552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195528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5C5EBDA9" w14:textId="1E1FBC0B" w:rsidR="00E21BB4" w:rsidRPr="0019552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399EEFB6" w14:textId="77777777" w:rsidR="00E21BB4" w:rsidRPr="0019552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552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9552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9552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9552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9552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5EE180" w14:textId="77777777" w:rsidR="00C62F57" w:rsidRPr="0019552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4FFDB0CF" w14:textId="77777777" w:rsidR="00C62F57" w:rsidRPr="0019552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274CFB6" w14:textId="77777777" w:rsidR="00721D87" w:rsidRPr="0019552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95528">
        <w:rPr>
          <w:rFonts w:ascii="Times New Roman" w:hAnsi="Times New Roman"/>
          <w:sz w:val="20"/>
          <w:szCs w:val="20"/>
        </w:rPr>
        <w:t>ego/</w:t>
      </w:r>
      <w:r w:rsidRPr="00195528">
        <w:rPr>
          <w:rFonts w:ascii="Times New Roman" w:hAnsi="Times New Roman"/>
          <w:sz w:val="20"/>
          <w:szCs w:val="20"/>
        </w:rPr>
        <w:t xml:space="preserve">ych zasoby: </w:t>
      </w:r>
    </w:p>
    <w:p w14:paraId="66516324" w14:textId="77777777" w:rsidR="00721D87" w:rsidRPr="0019552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……………</w:t>
      </w:r>
      <w:r w:rsidR="00721D87" w:rsidRPr="0019552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B5536BD" w14:textId="77777777" w:rsidR="00721D87" w:rsidRPr="0019552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552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6F21E89E" w14:textId="77777777" w:rsidR="00721D87" w:rsidRPr="0019552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2E5EE30" w14:textId="77777777" w:rsidR="00E21BB4" w:rsidRPr="0019552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……………</w:t>
      </w:r>
      <w:r w:rsidR="00721D87" w:rsidRPr="0019552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95528">
        <w:rPr>
          <w:rFonts w:ascii="Times New Roman" w:hAnsi="Times New Roman"/>
          <w:sz w:val="20"/>
          <w:szCs w:val="20"/>
        </w:rPr>
        <w:t>………………………….</w:t>
      </w:r>
    </w:p>
    <w:p w14:paraId="49EF536C" w14:textId="77777777" w:rsidR="00E21BB4" w:rsidRPr="0019552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552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7D60219C" w14:textId="77777777" w:rsidR="00C62F57" w:rsidRPr="0019552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95528" w14:paraId="6761F630" w14:textId="77777777" w:rsidTr="00CD4DD1">
        <w:tc>
          <w:tcPr>
            <w:tcW w:w="9104" w:type="dxa"/>
            <w:shd w:val="clear" w:color="auto" w:fill="D9D9D9"/>
          </w:tcPr>
          <w:p w14:paraId="6BF66A89" w14:textId="77777777" w:rsidR="00BE6F04" w:rsidRPr="0019552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42E8959" w14:textId="77777777" w:rsidR="00FE4E2B" w:rsidRPr="0019552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9552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95528" w14:paraId="5EB0A9D2" w14:textId="77777777" w:rsidTr="00847232">
        <w:tc>
          <w:tcPr>
            <w:tcW w:w="9104" w:type="dxa"/>
            <w:shd w:val="clear" w:color="auto" w:fill="D9D9D9"/>
          </w:tcPr>
          <w:p w14:paraId="7857E31C" w14:textId="77777777" w:rsidR="00E426EB" w:rsidRPr="0019552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552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A6FD8D9" w14:textId="77777777" w:rsidR="00E426EB" w:rsidRPr="0019552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DEC476" w14:textId="77777777" w:rsidR="00E426EB" w:rsidRPr="0019552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23D595" w14:textId="77777777" w:rsidR="00E426EB" w:rsidRPr="001955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9C59291" w14:textId="77777777" w:rsidR="00E426EB" w:rsidRPr="0019552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552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948B8E" w14:textId="77777777" w:rsidR="00E426EB" w:rsidRPr="001955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CBAC059" w14:textId="77777777" w:rsidR="00E426EB" w:rsidRPr="0019552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552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371D040" w14:textId="77777777" w:rsidR="00E426EB" w:rsidRPr="0019552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426600" w14:textId="38D0AFB2" w:rsidR="00524951" w:rsidRPr="0019552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5528">
        <w:rPr>
          <w:rFonts w:ascii="Times New Roman" w:hAnsi="Times New Roman"/>
          <w:sz w:val="20"/>
          <w:szCs w:val="20"/>
        </w:rPr>
        <w:tab/>
      </w:r>
      <w:r w:rsidRPr="00195528">
        <w:rPr>
          <w:rFonts w:ascii="Times New Roman" w:hAnsi="Times New Roman"/>
          <w:sz w:val="20"/>
          <w:szCs w:val="20"/>
        </w:rPr>
        <w:tab/>
      </w:r>
      <w:r w:rsidRPr="00195528">
        <w:rPr>
          <w:rFonts w:ascii="Times New Roman" w:hAnsi="Times New Roman"/>
          <w:sz w:val="20"/>
          <w:szCs w:val="20"/>
        </w:rPr>
        <w:tab/>
      </w:r>
      <w:r w:rsidRPr="00195528">
        <w:rPr>
          <w:rFonts w:ascii="Times New Roman" w:hAnsi="Times New Roman"/>
          <w:sz w:val="20"/>
          <w:szCs w:val="20"/>
        </w:rPr>
        <w:tab/>
      </w:r>
      <w:r w:rsidRPr="00195528">
        <w:rPr>
          <w:rFonts w:ascii="Times New Roman" w:hAnsi="Times New Roman"/>
          <w:sz w:val="20"/>
          <w:szCs w:val="20"/>
        </w:rPr>
        <w:tab/>
      </w:r>
      <w:r w:rsidRPr="00195528">
        <w:rPr>
          <w:rFonts w:ascii="Times New Roman" w:hAnsi="Times New Roman"/>
          <w:sz w:val="20"/>
          <w:szCs w:val="20"/>
        </w:rPr>
        <w:tab/>
      </w:r>
    </w:p>
    <w:p w14:paraId="7E1307EB" w14:textId="77777777" w:rsidR="00195528" w:rsidRPr="00195528" w:rsidRDefault="00195528" w:rsidP="00195528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95528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483AB17C" w14:textId="4687ADB9" w:rsidR="00484F88" w:rsidRPr="00195528" w:rsidRDefault="00484F88" w:rsidP="00195528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sectPr w:rsidR="00484F88" w:rsidRPr="0019552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D59CE" w14:textId="77777777" w:rsidR="00E534BB" w:rsidRDefault="00E534BB" w:rsidP="0038231F">
      <w:pPr>
        <w:spacing w:after="0" w:line="240" w:lineRule="auto"/>
      </w:pPr>
      <w:r>
        <w:separator/>
      </w:r>
    </w:p>
  </w:endnote>
  <w:endnote w:type="continuationSeparator" w:id="0">
    <w:p w14:paraId="4E693437" w14:textId="77777777" w:rsidR="00E534BB" w:rsidRDefault="00E534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817C2" w14:textId="77777777" w:rsidR="00AB7ECB" w:rsidRDefault="00AB7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3B2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EC21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5546F" w14:textId="77777777" w:rsidR="00AB7ECB" w:rsidRDefault="00AB7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3C0ED" w14:textId="77777777" w:rsidR="00E534BB" w:rsidRDefault="00E534BB" w:rsidP="0038231F">
      <w:pPr>
        <w:spacing w:after="0" w:line="240" w:lineRule="auto"/>
      </w:pPr>
      <w:r>
        <w:separator/>
      </w:r>
    </w:p>
  </w:footnote>
  <w:footnote w:type="continuationSeparator" w:id="0">
    <w:p w14:paraId="3930C62B" w14:textId="77777777" w:rsidR="00E534BB" w:rsidRDefault="00E534BB" w:rsidP="0038231F">
      <w:pPr>
        <w:spacing w:after="0" w:line="240" w:lineRule="auto"/>
      </w:pPr>
      <w:r>
        <w:continuationSeparator/>
      </w:r>
    </w:p>
  </w:footnote>
  <w:footnote w:id="1">
    <w:p w14:paraId="60AF4A4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C2552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4A53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AB8C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C2F56" w14:textId="77777777" w:rsidR="00AB7ECB" w:rsidRDefault="00AB7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6039F" w14:textId="77777777" w:rsidR="00AB7ECB" w:rsidRDefault="00AB7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757D8" w14:textId="77777777" w:rsidR="00AB7ECB" w:rsidRDefault="00AB7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140804">
    <w:abstractNumId w:val="11"/>
  </w:num>
  <w:num w:numId="2" w16cid:durableId="1782843160">
    <w:abstractNumId w:val="0"/>
  </w:num>
  <w:num w:numId="3" w16cid:durableId="1536429753">
    <w:abstractNumId w:val="10"/>
  </w:num>
  <w:num w:numId="4" w16cid:durableId="2137948114">
    <w:abstractNumId w:val="13"/>
  </w:num>
  <w:num w:numId="5" w16cid:durableId="20668915">
    <w:abstractNumId w:val="12"/>
  </w:num>
  <w:num w:numId="6" w16cid:durableId="1756364962">
    <w:abstractNumId w:val="9"/>
  </w:num>
  <w:num w:numId="7" w16cid:durableId="2115590936">
    <w:abstractNumId w:val="1"/>
  </w:num>
  <w:num w:numId="8" w16cid:durableId="1748191193">
    <w:abstractNumId w:val="6"/>
  </w:num>
  <w:num w:numId="9" w16cid:durableId="279069859">
    <w:abstractNumId w:val="4"/>
  </w:num>
  <w:num w:numId="10" w16cid:durableId="1816221202">
    <w:abstractNumId w:val="7"/>
  </w:num>
  <w:num w:numId="11" w16cid:durableId="881551816">
    <w:abstractNumId w:val="5"/>
  </w:num>
  <w:num w:numId="12" w16cid:durableId="1773477832">
    <w:abstractNumId w:val="8"/>
  </w:num>
  <w:num w:numId="13" w16cid:durableId="1840271733">
    <w:abstractNumId w:val="3"/>
  </w:num>
  <w:num w:numId="14" w16cid:durableId="1125123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4B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528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7ECB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4BB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2B939"/>
  <w15:docId w15:val="{03DD21FD-3897-4EA5-9A1E-A4608EF36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830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2024-07-17T05:08:00Z</cp:lastPrinted>
  <dcterms:created xsi:type="dcterms:W3CDTF">2024-07-17T05:08:00Z</dcterms:created>
  <dcterms:modified xsi:type="dcterms:W3CDTF">2024-07-17T05:08:00Z</dcterms:modified>
</cp:coreProperties>
</file>