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9BEE5" w14:textId="76EBD77F" w:rsidR="00025386" w:rsidRPr="0020061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20061B">
        <w:rPr>
          <w:bCs/>
          <w:i w:val="0"/>
          <w:sz w:val="20"/>
        </w:rPr>
        <w:t xml:space="preserve">Załącznik nr </w:t>
      </w:r>
      <w:r w:rsidR="0020061B" w:rsidRPr="0020061B">
        <w:rPr>
          <w:bCs/>
          <w:i w:val="0"/>
          <w:sz w:val="20"/>
        </w:rPr>
        <w:t>6</w:t>
      </w:r>
      <w:r w:rsidR="007666D6" w:rsidRPr="0020061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20061B" w14:paraId="18619BB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8D2F29" w14:textId="77777777" w:rsidR="008D442B" w:rsidRPr="0020061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061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D56F4CF" w14:textId="77777777" w:rsidR="00053927" w:rsidRPr="0020061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061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0061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BFA9CE4" w14:textId="77777777" w:rsidR="00053927" w:rsidRPr="0020061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0061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0061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20061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39E8600" w14:textId="77777777" w:rsidR="00A137C9" w:rsidRPr="0020061B" w:rsidRDefault="00A137C9" w:rsidP="0020061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0061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0061B" w14:paraId="0921A7DC" w14:textId="77777777" w:rsidTr="004F10A0">
        <w:tc>
          <w:tcPr>
            <w:tcW w:w="2269" w:type="dxa"/>
            <w:shd w:val="clear" w:color="auto" w:fill="auto"/>
          </w:tcPr>
          <w:p w14:paraId="2387B0C0" w14:textId="77777777" w:rsidR="00A137C9" w:rsidRPr="0020061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948E3E" w14:textId="77777777" w:rsidR="00A137C9" w:rsidRPr="0020061B" w:rsidRDefault="001C17B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560569K w Zakrzowcu</w:t>
            </w:r>
            <w:r w:rsidR="00A137C9" w:rsidRPr="002006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C17B0" w:rsidRPr="0020061B" w14:paraId="2574257C" w14:textId="77777777" w:rsidTr="004F40A5">
        <w:tc>
          <w:tcPr>
            <w:tcW w:w="2269" w:type="dxa"/>
            <w:shd w:val="clear" w:color="auto" w:fill="auto"/>
          </w:tcPr>
          <w:p w14:paraId="6B315366" w14:textId="77777777" w:rsidR="001C17B0" w:rsidRPr="0020061B" w:rsidRDefault="001C17B0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595DE6" w14:textId="77777777" w:rsidR="001C17B0" w:rsidRPr="0020061B" w:rsidRDefault="001C17B0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ZP.271.22.2024</w:t>
            </w:r>
          </w:p>
        </w:tc>
      </w:tr>
    </w:tbl>
    <w:p w14:paraId="73CED338" w14:textId="77777777" w:rsidR="00A137C9" w:rsidRPr="0020061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08A0EFE" w14:textId="77777777" w:rsidR="003A486D" w:rsidRPr="0020061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061B">
        <w:rPr>
          <w:rFonts w:ascii="Times New Roman" w:hAnsi="Times New Roman"/>
          <w:sz w:val="20"/>
          <w:szCs w:val="20"/>
        </w:rPr>
        <w:t xml:space="preserve">prowadzonego przez </w:t>
      </w:r>
      <w:r w:rsidR="001C17B0" w:rsidRPr="0020061B">
        <w:rPr>
          <w:rFonts w:ascii="Times New Roman" w:hAnsi="Times New Roman"/>
          <w:b/>
          <w:sz w:val="20"/>
          <w:szCs w:val="20"/>
        </w:rPr>
        <w:t>GMINA NIEPOŁOMICE</w:t>
      </w:r>
      <w:r w:rsidRPr="0020061B">
        <w:rPr>
          <w:rFonts w:ascii="Times New Roman" w:hAnsi="Times New Roman"/>
          <w:b/>
          <w:sz w:val="20"/>
          <w:szCs w:val="20"/>
        </w:rPr>
        <w:t>,</w:t>
      </w:r>
      <w:r w:rsidRPr="0020061B">
        <w:rPr>
          <w:rFonts w:ascii="Times New Roman" w:hAnsi="Times New Roman"/>
          <w:sz w:val="20"/>
          <w:szCs w:val="20"/>
        </w:rPr>
        <w:t xml:space="preserve"> d</w:t>
      </w:r>
      <w:r w:rsidR="008D442B"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20061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B6E05A9" w14:textId="77777777" w:rsidR="00A137C9" w:rsidRPr="0020061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20061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20061B" w14:paraId="0BCC52AF" w14:textId="77777777" w:rsidTr="00A137C9">
        <w:tc>
          <w:tcPr>
            <w:tcW w:w="617" w:type="dxa"/>
            <w:shd w:val="clear" w:color="auto" w:fill="auto"/>
            <w:vAlign w:val="center"/>
          </w:tcPr>
          <w:p w14:paraId="36DBE0A3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C45A88E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760132D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0061B" w14:paraId="2640BBB4" w14:textId="77777777" w:rsidTr="00A137C9">
        <w:tc>
          <w:tcPr>
            <w:tcW w:w="617" w:type="dxa"/>
            <w:shd w:val="clear" w:color="auto" w:fill="auto"/>
            <w:vAlign w:val="center"/>
          </w:tcPr>
          <w:p w14:paraId="388CB2EE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8B92683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2071F18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0061B" w14:paraId="651A0DB3" w14:textId="77777777" w:rsidTr="00A137C9">
        <w:tc>
          <w:tcPr>
            <w:tcW w:w="617" w:type="dxa"/>
            <w:shd w:val="clear" w:color="auto" w:fill="auto"/>
            <w:vAlign w:val="center"/>
          </w:tcPr>
          <w:p w14:paraId="1C6DB605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7EC9830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A973006" w14:textId="77777777" w:rsidR="003A486D" w:rsidRPr="0020061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38C7CB8" w14:textId="77777777" w:rsidR="00DC652A" w:rsidRPr="0020061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0061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0061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0061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C17B0" w:rsidRPr="0020061B">
        <w:rPr>
          <w:rFonts w:ascii="Times New Roman" w:hAnsi="Times New Roman"/>
          <w:sz w:val="20"/>
          <w:szCs w:val="20"/>
        </w:rPr>
        <w:t>(</w:t>
      </w:r>
      <w:proofErr w:type="spellStart"/>
      <w:r w:rsidR="001C17B0" w:rsidRPr="0020061B">
        <w:rPr>
          <w:rFonts w:ascii="Times New Roman" w:hAnsi="Times New Roman"/>
          <w:sz w:val="20"/>
          <w:szCs w:val="20"/>
        </w:rPr>
        <w:t>t.j</w:t>
      </w:r>
      <w:proofErr w:type="spellEnd"/>
      <w:r w:rsidR="001C17B0" w:rsidRPr="0020061B">
        <w:rPr>
          <w:rFonts w:ascii="Times New Roman" w:hAnsi="Times New Roman"/>
          <w:sz w:val="20"/>
          <w:szCs w:val="20"/>
        </w:rPr>
        <w:t>. Dz. U. z 2023r. poz. 1605)</w:t>
      </w:r>
      <w:r w:rsidRPr="0020061B">
        <w:rPr>
          <w:rFonts w:ascii="Times New Roman" w:hAnsi="Times New Roman"/>
          <w:sz w:val="20"/>
          <w:szCs w:val="20"/>
        </w:rPr>
        <w:t>, że w ramach zamówienia</w:t>
      </w:r>
      <w:r w:rsidR="00A137C9" w:rsidRPr="0020061B">
        <w:rPr>
          <w:rFonts w:ascii="Times New Roman" w:hAnsi="Times New Roman"/>
          <w:sz w:val="20"/>
          <w:szCs w:val="20"/>
        </w:rPr>
        <w:t>,</w:t>
      </w:r>
      <w:r w:rsidR="00A137C9"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0061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0061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0061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0061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0061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0061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0061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20061B" w14:paraId="1350627D" w14:textId="77777777" w:rsidTr="00A137C9">
        <w:tc>
          <w:tcPr>
            <w:tcW w:w="617" w:type="dxa"/>
            <w:shd w:val="clear" w:color="auto" w:fill="auto"/>
            <w:vAlign w:val="center"/>
          </w:tcPr>
          <w:p w14:paraId="2F997FE1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ECB96D5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36636C7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0061B" w14:paraId="2225ED62" w14:textId="77777777" w:rsidTr="00A137C9">
        <w:tc>
          <w:tcPr>
            <w:tcW w:w="617" w:type="dxa"/>
            <w:shd w:val="clear" w:color="auto" w:fill="auto"/>
            <w:vAlign w:val="center"/>
          </w:tcPr>
          <w:p w14:paraId="0DDF01FF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F5C4A09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291102A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0061B" w14:paraId="23D7D01A" w14:textId="77777777" w:rsidTr="00A137C9">
        <w:tc>
          <w:tcPr>
            <w:tcW w:w="617" w:type="dxa"/>
            <w:shd w:val="clear" w:color="auto" w:fill="auto"/>
            <w:vAlign w:val="center"/>
          </w:tcPr>
          <w:p w14:paraId="24107F14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06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7E7D7C4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4D4835" w14:textId="77777777" w:rsidR="00B641BE" w:rsidRPr="0020061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9574DCA" w14:textId="77777777" w:rsidR="007A2C38" w:rsidRPr="0020061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154FF7C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0EB2D3E" w14:textId="77777777" w:rsidR="0020061B" w:rsidRDefault="0020061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AD282A1" w14:textId="48EA0A38" w:rsidR="0020061B" w:rsidRPr="0020061B" w:rsidRDefault="0020061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0061B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sectPr w:rsidR="0020061B" w:rsidRPr="0020061B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C4442" w14:textId="77777777" w:rsidR="00F56FD3" w:rsidRDefault="00F56FD3" w:rsidP="00025386">
      <w:pPr>
        <w:spacing w:after="0" w:line="240" w:lineRule="auto"/>
      </w:pPr>
      <w:r>
        <w:separator/>
      </w:r>
    </w:p>
  </w:endnote>
  <w:endnote w:type="continuationSeparator" w:id="0">
    <w:p w14:paraId="59365A18" w14:textId="77777777" w:rsidR="00F56FD3" w:rsidRDefault="00F56F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B12CD" w14:textId="77777777" w:rsidR="00F56FD3" w:rsidRDefault="00F56FD3" w:rsidP="00025386">
      <w:pPr>
        <w:spacing w:after="0" w:line="240" w:lineRule="auto"/>
      </w:pPr>
      <w:r>
        <w:separator/>
      </w:r>
    </w:p>
  </w:footnote>
  <w:footnote w:type="continuationSeparator" w:id="0">
    <w:p w14:paraId="4538D246" w14:textId="77777777" w:rsidR="00F56FD3" w:rsidRDefault="00F56FD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049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FD3"/>
    <w:rsid w:val="00025386"/>
    <w:rsid w:val="00036E5B"/>
    <w:rsid w:val="000423B9"/>
    <w:rsid w:val="00053927"/>
    <w:rsid w:val="00084786"/>
    <w:rsid w:val="001054FC"/>
    <w:rsid w:val="0016158F"/>
    <w:rsid w:val="001C17B0"/>
    <w:rsid w:val="001C2314"/>
    <w:rsid w:val="0020061B"/>
    <w:rsid w:val="00213980"/>
    <w:rsid w:val="0024648D"/>
    <w:rsid w:val="003A486D"/>
    <w:rsid w:val="004374F2"/>
    <w:rsid w:val="00460705"/>
    <w:rsid w:val="00485239"/>
    <w:rsid w:val="00497FCD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6FD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FC265"/>
  <w15:chartTrackingRefBased/>
  <w15:docId w15:val="{D057EE8E-3AC9-465B-9D73-6190DD0E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2024-07-17T05:46:00Z</cp:lastPrinted>
  <dcterms:created xsi:type="dcterms:W3CDTF">2024-07-17T05:46:00Z</dcterms:created>
  <dcterms:modified xsi:type="dcterms:W3CDTF">2024-07-17T05:46:00Z</dcterms:modified>
</cp:coreProperties>
</file>