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E7252" w14:textId="446310D5" w:rsidR="00025386" w:rsidRPr="00A81C2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81C2A">
        <w:rPr>
          <w:bCs/>
          <w:i w:val="0"/>
          <w:sz w:val="20"/>
        </w:rPr>
        <w:t xml:space="preserve">Załącznik nr </w:t>
      </w:r>
      <w:r w:rsidR="00A81C2A" w:rsidRPr="00A81C2A">
        <w:rPr>
          <w:bCs/>
          <w:i w:val="0"/>
          <w:sz w:val="20"/>
        </w:rPr>
        <w:t>5</w:t>
      </w:r>
      <w:r w:rsidR="007666D6" w:rsidRPr="00A81C2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81C2A" w14:paraId="6CC3DD0A" w14:textId="77777777" w:rsidTr="00467CA2">
        <w:tc>
          <w:tcPr>
            <w:tcW w:w="2800" w:type="dxa"/>
            <w:shd w:val="clear" w:color="auto" w:fill="auto"/>
          </w:tcPr>
          <w:p w14:paraId="3FD46C83" w14:textId="77777777" w:rsidR="00D520D3" w:rsidRPr="00A81C2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81C2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81C2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53A452" w14:textId="77777777" w:rsidR="00D520D3" w:rsidRPr="00A81C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AD3C99C" w14:textId="77777777" w:rsidR="00D520D3" w:rsidRPr="00A81C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EA4E1F" w14:textId="77777777" w:rsidR="00D520D3" w:rsidRPr="00A81C2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81C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A81C2A" w14:paraId="4B30C9E6" w14:textId="77777777" w:rsidTr="00467CA2">
        <w:tc>
          <w:tcPr>
            <w:tcW w:w="2800" w:type="dxa"/>
            <w:shd w:val="clear" w:color="auto" w:fill="auto"/>
          </w:tcPr>
          <w:p w14:paraId="3103CA69" w14:textId="77777777" w:rsidR="00D520D3" w:rsidRPr="00A81C2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81C2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978E8B2" w14:textId="77777777" w:rsidR="00D520D3" w:rsidRPr="00A81C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E83EA9A" w14:textId="77777777" w:rsidR="00D520D3" w:rsidRPr="00A81C2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CBEC31" w14:textId="77777777" w:rsidR="00D520D3" w:rsidRPr="00A81C2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81C2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9BE5BF1" w14:textId="77777777" w:rsidR="00B62AD0" w:rsidRPr="00A81C2A" w:rsidRDefault="00B62AD0" w:rsidP="00A81C2A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81C2A" w14:paraId="3FB2029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D9E8CC" w14:textId="77777777" w:rsidR="00053927" w:rsidRPr="00A81C2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1C2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0C48F15" w14:textId="77777777" w:rsidR="00053927" w:rsidRPr="00A81C2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81C2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81C2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81C2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19BB9D" w14:textId="77777777" w:rsidR="0071340C" w:rsidRPr="00A81C2A" w:rsidRDefault="0071340C" w:rsidP="00A81C2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81C2A">
        <w:rPr>
          <w:rFonts w:ascii="Times New Roman" w:hAnsi="Times New Roman"/>
          <w:sz w:val="20"/>
          <w:szCs w:val="20"/>
        </w:rPr>
        <w:t xml:space="preserve"> ustawy </w:t>
      </w:r>
      <w:r w:rsidR="00EF3368" w:rsidRPr="00A81C2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F201A" w:rsidRPr="00A81C2A">
        <w:rPr>
          <w:rFonts w:ascii="Times New Roman" w:hAnsi="Times New Roman"/>
          <w:sz w:val="20"/>
          <w:szCs w:val="20"/>
        </w:rPr>
        <w:t>(</w:t>
      </w:r>
      <w:proofErr w:type="spellStart"/>
      <w:r w:rsidR="00DF201A" w:rsidRPr="00A81C2A">
        <w:rPr>
          <w:rFonts w:ascii="Times New Roman" w:hAnsi="Times New Roman"/>
          <w:sz w:val="20"/>
          <w:szCs w:val="20"/>
        </w:rPr>
        <w:t>t.j</w:t>
      </w:r>
      <w:proofErr w:type="spellEnd"/>
      <w:r w:rsidR="00DF201A" w:rsidRPr="00A81C2A">
        <w:rPr>
          <w:rFonts w:ascii="Times New Roman" w:hAnsi="Times New Roman"/>
          <w:sz w:val="20"/>
          <w:szCs w:val="20"/>
        </w:rPr>
        <w:t>. Dz. U. z 2023r. poz. 1605)</w:t>
      </w:r>
      <w:r w:rsidR="00E27ABB"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81C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81C2A" w14:paraId="1BD70B69" w14:textId="77777777" w:rsidTr="00467CA2">
        <w:tc>
          <w:tcPr>
            <w:tcW w:w="2269" w:type="dxa"/>
            <w:shd w:val="clear" w:color="auto" w:fill="auto"/>
          </w:tcPr>
          <w:p w14:paraId="153F3354" w14:textId="77777777" w:rsidR="00D520D3" w:rsidRPr="00A81C2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1C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A0E752" w14:textId="77777777" w:rsidR="00D520D3" w:rsidRPr="00A81C2A" w:rsidRDefault="00DF201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560569K w Zakrzowcu</w:t>
            </w:r>
            <w:r w:rsidR="00D520D3" w:rsidRPr="00A8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F201A" w:rsidRPr="00A81C2A" w14:paraId="71AFD406" w14:textId="77777777" w:rsidTr="004F40A5">
        <w:tc>
          <w:tcPr>
            <w:tcW w:w="2269" w:type="dxa"/>
            <w:shd w:val="clear" w:color="auto" w:fill="auto"/>
          </w:tcPr>
          <w:p w14:paraId="23DD6DB9" w14:textId="77777777" w:rsidR="00DF201A" w:rsidRPr="00A81C2A" w:rsidRDefault="00DF201A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1C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C71CFD" w14:textId="77777777" w:rsidR="00DF201A" w:rsidRPr="00A81C2A" w:rsidRDefault="00DF201A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8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ZP.271.22.2024</w:t>
            </w:r>
          </w:p>
        </w:tc>
      </w:tr>
    </w:tbl>
    <w:p w14:paraId="0165DA47" w14:textId="77777777" w:rsidR="00DC652A" w:rsidRPr="00A81C2A" w:rsidRDefault="00DF201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A81C2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B738A9E" w14:textId="77777777" w:rsidR="00DC652A" w:rsidRPr="00A81C2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99AB69" w14:textId="77777777" w:rsidR="0071340C" w:rsidRPr="00A81C2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A81C2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A81C2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451C28B" w14:textId="77777777" w:rsidR="0071340C" w:rsidRPr="00A81C2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FA141CF" w14:textId="77777777" w:rsidR="0071340C" w:rsidRPr="00A81C2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86690F1" w14:textId="77777777" w:rsidR="0071340C" w:rsidRPr="00A81C2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D7EE05F" w14:textId="0B53EAA3" w:rsidR="0071340C" w:rsidRPr="00A81C2A" w:rsidRDefault="00D520D3" w:rsidP="00A81C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A81C2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A81C2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77250D0" w14:textId="77777777" w:rsidR="00DC652A" w:rsidRPr="00A81C2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81C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81C2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7930D28" w14:textId="77777777" w:rsidR="00DC652A" w:rsidRPr="00A81C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81C2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81C2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F6CB052" w14:textId="77777777" w:rsidR="0093388F" w:rsidRPr="00A81C2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7B4E5C5" w14:textId="77777777" w:rsidR="0093388F" w:rsidRPr="00A81C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1DFA84F" w14:textId="77777777" w:rsidR="0093388F" w:rsidRPr="00A81C2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0C48AE34" w14:textId="77777777" w:rsidR="00CB29AC" w:rsidRPr="00A81C2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B4FA9A6" w14:textId="77777777" w:rsidR="00CB29AC" w:rsidRPr="00A81C2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A2C3E51" w14:textId="77777777" w:rsidR="00830970" w:rsidRPr="00A81C2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81C2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E5F6A51" w14:textId="77777777" w:rsidR="00E27ABB" w:rsidRPr="00A81C2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1C2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634367EB" w14:textId="020C8A51" w:rsidR="00E27ABB" w:rsidRPr="00A81C2A" w:rsidRDefault="00A81C2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81C2A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sectPr w:rsidR="00E27ABB" w:rsidRPr="00A81C2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6A521" w14:textId="77777777" w:rsidR="00162C8F" w:rsidRDefault="00162C8F" w:rsidP="00025386">
      <w:pPr>
        <w:spacing w:after="0" w:line="240" w:lineRule="auto"/>
      </w:pPr>
      <w:r>
        <w:separator/>
      </w:r>
    </w:p>
  </w:endnote>
  <w:endnote w:type="continuationSeparator" w:id="0">
    <w:p w14:paraId="53E32A60" w14:textId="77777777" w:rsidR="00162C8F" w:rsidRDefault="00162C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C394C" w14:textId="77777777" w:rsidR="00DF201A" w:rsidRDefault="00DF20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6B43C" w14:textId="2D5D37D2" w:rsidR="00025386" w:rsidRDefault="00A81C2A">
    <w:pPr>
      <w:pStyle w:val="Stopka"/>
    </w:pPr>
    <w:r>
      <w:rPr>
        <w:rFonts w:ascii="Arial" w:hAnsi="Arial"/>
        <w:sz w:val="18"/>
        <w:szCs w:val="18"/>
      </w:rPr>
      <w:t>\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AF673" w14:textId="77777777" w:rsidR="00DF201A" w:rsidRDefault="00DF20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260A2" w14:textId="77777777" w:rsidR="00162C8F" w:rsidRDefault="00162C8F" w:rsidP="00025386">
      <w:pPr>
        <w:spacing w:after="0" w:line="240" w:lineRule="auto"/>
      </w:pPr>
      <w:r>
        <w:separator/>
      </w:r>
    </w:p>
  </w:footnote>
  <w:footnote w:type="continuationSeparator" w:id="0">
    <w:p w14:paraId="36A6F6AF" w14:textId="77777777" w:rsidR="00162C8F" w:rsidRDefault="00162C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E8E09" w14:textId="77777777" w:rsidR="00DF201A" w:rsidRDefault="00DF2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E3FDA" w14:textId="77777777" w:rsidR="00DF201A" w:rsidRDefault="00DF2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806FB" w14:textId="77777777" w:rsidR="00DF201A" w:rsidRDefault="00DF20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276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2C8F"/>
    <w:rsid w:val="00025386"/>
    <w:rsid w:val="000423B9"/>
    <w:rsid w:val="00053927"/>
    <w:rsid w:val="00066C44"/>
    <w:rsid w:val="00071D4C"/>
    <w:rsid w:val="00084786"/>
    <w:rsid w:val="0016158F"/>
    <w:rsid w:val="00162C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1C2A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201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D4709"/>
  <w15:chartTrackingRefBased/>
  <w15:docId w15:val="{32439E16-3C06-4E64-B8CB-41AEDDD09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2024-07-17T05:09:00Z</cp:lastPrinted>
  <dcterms:created xsi:type="dcterms:W3CDTF">2024-07-17T05:09:00Z</dcterms:created>
  <dcterms:modified xsi:type="dcterms:W3CDTF">2024-07-17T05:09:00Z</dcterms:modified>
</cp:coreProperties>
</file>